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07E64" w14:textId="77777777" w:rsidR="003B1DBD" w:rsidRPr="00DF20F9" w:rsidRDefault="003B1DBD" w:rsidP="00EA467D">
      <w:pPr>
        <w:jc w:val="both"/>
        <w:rPr>
          <w:rFonts w:ascii="Arial" w:hAnsi="Arial" w:cs="Arial"/>
          <w:b/>
        </w:rPr>
      </w:pPr>
    </w:p>
    <w:p w14:paraId="7F9D9E43" w14:textId="7F563673" w:rsidR="00F557E0" w:rsidRPr="00A52467" w:rsidRDefault="003B1DBD" w:rsidP="00EA467D">
      <w:pPr>
        <w:jc w:val="both"/>
        <w:rPr>
          <w:rFonts w:ascii="Verdana" w:hAnsi="Verdana" w:cstheme="minorHAnsi"/>
          <w:b/>
          <w:sz w:val="28"/>
          <w:szCs w:val="28"/>
        </w:rPr>
      </w:pPr>
      <w:r w:rsidRPr="00A52467">
        <w:rPr>
          <w:rFonts w:ascii="Verdana" w:hAnsi="Verdana" w:cstheme="minorHAnsi"/>
          <w:b/>
          <w:sz w:val="28"/>
          <w:szCs w:val="28"/>
        </w:rPr>
        <w:t>S</w:t>
      </w:r>
      <w:r w:rsidR="00EA4CCB" w:rsidRPr="00A52467">
        <w:rPr>
          <w:rFonts w:ascii="Verdana" w:hAnsi="Verdana" w:cstheme="minorHAnsi"/>
          <w:b/>
          <w:sz w:val="28"/>
          <w:szCs w:val="28"/>
        </w:rPr>
        <w:t xml:space="preserve">EGMENTO </w:t>
      </w:r>
      <w:r w:rsidRPr="00A52467">
        <w:rPr>
          <w:rFonts w:ascii="Verdana" w:hAnsi="Verdana" w:cstheme="minorHAnsi"/>
          <w:b/>
          <w:sz w:val="28"/>
          <w:szCs w:val="28"/>
        </w:rPr>
        <w:t>MUNIC</w:t>
      </w:r>
      <w:r w:rsidR="00DF20F9" w:rsidRPr="00A52467">
        <w:rPr>
          <w:rFonts w:ascii="Verdana" w:hAnsi="Verdana" w:cstheme="minorHAnsi"/>
          <w:b/>
          <w:sz w:val="28"/>
          <w:szCs w:val="28"/>
        </w:rPr>
        <w:t>ÍPIO</w:t>
      </w:r>
      <w:r w:rsidR="00FA4411" w:rsidRPr="00A52467">
        <w:rPr>
          <w:rFonts w:ascii="Verdana" w:hAnsi="Verdana" w:cstheme="minorHAnsi"/>
          <w:b/>
          <w:sz w:val="28"/>
          <w:szCs w:val="28"/>
        </w:rPr>
        <w:t xml:space="preserve"> | B</w:t>
      </w:r>
      <w:r w:rsidR="00EA4CCB" w:rsidRPr="00A52467">
        <w:rPr>
          <w:rFonts w:ascii="Verdana" w:hAnsi="Verdana" w:cstheme="minorHAnsi"/>
          <w:b/>
          <w:sz w:val="28"/>
          <w:szCs w:val="28"/>
        </w:rPr>
        <w:t xml:space="preserve">IÊNIO </w:t>
      </w:r>
      <w:r w:rsidR="00FA4411" w:rsidRPr="00A52467">
        <w:rPr>
          <w:rFonts w:ascii="Verdana" w:hAnsi="Verdana" w:cstheme="minorHAnsi"/>
          <w:b/>
          <w:sz w:val="28"/>
          <w:szCs w:val="28"/>
        </w:rPr>
        <w:t>20</w:t>
      </w:r>
      <w:r w:rsidR="00BE678F" w:rsidRPr="00A52467">
        <w:rPr>
          <w:rFonts w:ascii="Verdana" w:hAnsi="Verdana" w:cstheme="minorHAnsi"/>
          <w:b/>
          <w:sz w:val="28"/>
          <w:szCs w:val="28"/>
        </w:rPr>
        <w:t>2</w:t>
      </w:r>
      <w:r w:rsidR="00E17875" w:rsidRPr="00A52467">
        <w:rPr>
          <w:rFonts w:ascii="Verdana" w:hAnsi="Verdana" w:cstheme="minorHAnsi"/>
          <w:b/>
          <w:sz w:val="28"/>
          <w:szCs w:val="28"/>
        </w:rPr>
        <w:t>5</w:t>
      </w:r>
      <w:r w:rsidR="00FA4411" w:rsidRPr="00A52467">
        <w:rPr>
          <w:rFonts w:ascii="Verdana" w:hAnsi="Verdana" w:cstheme="minorHAnsi"/>
          <w:b/>
          <w:sz w:val="28"/>
          <w:szCs w:val="28"/>
        </w:rPr>
        <w:t>/20</w:t>
      </w:r>
      <w:r w:rsidR="00BE678F" w:rsidRPr="00A52467">
        <w:rPr>
          <w:rFonts w:ascii="Verdana" w:hAnsi="Verdana" w:cstheme="minorHAnsi"/>
          <w:b/>
          <w:sz w:val="28"/>
          <w:szCs w:val="28"/>
        </w:rPr>
        <w:t>2</w:t>
      </w:r>
      <w:r w:rsidR="00E17875" w:rsidRPr="00A52467">
        <w:rPr>
          <w:rFonts w:ascii="Verdana" w:hAnsi="Verdana" w:cstheme="minorHAnsi"/>
          <w:b/>
          <w:sz w:val="28"/>
          <w:szCs w:val="28"/>
        </w:rPr>
        <w:t>7</w:t>
      </w:r>
    </w:p>
    <w:p w14:paraId="5CCD6BAC" w14:textId="77777777" w:rsidR="00EA4CCB" w:rsidRPr="00EA4CCB" w:rsidRDefault="00EA4CCB" w:rsidP="00F557E0">
      <w:pPr>
        <w:jc w:val="right"/>
        <w:rPr>
          <w:rFonts w:ascii="Book Antiqua" w:hAnsi="Book Antiqua" w:cstheme="minorHAnsi"/>
          <w:b/>
          <w:color w:val="FF0000"/>
          <w:sz w:val="10"/>
          <w:szCs w:val="10"/>
        </w:rPr>
      </w:pPr>
    </w:p>
    <w:tbl>
      <w:tblPr>
        <w:tblStyle w:val="Tabelacomgrade"/>
        <w:tblW w:w="10761" w:type="dxa"/>
        <w:tblLook w:val="04A0" w:firstRow="1" w:lastRow="0" w:firstColumn="1" w:lastColumn="0" w:noHBand="0" w:noVBand="1"/>
      </w:tblPr>
      <w:tblGrid>
        <w:gridCol w:w="5387"/>
        <w:gridCol w:w="5374"/>
      </w:tblGrid>
      <w:tr w:rsidR="00EA467D" w:rsidRPr="008B4EB9" w14:paraId="72DA7CEA" w14:textId="77777777" w:rsidTr="00EA467D">
        <w:tc>
          <w:tcPr>
            <w:tcW w:w="5387" w:type="dxa"/>
            <w:shd w:val="clear" w:color="auto" w:fill="D9D9D9" w:themeFill="background1" w:themeFillShade="D9"/>
          </w:tcPr>
          <w:p w14:paraId="4FA87EB9" w14:textId="77777777" w:rsidR="00EA467D" w:rsidRPr="00A52467" w:rsidRDefault="00EA467D" w:rsidP="00E6353F">
            <w:pPr>
              <w:tabs>
                <w:tab w:val="center" w:pos="4419"/>
                <w:tab w:val="right" w:pos="8838"/>
              </w:tabs>
              <w:spacing w:before="120" w:after="120"/>
              <w:rPr>
                <w:rFonts w:ascii="Verdana" w:hAnsi="Verdana" w:cstheme="minorHAnsi"/>
                <w:b/>
                <w:sz w:val="28"/>
                <w:szCs w:val="28"/>
              </w:rPr>
            </w:pPr>
            <w:r w:rsidRPr="00A52467">
              <w:rPr>
                <w:rFonts w:ascii="Verdana" w:hAnsi="Verdana" w:cstheme="minorHAnsi"/>
                <w:b/>
                <w:sz w:val="28"/>
                <w:szCs w:val="28"/>
              </w:rPr>
              <w:t>TITULARES</w:t>
            </w:r>
          </w:p>
        </w:tc>
        <w:tc>
          <w:tcPr>
            <w:tcW w:w="5374" w:type="dxa"/>
            <w:shd w:val="clear" w:color="auto" w:fill="D9D9D9" w:themeFill="background1" w:themeFillShade="D9"/>
          </w:tcPr>
          <w:p w14:paraId="0E1265DD" w14:textId="77777777" w:rsidR="00EA467D" w:rsidRPr="00A52467" w:rsidRDefault="00EA467D" w:rsidP="00E6353F">
            <w:pPr>
              <w:tabs>
                <w:tab w:val="center" w:pos="4419"/>
                <w:tab w:val="right" w:pos="8838"/>
              </w:tabs>
              <w:spacing w:before="120" w:after="120"/>
              <w:rPr>
                <w:rFonts w:ascii="Verdana" w:hAnsi="Verdana" w:cstheme="minorHAnsi"/>
                <w:b/>
                <w:sz w:val="28"/>
                <w:szCs w:val="28"/>
              </w:rPr>
            </w:pPr>
            <w:r w:rsidRPr="00A52467">
              <w:rPr>
                <w:rFonts w:ascii="Verdana" w:hAnsi="Verdana" w:cstheme="minorHAnsi"/>
                <w:b/>
                <w:sz w:val="28"/>
                <w:szCs w:val="28"/>
              </w:rPr>
              <w:t>SUPLENTES</w:t>
            </w:r>
          </w:p>
        </w:tc>
      </w:tr>
      <w:tr w:rsidR="00EA467D" w:rsidRPr="008B4EB9" w14:paraId="784EE0AC" w14:textId="77777777" w:rsidTr="00EA467D">
        <w:tc>
          <w:tcPr>
            <w:tcW w:w="5387" w:type="dxa"/>
          </w:tcPr>
          <w:p w14:paraId="42F70E99" w14:textId="368D0CF4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P.M </w:t>
            </w:r>
            <w:r w:rsidR="0048690F" w:rsidRPr="00A5246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ITAPETININGA</w:t>
            </w:r>
          </w:p>
          <w:p w14:paraId="1AF7EB83" w14:textId="48888504" w:rsidR="00F727ED" w:rsidRPr="0052562E" w:rsidRDefault="0048690F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  <w:lang w:val="en-US"/>
              </w:rPr>
              <w:t>JEFERSON RODRIGO</w:t>
            </w: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  <w:t xml:space="preserve"> BRUN</w:t>
            </w:r>
          </w:p>
          <w:p w14:paraId="4C33E61D" w14:textId="483121C7" w:rsidR="00F727ED" w:rsidRPr="0052562E" w:rsidRDefault="0048690F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 xml:space="preserve">Praça dos Três Poderes, 1.000 - Jardim </w:t>
            </w:r>
            <w:r w:rsidRPr="0052562E">
              <w:rPr>
                <w:rFonts w:ascii="Verdana" w:hAnsi="Verdana" w:cs="Arial"/>
                <w:sz w:val="18"/>
                <w:szCs w:val="18"/>
              </w:rPr>
              <w:t>Marabá</w:t>
            </w:r>
            <w:r w:rsidR="00E17875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 w:cs="Arial"/>
                <w:sz w:val="18"/>
                <w:szCs w:val="18"/>
              </w:rPr>
              <w:t>Itapetininga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CEP. </w:t>
            </w:r>
            <w:r w:rsidRPr="0052562E">
              <w:rPr>
                <w:rFonts w:ascii="Verdana" w:hAnsi="Verdana" w:cs="Arial"/>
                <w:sz w:val="18"/>
                <w:szCs w:val="18"/>
              </w:rPr>
              <w:t>18213-900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 xml:space="preserve">Fone: (15) </w:t>
            </w:r>
            <w:r w:rsidRPr="0052562E">
              <w:rPr>
                <w:rFonts w:ascii="Verdana" w:hAnsi="Verdana" w:cs="Arial"/>
                <w:sz w:val="18"/>
                <w:szCs w:val="18"/>
              </w:rPr>
              <w:t>3376.9600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</w:p>
          <w:p w14:paraId="7E0FD4D3" w14:textId="1499AA8D" w:rsidR="0097775D" w:rsidRPr="0052562E" w:rsidRDefault="0048690F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hyperlink r:id="rId8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gabinete@itapetininga.sp.gov.br</w:t>
              </w:r>
            </w:hyperlink>
          </w:p>
        </w:tc>
        <w:tc>
          <w:tcPr>
            <w:tcW w:w="5374" w:type="dxa"/>
          </w:tcPr>
          <w:p w14:paraId="4064B13E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FARTURA</w:t>
            </w:r>
          </w:p>
          <w:p w14:paraId="71F06479" w14:textId="13D491E2" w:rsidR="00F727ED" w:rsidRPr="0052562E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sz w:val="18"/>
                <w:szCs w:val="18"/>
                <w:u w:val="single"/>
              </w:rPr>
              <w:t>LUIZ MARCOS DE SOUZA</w:t>
            </w:r>
          </w:p>
          <w:p w14:paraId="2E4B64B4" w14:textId="1E8DB997" w:rsidR="00F727ED" w:rsidRPr="0052562E" w:rsidRDefault="003936A5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P</w:t>
            </w:r>
            <w:r w:rsidRPr="0052562E">
              <w:rPr>
                <w:rFonts w:ascii="Verdana" w:hAnsi="Verdana"/>
                <w:sz w:val="18"/>
                <w:szCs w:val="18"/>
              </w:rPr>
              <w:t>raça Deocleciano Ribeiro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>,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/>
                <w:sz w:val="18"/>
                <w:szCs w:val="18"/>
              </w:rPr>
              <w:t>444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 xml:space="preserve"> CEP 18</w:t>
            </w:r>
            <w:r w:rsidRPr="0052562E">
              <w:rPr>
                <w:rFonts w:ascii="Verdana" w:hAnsi="Verdana" w:cs="Arial"/>
                <w:sz w:val="18"/>
                <w:szCs w:val="18"/>
              </w:rPr>
              <w:t>8</w:t>
            </w:r>
            <w:r w:rsidRPr="0052562E">
              <w:rPr>
                <w:rFonts w:ascii="Verdana" w:hAnsi="Verdana"/>
                <w:sz w:val="18"/>
                <w:szCs w:val="18"/>
              </w:rPr>
              <w:t>70-011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>0</w:t>
            </w:r>
          </w:p>
          <w:p w14:paraId="7CD6F747" w14:textId="1C8216F7" w:rsidR="00F727ED" w:rsidRPr="0052562E" w:rsidRDefault="003936A5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 xml:space="preserve">Fartura 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>/SP</w:t>
            </w:r>
            <w:r w:rsidR="00A816AB"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>Fone: (</w:t>
            </w:r>
            <w:r w:rsidRPr="0052562E">
              <w:rPr>
                <w:rFonts w:ascii="Verdana" w:hAnsi="Verdana" w:cs="Arial"/>
                <w:sz w:val="18"/>
                <w:szCs w:val="18"/>
              </w:rPr>
              <w:t>14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 xml:space="preserve">) </w:t>
            </w:r>
            <w:r w:rsidRPr="0052562E">
              <w:rPr>
                <w:rFonts w:ascii="Verdana" w:hAnsi="Verdana" w:cs="Arial"/>
                <w:sz w:val="18"/>
                <w:szCs w:val="18"/>
              </w:rPr>
              <w:t>3308.9300</w:t>
            </w:r>
          </w:p>
          <w:p w14:paraId="6D6728A8" w14:textId="77777777" w:rsidR="00A816AB" w:rsidRPr="0052562E" w:rsidRDefault="00A816AB" w:rsidP="00A816AB">
            <w:pPr>
              <w:jc w:val="both"/>
              <w:rPr>
                <w:rFonts w:ascii="Verdana" w:hAnsi="Verdana" w:cs="Arial"/>
                <w:bCs/>
                <w:sz w:val="18"/>
                <w:szCs w:val="18"/>
              </w:rPr>
            </w:pPr>
            <w:hyperlink r:id="rId9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gabinete@fartura.sp.gov.br</w:t>
              </w:r>
            </w:hyperlink>
            <w:r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 </w:t>
            </w:r>
          </w:p>
          <w:p w14:paraId="5DD966F0" w14:textId="298FB9F5" w:rsidR="00C810A7" w:rsidRPr="0052562E" w:rsidRDefault="00A816AB" w:rsidP="00A816AB">
            <w:pPr>
              <w:pStyle w:val="SemEspaamento"/>
              <w:tabs>
                <w:tab w:val="center" w:pos="4419"/>
                <w:tab w:val="right" w:pos="8838"/>
              </w:tabs>
              <w:jc w:val="both"/>
              <w:rPr>
                <w:rFonts w:ascii="Verdana" w:hAnsi="Verdana" w:cs="Arial"/>
                <w:sz w:val="18"/>
                <w:szCs w:val="18"/>
              </w:rPr>
            </w:pPr>
            <w:hyperlink r:id="rId10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meioambiente@fartura.sp.gov.br</w:t>
              </w:r>
            </w:hyperlink>
          </w:p>
        </w:tc>
      </w:tr>
      <w:tr w:rsidR="00EA467D" w:rsidRPr="008B4EB9" w14:paraId="2766A158" w14:textId="77777777" w:rsidTr="00EA467D">
        <w:trPr>
          <w:trHeight w:val="1294"/>
        </w:trPr>
        <w:tc>
          <w:tcPr>
            <w:tcW w:w="5387" w:type="dxa"/>
          </w:tcPr>
          <w:p w14:paraId="050E1E60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RIBEIRÃO GRANDE</w:t>
            </w:r>
          </w:p>
          <w:p w14:paraId="09AFEDF8" w14:textId="59A10921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  <w:t xml:space="preserve">MARCELO </w:t>
            </w:r>
            <w:r w:rsidR="00E03560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  <w:t xml:space="preserve">LUIS </w:t>
            </w: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  <w:t>NUNES</w:t>
            </w:r>
          </w:p>
          <w:p w14:paraId="32A6B688" w14:textId="3FD870F3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 xml:space="preserve">Rua </w:t>
            </w:r>
            <w:proofErr w:type="spellStart"/>
            <w:r w:rsidRPr="0052562E">
              <w:rPr>
                <w:rFonts w:ascii="Verdana" w:hAnsi="Verdana" w:cs="Arial"/>
                <w:sz w:val="18"/>
                <w:szCs w:val="18"/>
              </w:rPr>
              <w:t>Profª</w:t>
            </w:r>
            <w:proofErr w:type="spellEnd"/>
            <w:r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52562E" w:rsidRPr="0052562E">
              <w:rPr>
                <w:rFonts w:ascii="Verdana" w:hAnsi="Verdana" w:cs="Arial"/>
                <w:sz w:val="18"/>
                <w:szCs w:val="18"/>
              </w:rPr>
              <w:t xml:space="preserve">Jacyra </w:t>
            </w:r>
            <w:proofErr w:type="spellStart"/>
            <w:r w:rsidR="0052562E" w:rsidRPr="0052562E">
              <w:rPr>
                <w:rFonts w:ascii="Verdana" w:hAnsi="Verdana" w:cs="Arial"/>
                <w:sz w:val="18"/>
                <w:szCs w:val="18"/>
              </w:rPr>
              <w:t>Landin</w:t>
            </w:r>
            <w:proofErr w:type="spellEnd"/>
            <w:r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proofErr w:type="spellStart"/>
            <w:r w:rsidRPr="0052562E">
              <w:rPr>
                <w:rFonts w:ascii="Verdana" w:hAnsi="Verdana" w:cs="Arial"/>
                <w:sz w:val="18"/>
                <w:szCs w:val="18"/>
              </w:rPr>
              <w:t>Stori</w:t>
            </w:r>
            <w:proofErr w:type="spellEnd"/>
            <w:r w:rsidRPr="0052562E">
              <w:rPr>
                <w:rFonts w:ascii="Verdana" w:hAnsi="Verdana" w:cs="Arial"/>
                <w:sz w:val="18"/>
                <w:szCs w:val="18"/>
              </w:rPr>
              <w:t>, 15 CEP 18315-000 – Ribeirão Grande/SP</w:t>
            </w:r>
            <w:r w:rsidR="0048690F"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Fone: (15) 3544.8800 </w:t>
            </w:r>
          </w:p>
          <w:p w14:paraId="40B5526D" w14:textId="77777777" w:rsidR="00EA467D" w:rsidRPr="0052562E" w:rsidRDefault="00F727ED" w:rsidP="00F727ED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hyperlink r:id="rId11" w:history="1">
              <w:r w:rsidRPr="0052562E">
                <w:rPr>
                  <w:rStyle w:val="Hyperlink"/>
                  <w:rFonts w:ascii="Verdana" w:hAnsi="Verdana" w:cs="Arial"/>
                  <w:sz w:val="18"/>
                  <w:szCs w:val="18"/>
                </w:rPr>
                <w:t>gabinete@ribeiraogrande.sp.gov.br</w:t>
              </w:r>
            </w:hyperlink>
          </w:p>
        </w:tc>
        <w:tc>
          <w:tcPr>
            <w:tcW w:w="5374" w:type="dxa"/>
          </w:tcPr>
          <w:p w14:paraId="07280355" w14:textId="52428213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RIBEIRÃO BRANCO</w:t>
            </w:r>
          </w:p>
          <w:p w14:paraId="25147E4A" w14:textId="0E26CD6B" w:rsidR="00F727ED" w:rsidRPr="0052562E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sz w:val="18"/>
                <w:szCs w:val="18"/>
                <w:u w:val="single"/>
              </w:rPr>
              <w:t>ANTONIO CARLOS CAMARGO RIBAS</w:t>
            </w:r>
          </w:p>
          <w:p w14:paraId="3F7DF58E" w14:textId="5ACD9929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 xml:space="preserve">Praça </w:t>
            </w:r>
            <w:proofErr w:type="spellStart"/>
            <w:r w:rsidRPr="0052562E">
              <w:rPr>
                <w:rFonts w:ascii="Verdana" w:hAnsi="Verdana" w:cs="Arial"/>
                <w:sz w:val="18"/>
                <w:szCs w:val="18"/>
              </w:rPr>
              <w:t>Antonio</w:t>
            </w:r>
            <w:proofErr w:type="spellEnd"/>
            <w:r w:rsidRPr="0052562E">
              <w:rPr>
                <w:rFonts w:ascii="Verdana" w:hAnsi="Verdana" w:cs="Arial"/>
                <w:sz w:val="18"/>
                <w:szCs w:val="18"/>
              </w:rPr>
              <w:t xml:space="preserve"> Rodrigues de Souza Sobrinho, 646 CEP 18430-000 Ribeirão Branco/SP</w:t>
            </w:r>
            <w:r w:rsidR="00A816AB"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 w:cs="Arial"/>
                <w:sz w:val="18"/>
                <w:szCs w:val="18"/>
              </w:rPr>
              <w:t>Fone: (15) 3553.1179</w:t>
            </w:r>
          </w:p>
          <w:p w14:paraId="5E420FD7" w14:textId="77777777" w:rsidR="009B3E61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hyperlink r:id="rId12" w:history="1">
              <w:r w:rsidRPr="0052562E">
                <w:rPr>
                  <w:rStyle w:val="Hyperlink"/>
                  <w:rFonts w:ascii="Verdana" w:hAnsi="Verdana" w:cs="Arial"/>
                  <w:sz w:val="18"/>
                  <w:szCs w:val="18"/>
                </w:rPr>
                <w:t>gabinete@ribeiraobranco.sp.gov.br</w:t>
              </w:r>
            </w:hyperlink>
          </w:p>
        </w:tc>
      </w:tr>
      <w:tr w:rsidR="00EA467D" w:rsidRPr="008B4EB9" w14:paraId="26E95CE7" w14:textId="77777777" w:rsidTr="00EA467D">
        <w:trPr>
          <w:trHeight w:val="1294"/>
        </w:trPr>
        <w:tc>
          <w:tcPr>
            <w:tcW w:w="5387" w:type="dxa"/>
          </w:tcPr>
          <w:p w14:paraId="27487893" w14:textId="77777777" w:rsidR="00F727ED" w:rsidRPr="00A52467" w:rsidRDefault="00F727ED" w:rsidP="00F727ED">
            <w:pPr>
              <w:pStyle w:val="SemEspaamento"/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 M ITARARÉ</w:t>
            </w:r>
          </w:p>
          <w:p w14:paraId="674CECB1" w14:textId="77777777" w:rsidR="0082767C" w:rsidRPr="0052562E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sz w:val="18"/>
                <w:szCs w:val="18"/>
                <w:u w:val="single"/>
              </w:rPr>
              <w:t>J</w:t>
            </w:r>
            <w:r w:rsidRPr="0052562E">
              <w:rPr>
                <w:rFonts w:ascii="Verdana" w:hAnsi="Verdana" w:cs="Arial"/>
                <w:sz w:val="18"/>
                <w:szCs w:val="18"/>
                <w:u w:val="single"/>
              </w:rPr>
              <w:t>OÃO JORGE FADEL FILHO</w:t>
            </w:r>
          </w:p>
          <w:p w14:paraId="4DD6AF04" w14:textId="77777777" w:rsidR="00E17875" w:rsidRDefault="00F727ED" w:rsidP="00F727ED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 xml:space="preserve">Rua 15 De Novembro, 83 CEP 18460-000 </w:t>
            </w:r>
          </w:p>
          <w:p w14:paraId="21E30F1F" w14:textId="5CA85DE7" w:rsidR="00F727ED" w:rsidRPr="0052562E" w:rsidRDefault="00F727ED" w:rsidP="00E17875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Itararé/SP</w:t>
            </w:r>
            <w:r w:rsidR="00E17875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 w:cs="Arial"/>
                <w:sz w:val="18"/>
                <w:szCs w:val="18"/>
              </w:rPr>
              <w:t>Fone: (15) 3532.8000</w:t>
            </w:r>
          </w:p>
          <w:p w14:paraId="1EC7CE97" w14:textId="571329BA" w:rsidR="00EA467D" w:rsidRPr="0052562E" w:rsidRDefault="00F727ED" w:rsidP="0082767C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color w:val="002060"/>
                <w:sz w:val="18"/>
                <w:szCs w:val="18"/>
              </w:rPr>
              <w:t>g</w:t>
            </w:r>
            <w:hyperlink r:id="rId13" w:history="1">
              <w:r w:rsidRPr="0052562E">
                <w:rPr>
                  <w:rStyle w:val="Hyperlink"/>
                  <w:rFonts w:ascii="Verdana" w:hAnsi="Verdana" w:cs="Arial"/>
                  <w:color w:val="002060"/>
                  <w:sz w:val="18"/>
                  <w:szCs w:val="18"/>
                </w:rPr>
                <w:t>abpref@itarare.sp.gov.br</w:t>
              </w:r>
            </w:hyperlink>
            <w:r w:rsidR="0082767C" w:rsidRPr="0052562E">
              <w:rPr>
                <w:rFonts w:ascii="Verdana" w:hAnsi="Verdana"/>
                <w:color w:val="002060"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 w:cs="Arial"/>
                <w:color w:val="002060"/>
                <w:sz w:val="18"/>
                <w:szCs w:val="18"/>
              </w:rPr>
              <w:t xml:space="preserve"> e </w:t>
            </w:r>
            <w:hyperlink r:id="rId14" w:history="1">
              <w:r w:rsidRPr="0052562E">
                <w:rPr>
                  <w:rStyle w:val="Hyperlink"/>
                  <w:rFonts w:ascii="Verdana" w:hAnsi="Verdana" w:cs="Arial"/>
                  <w:color w:val="002060"/>
                  <w:sz w:val="18"/>
                  <w:szCs w:val="18"/>
                </w:rPr>
                <w:t>gabinete@itarare.sp.gov.br</w:t>
              </w:r>
            </w:hyperlink>
          </w:p>
        </w:tc>
        <w:tc>
          <w:tcPr>
            <w:tcW w:w="5374" w:type="dxa"/>
          </w:tcPr>
          <w:p w14:paraId="724D29EB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ANGATUBA</w:t>
            </w:r>
          </w:p>
          <w:p w14:paraId="154E0144" w14:textId="61A78A06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sz w:val="18"/>
                <w:szCs w:val="18"/>
                <w:u w:val="single"/>
              </w:rPr>
              <w:t>NICOLAS BASILE</w:t>
            </w:r>
            <w:r w:rsidR="00E03560">
              <w:rPr>
                <w:rFonts w:ascii="Verdana" w:hAnsi="Verdana" w:cs="Arial"/>
                <w:sz w:val="18"/>
                <w:szCs w:val="18"/>
                <w:u w:val="single"/>
              </w:rPr>
              <w:t xml:space="preserve"> ROCHEL</w:t>
            </w:r>
          </w:p>
          <w:p w14:paraId="6C934453" w14:textId="77777777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Rua João Lopes Filho, 120 CEP 18240-000</w:t>
            </w:r>
          </w:p>
          <w:p w14:paraId="6B710F66" w14:textId="45B85A6C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Angatuba/SP</w:t>
            </w:r>
            <w:r w:rsidR="00A816AB"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 w:cs="Arial"/>
                <w:sz w:val="18"/>
                <w:szCs w:val="18"/>
              </w:rPr>
              <w:t>Fone: (15) 3255.9500</w:t>
            </w:r>
          </w:p>
          <w:p w14:paraId="6B689A03" w14:textId="77777777" w:rsidR="00B34760" w:rsidRPr="0052562E" w:rsidRDefault="00F727ED" w:rsidP="00F727ED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hyperlink r:id="rId15" w:history="1">
              <w:r w:rsidRPr="0052562E">
                <w:rPr>
                  <w:rStyle w:val="Hyperlink"/>
                  <w:rFonts w:ascii="Verdana" w:hAnsi="Verdana" w:cs="Arial"/>
                  <w:sz w:val="18"/>
                  <w:szCs w:val="18"/>
                </w:rPr>
                <w:t>gabinete@angatuba.sp.gov.br</w:t>
              </w:r>
            </w:hyperlink>
          </w:p>
        </w:tc>
      </w:tr>
      <w:tr w:rsidR="00EA467D" w:rsidRPr="008B4EB9" w14:paraId="4A0F9A2F" w14:textId="77777777" w:rsidTr="00EA467D">
        <w:trPr>
          <w:trHeight w:val="1294"/>
        </w:trPr>
        <w:tc>
          <w:tcPr>
            <w:tcW w:w="5387" w:type="dxa"/>
          </w:tcPr>
          <w:p w14:paraId="619DCE7A" w14:textId="4227537D" w:rsidR="00C810A7" w:rsidRPr="00A52467" w:rsidRDefault="00C810A7" w:rsidP="00C810A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 xml:space="preserve">P. M. </w:t>
            </w:r>
            <w:r w:rsidR="00F727ED"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TAQUARITUBA</w:t>
            </w:r>
          </w:p>
          <w:p w14:paraId="7E06FFE0" w14:textId="7C482FC8" w:rsidR="00EA467D" w:rsidRPr="0052562E" w:rsidRDefault="0082767C" w:rsidP="0097775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sz w:val="18"/>
                <w:szCs w:val="18"/>
                <w:u w:val="single"/>
              </w:rPr>
              <w:t>ÉDER MIANO</w:t>
            </w:r>
            <w:r w:rsidR="006975CB">
              <w:rPr>
                <w:rFonts w:ascii="Verdana" w:hAnsi="Verdana" w:cs="Arial"/>
                <w:sz w:val="18"/>
                <w:szCs w:val="18"/>
                <w:u w:val="single"/>
              </w:rPr>
              <w:t xml:space="preserve"> PEREIRA</w:t>
            </w:r>
          </w:p>
          <w:p w14:paraId="406F44E1" w14:textId="6B43C19C" w:rsidR="008A427C" w:rsidRPr="0052562E" w:rsidRDefault="0082767C" w:rsidP="008A427C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Av. Mário Covas, 1915 - Novo Centro, Taquarituba - SP, 18740-000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8A427C" w:rsidRPr="0052562E">
              <w:rPr>
                <w:rFonts w:ascii="Verdana" w:hAnsi="Verdana" w:cs="Arial"/>
                <w:sz w:val="18"/>
                <w:szCs w:val="18"/>
              </w:rPr>
              <w:t>Fone: (1</w:t>
            </w:r>
            <w:r w:rsidRPr="0052562E">
              <w:rPr>
                <w:rFonts w:ascii="Verdana" w:hAnsi="Verdana" w:cs="Arial"/>
                <w:sz w:val="18"/>
                <w:szCs w:val="18"/>
              </w:rPr>
              <w:t>4</w:t>
            </w:r>
            <w:r w:rsidR="008A427C" w:rsidRPr="0052562E">
              <w:rPr>
                <w:rFonts w:ascii="Verdana" w:hAnsi="Verdana" w:cs="Arial"/>
                <w:sz w:val="18"/>
                <w:szCs w:val="18"/>
              </w:rPr>
              <w:t>) 3</w:t>
            </w:r>
            <w:r w:rsidRPr="0052562E">
              <w:rPr>
                <w:rFonts w:ascii="Verdana" w:hAnsi="Verdana" w:cs="Arial"/>
                <w:sz w:val="18"/>
                <w:szCs w:val="18"/>
              </w:rPr>
              <w:t>762</w:t>
            </w:r>
            <w:r w:rsidR="008A427C" w:rsidRPr="0052562E">
              <w:rPr>
                <w:rFonts w:ascii="Verdana" w:hAnsi="Verdana" w:cs="Arial"/>
                <w:sz w:val="18"/>
                <w:szCs w:val="18"/>
              </w:rPr>
              <w:t>.</w:t>
            </w:r>
            <w:r w:rsidRPr="0052562E">
              <w:rPr>
                <w:rFonts w:ascii="Verdana" w:hAnsi="Verdana" w:cs="Arial"/>
                <w:sz w:val="18"/>
                <w:szCs w:val="18"/>
              </w:rPr>
              <w:t>9666</w:t>
            </w:r>
          </w:p>
          <w:p w14:paraId="4A421A99" w14:textId="77777777" w:rsidR="0082767C" w:rsidRPr="0052562E" w:rsidRDefault="0082767C" w:rsidP="0082767C">
            <w:pPr>
              <w:jc w:val="both"/>
              <w:rPr>
                <w:rFonts w:ascii="Verdana" w:hAnsi="Verdana" w:cs="Arial"/>
                <w:bCs/>
                <w:sz w:val="18"/>
                <w:szCs w:val="18"/>
              </w:rPr>
            </w:pPr>
            <w:hyperlink r:id="rId16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taquarituba@taquarituba.sp.gov.br</w:t>
              </w:r>
            </w:hyperlink>
          </w:p>
          <w:p w14:paraId="65034C60" w14:textId="77777777" w:rsidR="0082767C" w:rsidRPr="0052562E" w:rsidRDefault="0082767C" w:rsidP="0082767C">
            <w:pPr>
              <w:jc w:val="both"/>
              <w:rPr>
                <w:rFonts w:ascii="Verdana" w:hAnsi="Verdana" w:cs="Arial"/>
                <w:bCs/>
                <w:sz w:val="18"/>
                <w:szCs w:val="18"/>
              </w:rPr>
            </w:pPr>
            <w:hyperlink r:id="rId17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prefeito@taquarituba.sp.gov.br</w:t>
              </w:r>
            </w:hyperlink>
          </w:p>
          <w:p w14:paraId="5C7D57F0" w14:textId="77777777" w:rsidR="008A427C" w:rsidRPr="0052562E" w:rsidRDefault="008A427C" w:rsidP="0082767C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5374" w:type="dxa"/>
          </w:tcPr>
          <w:p w14:paraId="4FA3746B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 M. CORONEL MACEDO</w:t>
            </w:r>
          </w:p>
          <w:p w14:paraId="4CB60BBB" w14:textId="1318FB62" w:rsidR="00F727ED" w:rsidRPr="0052562E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sz w:val="18"/>
                <w:szCs w:val="18"/>
                <w:u w:val="single"/>
              </w:rPr>
              <w:t>DIEGO GARCIA BATISTA</w:t>
            </w:r>
          </w:p>
          <w:p w14:paraId="7EECDD1F" w14:textId="147B3B29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Cs/>
                <w:sz w:val="18"/>
                <w:szCs w:val="18"/>
              </w:rPr>
            </w:pPr>
            <w:r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Rua Presidente Castelo Branco, </w:t>
            </w:r>
            <w:r w:rsidR="001703C7" w:rsidRPr="0052562E">
              <w:rPr>
                <w:rFonts w:ascii="Verdana" w:hAnsi="Verdana" w:cs="Arial"/>
                <w:bCs/>
                <w:sz w:val="18"/>
                <w:szCs w:val="18"/>
              </w:rPr>
              <w:t>180</w:t>
            </w:r>
            <w:r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 Cep. 18745-</w:t>
            </w:r>
            <w:r w:rsidR="001703C7" w:rsidRPr="0052562E">
              <w:rPr>
                <w:rFonts w:ascii="Verdana" w:hAnsi="Verdana" w:cs="Arial"/>
                <w:bCs/>
                <w:sz w:val="18"/>
                <w:szCs w:val="18"/>
              </w:rPr>
              <w:t>520</w:t>
            </w:r>
            <w:r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 </w:t>
            </w:r>
          </w:p>
          <w:p w14:paraId="5FEBE672" w14:textId="0A138946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Cs/>
                <w:sz w:val="18"/>
                <w:szCs w:val="18"/>
              </w:rPr>
            </w:pPr>
            <w:r w:rsidRPr="0052562E">
              <w:rPr>
                <w:rFonts w:ascii="Verdana" w:hAnsi="Verdana" w:cs="Arial"/>
                <w:bCs/>
                <w:sz w:val="18"/>
                <w:szCs w:val="18"/>
              </w:rPr>
              <w:t>Coronel Macedo/ SP Fone: (14) 3767.</w:t>
            </w:r>
            <w:r w:rsidR="001703C7" w:rsidRPr="0052562E">
              <w:rPr>
                <w:rFonts w:ascii="Verdana" w:hAnsi="Verdana" w:cs="Arial"/>
                <w:bCs/>
                <w:sz w:val="18"/>
                <w:szCs w:val="18"/>
              </w:rPr>
              <w:t>8200</w:t>
            </w:r>
          </w:p>
          <w:p w14:paraId="47455661" w14:textId="0459EE70" w:rsidR="000D1196" w:rsidRPr="0052562E" w:rsidRDefault="00B2095A" w:rsidP="001703C7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  <w:hyperlink r:id="rId18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gabinete.secretaria@coronelmacedo.sp.gov.br</w:t>
              </w:r>
            </w:hyperlink>
          </w:p>
        </w:tc>
      </w:tr>
      <w:tr w:rsidR="0097775D" w:rsidRPr="008B4EB9" w14:paraId="07C1FE5C" w14:textId="77777777" w:rsidTr="00EA467D">
        <w:trPr>
          <w:trHeight w:val="1294"/>
        </w:trPr>
        <w:tc>
          <w:tcPr>
            <w:tcW w:w="5387" w:type="dxa"/>
          </w:tcPr>
          <w:p w14:paraId="539AD9D6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MANDURI</w:t>
            </w:r>
          </w:p>
          <w:p w14:paraId="76A3BBA2" w14:textId="17D40E8C" w:rsidR="00F727ED" w:rsidRPr="00A52467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A52467">
              <w:rPr>
                <w:rFonts w:ascii="Verdana" w:hAnsi="Verdana" w:cs="Arial"/>
                <w:sz w:val="18"/>
                <w:szCs w:val="18"/>
                <w:u w:val="single"/>
              </w:rPr>
              <w:t>PAULO ROBERTO MARTINS</w:t>
            </w:r>
          </w:p>
          <w:p w14:paraId="580F4B29" w14:textId="1A001505" w:rsidR="00E17875" w:rsidRPr="00E17875" w:rsidRDefault="00523FEF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lang w:val="en-US"/>
              </w:rPr>
            </w:pPr>
            <w:r w:rsidRPr="00E17875">
              <w:rPr>
                <w:rFonts w:ascii="Verdana" w:hAnsi="Verdana" w:cs="Arial"/>
                <w:sz w:val="18"/>
                <w:szCs w:val="18"/>
                <w:lang w:val="en-US"/>
              </w:rPr>
              <w:t xml:space="preserve">R. Bahia, </w:t>
            </w:r>
            <w:r w:rsidR="0052562E" w:rsidRPr="00E17875">
              <w:rPr>
                <w:rFonts w:ascii="Verdana" w:hAnsi="Verdana" w:cs="Arial"/>
                <w:sz w:val="18"/>
                <w:szCs w:val="18"/>
                <w:lang w:val="en-US"/>
              </w:rPr>
              <w:t xml:space="preserve">233 </w:t>
            </w:r>
            <w:proofErr w:type="spellStart"/>
            <w:r w:rsidR="0052562E" w:rsidRPr="00E17875">
              <w:rPr>
                <w:rFonts w:ascii="Verdana" w:hAnsi="Verdana" w:cs="Arial"/>
                <w:sz w:val="18"/>
                <w:szCs w:val="18"/>
                <w:lang w:val="en-US"/>
              </w:rPr>
              <w:t>Manduri</w:t>
            </w:r>
            <w:proofErr w:type="spellEnd"/>
            <w:r w:rsidR="00E17875" w:rsidRPr="00E17875">
              <w:rPr>
                <w:rFonts w:ascii="Verdana" w:hAnsi="Verdana" w:cs="Arial"/>
                <w:sz w:val="18"/>
                <w:szCs w:val="18"/>
                <w:lang w:val="en-US"/>
              </w:rPr>
              <w:t>/</w:t>
            </w:r>
            <w:r w:rsidRPr="00E17875">
              <w:rPr>
                <w:rFonts w:ascii="Verdana" w:hAnsi="Verdana" w:cs="Arial"/>
                <w:sz w:val="18"/>
                <w:szCs w:val="18"/>
                <w:lang w:val="en-US"/>
              </w:rPr>
              <w:t>SP</w:t>
            </w:r>
            <w:r w:rsidR="00E17875" w:rsidRPr="00E17875">
              <w:rPr>
                <w:rFonts w:ascii="Verdana" w:hAnsi="Verdana" w:cs="Arial"/>
                <w:sz w:val="18"/>
                <w:szCs w:val="18"/>
                <w:lang w:val="en-US"/>
              </w:rPr>
              <w:t xml:space="preserve"> CEP:</w:t>
            </w:r>
            <w:r w:rsidRPr="00E17875">
              <w:rPr>
                <w:rFonts w:ascii="Verdana" w:hAnsi="Verdana" w:cs="Arial"/>
                <w:sz w:val="18"/>
                <w:szCs w:val="18"/>
                <w:lang w:val="en-US"/>
              </w:rPr>
              <w:t>18780-000</w:t>
            </w:r>
            <w:r w:rsidRPr="00E17875">
              <w:rPr>
                <w:rFonts w:ascii="Verdana" w:hAnsi="Verdana" w:cs="Arial"/>
                <w:sz w:val="18"/>
                <w:szCs w:val="18"/>
                <w:lang w:val="en-US"/>
              </w:rPr>
              <w:t xml:space="preserve"> </w:t>
            </w:r>
          </w:p>
          <w:p w14:paraId="0B987615" w14:textId="44A70FA0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Fone: (</w:t>
            </w:r>
            <w:r w:rsidR="00523FEF" w:rsidRPr="0052562E">
              <w:rPr>
                <w:rFonts w:ascii="Verdana" w:hAnsi="Verdana" w:cs="Arial"/>
                <w:sz w:val="18"/>
                <w:szCs w:val="18"/>
              </w:rPr>
              <w:t>14</w:t>
            </w:r>
            <w:r w:rsidRPr="0052562E">
              <w:rPr>
                <w:rFonts w:ascii="Verdana" w:hAnsi="Verdana" w:cs="Arial"/>
                <w:sz w:val="18"/>
                <w:szCs w:val="18"/>
              </w:rPr>
              <w:t>) 3565.</w:t>
            </w:r>
            <w:r w:rsidR="0055566B" w:rsidRPr="0052562E">
              <w:rPr>
                <w:rFonts w:ascii="Verdana" w:hAnsi="Verdana" w:cs="Arial"/>
                <w:sz w:val="18"/>
                <w:szCs w:val="18"/>
              </w:rPr>
              <w:t>9200</w:t>
            </w:r>
          </w:p>
          <w:p w14:paraId="0418F513" w14:textId="77777777" w:rsidR="0082767C" w:rsidRPr="0052562E" w:rsidRDefault="0082767C" w:rsidP="0082767C">
            <w:pPr>
              <w:jc w:val="both"/>
              <w:rPr>
                <w:rFonts w:ascii="Verdana" w:hAnsi="Verdana" w:cs="Arial"/>
                <w:bCs/>
                <w:sz w:val="18"/>
                <w:szCs w:val="18"/>
              </w:rPr>
            </w:pPr>
            <w:hyperlink r:id="rId19" w:history="1">
              <w:r w:rsidRPr="0052562E">
                <w:rPr>
                  <w:rStyle w:val="Hyperlink"/>
                  <w:rFonts w:ascii="Verdana" w:hAnsi="Verdana"/>
                  <w:sz w:val="18"/>
                  <w:szCs w:val="18"/>
                </w:rPr>
                <w:t>executivo@manduri.sp.gov.br</w:t>
              </w:r>
            </w:hyperlink>
            <w:r w:rsidRPr="0052562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7E290BFB" w14:textId="4C7E9C97" w:rsidR="0097775D" w:rsidRPr="0052562E" w:rsidRDefault="0082767C" w:rsidP="0082767C">
            <w:pPr>
              <w:pStyle w:val="SemEspaamento"/>
              <w:tabs>
                <w:tab w:val="center" w:pos="4419"/>
                <w:tab w:val="right" w:pos="8838"/>
              </w:tabs>
              <w:jc w:val="both"/>
              <w:rPr>
                <w:rFonts w:ascii="Verdana" w:hAnsi="Verdana" w:cs="Arial"/>
                <w:sz w:val="18"/>
                <w:szCs w:val="18"/>
              </w:rPr>
            </w:pPr>
            <w:hyperlink r:id="rId20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setorengenharia@manduri.sp.gov.br</w:t>
              </w:r>
            </w:hyperlink>
          </w:p>
        </w:tc>
        <w:tc>
          <w:tcPr>
            <w:tcW w:w="5374" w:type="dxa"/>
          </w:tcPr>
          <w:p w14:paraId="07BD878F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 M. PARANAPANEMA</w:t>
            </w:r>
          </w:p>
          <w:p w14:paraId="0D0637AB" w14:textId="535D37C3" w:rsidR="00F727ED" w:rsidRPr="00A52467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Cs/>
                <w:sz w:val="18"/>
                <w:szCs w:val="18"/>
                <w:u w:val="single"/>
              </w:rPr>
            </w:pPr>
            <w:r w:rsidRPr="00A52467">
              <w:rPr>
                <w:rFonts w:ascii="Verdana" w:hAnsi="Verdana" w:cs="Arial"/>
                <w:bCs/>
                <w:sz w:val="18"/>
                <w:szCs w:val="18"/>
                <w:u w:val="single"/>
              </w:rPr>
              <w:t>RODOLFO</w:t>
            </w:r>
            <w:r w:rsidR="00A52467" w:rsidRPr="00A52467">
              <w:rPr>
                <w:rFonts w:ascii="Verdana" w:hAnsi="Verdana" w:cs="Arial"/>
                <w:bCs/>
                <w:sz w:val="18"/>
                <w:szCs w:val="18"/>
                <w:u w:val="single"/>
              </w:rPr>
              <w:t xml:space="preserve"> HESSEL</w:t>
            </w:r>
            <w:r w:rsidRPr="00A52467">
              <w:rPr>
                <w:rFonts w:ascii="Verdana" w:hAnsi="Verdana" w:cs="Arial"/>
                <w:bCs/>
                <w:sz w:val="18"/>
                <w:szCs w:val="18"/>
                <w:u w:val="single"/>
              </w:rPr>
              <w:t xml:space="preserve"> FANGANIELLO</w:t>
            </w:r>
          </w:p>
          <w:p w14:paraId="42924FDF" w14:textId="73E6B48C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Cs/>
                <w:sz w:val="18"/>
                <w:szCs w:val="18"/>
              </w:rPr>
            </w:pPr>
            <w:r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Rua </w:t>
            </w:r>
            <w:r w:rsidR="001703C7" w:rsidRPr="0052562E">
              <w:rPr>
                <w:rFonts w:ascii="Verdana" w:hAnsi="Verdana" w:cs="Arial"/>
                <w:bCs/>
                <w:sz w:val="18"/>
                <w:szCs w:val="18"/>
              </w:rPr>
              <w:t>Cap. Pinto de Melo, 485</w:t>
            </w:r>
            <w:r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 Cep. </w:t>
            </w:r>
            <w:r w:rsidR="001703C7" w:rsidRPr="0052562E">
              <w:rPr>
                <w:rFonts w:ascii="Verdana" w:hAnsi="Verdana" w:cs="Arial"/>
                <w:bCs/>
                <w:sz w:val="18"/>
                <w:szCs w:val="18"/>
              </w:rPr>
              <w:t>18720</w:t>
            </w:r>
            <w:r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-000 </w:t>
            </w:r>
          </w:p>
          <w:p w14:paraId="020EF30F" w14:textId="700C3B3E" w:rsidR="00F727ED" w:rsidRPr="0052562E" w:rsidRDefault="001703C7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Cs/>
                <w:sz w:val="18"/>
                <w:szCs w:val="18"/>
              </w:rPr>
            </w:pPr>
            <w:r w:rsidRPr="0052562E">
              <w:rPr>
                <w:rFonts w:ascii="Verdana" w:hAnsi="Verdana" w:cs="Arial"/>
                <w:bCs/>
                <w:sz w:val="18"/>
                <w:szCs w:val="18"/>
              </w:rPr>
              <w:t>Paranapanema/</w:t>
            </w:r>
            <w:r w:rsidR="00F727ED"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SP Fone: (14) </w:t>
            </w:r>
            <w:r w:rsidRPr="0052562E">
              <w:rPr>
                <w:rFonts w:ascii="Verdana" w:hAnsi="Verdana" w:cs="Arial"/>
                <w:bCs/>
                <w:sz w:val="18"/>
                <w:szCs w:val="18"/>
              </w:rPr>
              <w:t>3713</w:t>
            </w:r>
            <w:r w:rsidR="00F727ED" w:rsidRPr="0052562E">
              <w:rPr>
                <w:rFonts w:ascii="Verdana" w:hAnsi="Verdana" w:cs="Arial"/>
                <w:bCs/>
                <w:sz w:val="18"/>
                <w:szCs w:val="18"/>
              </w:rPr>
              <w:t>.</w:t>
            </w:r>
            <w:r w:rsidRPr="0052562E">
              <w:rPr>
                <w:rFonts w:ascii="Verdana" w:hAnsi="Verdana" w:cs="Arial"/>
                <w:bCs/>
                <w:sz w:val="18"/>
                <w:szCs w:val="18"/>
              </w:rPr>
              <w:t>9200</w:t>
            </w:r>
          </w:p>
          <w:p w14:paraId="3FB46CE2" w14:textId="3A1FF04A" w:rsidR="0097775D" w:rsidRPr="0052562E" w:rsidRDefault="00B2095A" w:rsidP="00B2095A">
            <w:pPr>
              <w:pStyle w:val="SemEspaamento"/>
              <w:tabs>
                <w:tab w:val="center" w:pos="4419"/>
                <w:tab w:val="right" w:pos="8838"/>
              </w:tabs>
              <w:jc w:val="both"/>
              <w:rPr>
                <w:rFonts w:ascii="Verdana" w:hAnsi="Verdana" w:cs="Arial"/>
                <w:sz w:val="18"/>
                <w:szCs w:val="18"/>
              </w:rPr>
            </w:pPr>
            <w:hyperlink r:id="rId21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prefeito2013@paranapanema.sp.gov.br</w:t>
              </w:r>
            </w:hyperlink>
          </w:p>
        </w:tc>
      </w:tr>
      <w:tr w:rsidR="0097775D" w:rsidRPr="008B4EB9" w14:paraId="28A2E84E" w14:textId="77777777" w:rsidTr="00EA467D">
        <w:trPr>
          <w:trHeight w:val="1294"/>
        </w:trPr>
        <w:tc>
          <w:tcPr>
            <w:tcW w:w="5387" w:type="dxa"/>
          </w:tcPr>
          <w:p w14:paraId="3847C43F" w14:textId="41C6BE60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ITAÍ</w:t>
            </w:r>
          </w:p>
          <w:p w14:paraId="344080E6" w14:textId="63B763D5" w:rsidR="00F727ED" w:rsidRPr="0052562E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  <w:shd w:val="clear" w:color="auto" w:fill="FFFFFF"/>
              </w:rPr>
            </w:pP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  <w:shd w:val="clear" w:color="auto" w:fill="FFFFFF"/>
              </w:rPr>
              <w:t>JOSÉ RAMIRO</w:t>
            </w:r>
            <w:r w:rsidR="00E17875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  <w:shd w:val="clear" w:color="auto" w:fill="FFFFFF"/>
              </w:rPr>
              <w:t xml:space="preserve"> ANTUNES DO PRADO</w:t>
            </w:r>
          </w:p>
          <w:p w14:paraId="02FE13CE" w14:textId="77777777" w:rsidR="00E17875" w:rsidRDefault="0055566B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Praça da Bandeira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>,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1038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 xml:space="preserve"> CEP 18</w:t>
            </w:r>
            <w:r w:rsidRPr="0052562E">
              <w:rPr>
                <w:rFonts w:ascii="Verdana" w:hAnsi="Verdana" w:cs="Arial"/>
                <w:sz w:val="18"/>
                <w:szCs w:val="18"/>
              </w:rPr>
              <w:t>730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 xml:space="preserve">-000 </w:t>
            </w:r>
          </w:p>
          <w:p w14:paraId="26C75DBE" w14:textId="0BB54865" w:rsidR="00F727ED" w:rsidRPr="0052562E" w:rsidRDefault="0055566B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Itaí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>/SP</w:t>
            </w:r>
            <w:r w:rsidR="00E17875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 xml:space="preserve">Fone: </w:t>
            </w:r>
            <w:hyperlink r:id="rId22" w:history="1">
              <w:r w:rsidR="00F727ED"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(</w:t>
              </w:r>
              <w:r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14</w:t>
              </w:r>
              <w:r w:rsidR="00F727ED"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 xml:space="preserve">) </w:t>
              </w:r>
              <w:r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3761</w:t>
              </w:r>
              <w:r w:rsidR="0052562E"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.</w:t>
              </w:r>
              <w:r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9200</w:t>
              </w:r>
            </w:hyperlink>
          </w:p>
          <w:p w14:paraId="7CA1833B" w14:textId="77777777" w:rsidR="0055566B" w:rsidRPr="0052562E" w:rsidRDefault="0055566B" w:rsidP="0055566B">
            <w:pPr>
              <w:jc w:val="both"/>
              <w:rPr>
                <w:rFonts w:ascii="Verdana" w:hAnsi="Verdana" w:cs="Arial"/>
                <w:bCs/>
                <w:sz w:val="18"/>
                <w:szCs w:val="18"/>
              </w:rPr>
            </w:pPr>
            <w:hyperlink r:id="rId23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gabinete@itai.sp.gov.br</w:t>
              </w:r>
            </w:hyperlink>
          </w:p>
          <w:p w14:paraId="78CE9020" w14:textId="77777777" w:rsidR="0055566B" w:rsidRPr="0052562E" w:rsidRDefault="0055566B" w:rsidP="0055566B">
            <w:pPr>
              <w:jc w:val="both"/>
              <w:rPr>
                <w:rFonts w:ascii="Verdana" w:hAnsi="Verdana" w:cs="Arial"/>
                <w:bCs/>
                <w:sz w:val="18"/>
                <w:szCs w:val="18"/>
              </w:rPr>
            </w:pPr>
            <w:hyperlink r:id="rId24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meioambiente@itai.sp.gov.br</w:t>
              </w:r>
            </w:hyperlink>
          </w:p>
          <w:p w14:paraId="20710041" w14:textId="77777777" w:rsidR="0097775D" w:rsidRPr="0052562E" w:rsidRDefault="0097775D" w:rsidP="0097775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5374" w:type="dxa"/>
          </w:tcPr>
          <w:p w14:paraId="2A23737D" w14:textId="2049AB5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CAMPINA DO MONTE ALEGRE</w:t>
            </w:r>
          </w:p>
          <w:p w14:paraId="2D124CE4" w14:textId="49A0485B" w:rsidR="00F727ED" w:rsidRPr="0052562E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  <w:t>MARCELO TURMEIRO</w:t>
            </w:r>
          </w:p>
          <w:p w14:paraId="5D97F741" w14:textId="77777777" w:rsidR="00E17875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 xml:space="preserve">Rua </w:t>
            </w:r>
            <w:r w:rsidR="001703C7" w:rsidRPr="0052562E">
              <w:rPr>
                <w:rFonts w:ascii="Verdana" w:hAnsi="Verdana" w:cs="Arial"/>
                <w:sz w:val="18"/>
                <w:szCs w:val="18"/>
              </w:rPr>
              <w:t>Presidente Alves, 156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CEP 18245-</w:t>
            </w:r>
            <w:r w:rsidR="001703C7" w:rsidRPr="0052562E">
              <w:rPr>
                <w:rFonts w:ascii="Verdana" w:hAnsi="Verdana" w:cs="Arial"/>
                <w:sz w:val="18"/>
                <w:szCs w:val="18"/>
              </w:rPr>
              <w:t>065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</w:p>
          <w:p w14:paraId="0CB76F8B" w14:textId="2973E153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Campina do Monte Alegre/SP</w:t>
            </w:r>
            <w:r w:rsidR="001703C7"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Fone: </w:t>
            </w:r>
            <w:hyperlink r:id="rId25" w:history="1">
              <w:r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(15) 3256-1212</w:t>
              </w:r>
            </w:hyperlink>
          </w:p>
          <w:p w14:paraId="743ECF48" w14:textId="77777777" w:rsidR="0097775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hyperlink r:id="rId26" w:history="1">
              <w:r w:rsidRPr="0052562E">
                <w:rPr>
                  <w:rStyle w:val="Hyperlink"/>
                  <w:rFonts w:ascii="Verdana" w:hAnsi="Verdana" w:cs="Arial"/>
                  <w:sz w:val="18"/>
                  <w:szCs w:val="18"/>
                </w:rPr>
                <w:t>gabinete@campinadomontealegre.sp.gov.br</w:t>
              </w:r>
            </w:hyperlink>
          </w:p>
        </w:tc>
      </w:tr>
      <w:tr w:rsidR="0097775D" w:rsidRPr="008B4EB9" w14:paraId="6ABE6F99" w14:textId="77777777" w:rsidTr="00EA467D">
        <w:trPr>
          <w:trHeight w:val="1294"/>
        </w:trPr>
        <w:tc>
          <w:tcPr>
            <w:tcW w:w="5387" w:type="dxa"/>
          </w:tcPr>
          <w:p w14:paraId="0CB6C896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SARUTAIA</w:t>
            </w:r>
          </w:p>
          <w:p w14:paraId="5B39EA92" w14:textId="41483CF8" w:rsidR="00F727ED" w:rsidRPr="004D406C" w:rsidRDefault="004D406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4D406C">
              <w:rPr>
                <w:rFonts w:ascii="Verdana" w:hAnsi="Verdana" w:cs="Arial"/>
                <w:sz w:val="18"/>
                <w:szCs w:val="18"/>
                <w:u w:val="single"/>
              </w:rPr>
              <w:t>JOÃO ANTONIO FULONI</w:t>
            </w:r>
          </w:p>
          <w:p w14:paraId="1AE16487" w14:textId="1B286A42" w:rsidR="00F727ED" w:rsidRPr="0052562E" w:rsidRDefault="00F727ED" w:rsidP="003936A5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 xml:space="preserve">Rua </w:t>
            </w:r>
            <w:r w:rsidR="003936A5" w:rsidRPr="0052562E">
              <w:rPr>
                <w:rFonts w:ascii="Verdana" w:hAnsi="Verdana" w:cs="Arial"/>
                <w:sz w:val="18"/>
                <w:szCs w:val="18"/>
              </w:rPr>
              <w:t>C</w:t>
            </w:r>
            <w:r w:rsidR="003936A5" w:rsidRPr="0052562E">
              <w:rPr>
                <w:rFonts w:ascii="Verdana" w:hAnsi="Verdana"/>
                <w:sz w:val="18"/>
                <w:szCs w:val="18"/>
              </w:rPr>
              <w:t>atarina Milani Maluly, 184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CEP 18</w:t>
            </w:r>
            <w:r w:rsidR="003936A5" w:rsidRPr="0052562E">
              <w:rPr>
                <w:rFonts w:ascii="Verdana" w:hAnsi="Verdana" w:cs="Arial"/>
                <w:sz w:val="18"/>
                <w:szCs w:val="18"/>
              </w:rPr>
              <w:t>8</w:t>
            </w:r>
            <w:r w:rsidR="003936A5" w:rsidRPr="0052562E">
              <w:rPr>
                <w:rFonts w:ascii="Verdana" w:hAnsi="Verdana"/>
                <w:sz w:val="18"/>
                <w:szCs w:val="18"/>
              </w:rPr>
              <w:t>40-037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3936A5" w:rsidRPr="0052562E">
              <w:rPr>
                <w:rFonts w:ascii="Verdana" w:hAnsi="Verdana" w:cs="Arial"/>
                <w:sz w:val="18"/>
                <w:szCs w:val="18"/>
              </w:rPr>
              <w:t>S</w:t>
            </w:r>
            <w:r w:rsidR="003936A5" w:rsidRPr="0052562E">
              <w:rPr>
                <w:rFonts w:ascii="Verdana" w:hAnsi="Verdana"/>
                <w:sz w:val="18"/>
                <w:szCs w:val="18"/>
              </w:rPr>
              <w:t>arutaia</w:t>
            </w:r>
            <w:r w:rsidRPr="0052562E">
              <w:rPr>
                <w:rFonts w:ascii="Verdana" w:hAnsi="Verdana" w:cs="Arial"/>
                <w:sz w:val="18"/>
                <w:szCs w:val="18"/>
              </w:rPr>
              <w:t>/SP</w:t>
            </w:r>
            <w:r w:rsidR="003936A5"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 w:cs="Arial"/>
                <w:sz w:val="18"/>
                <w:szCs w:val="18"/>
              </w:rPr>
              <w:t>Fone:</w:t>
            </w:r>
            <w:r w:rsidR="004D406C">
              <w:rPr>
                <w:rFonts w:ascii="Verdana" w:hAnsi="Verdana" w:cs="Arial"/>
                <w:sz w:val="18"/>
                <w:szCs w:val="18"/>
              </w:rPr>
              <w:t>(14) 33871297 33871298</w:t>
            </w:r>
          </w:p>
          <w:p w14:paraId="01B7EF27" w14:textId="77777777" w:rsidR="0055566B" w:rsidRDefault="0055566B" w:rsidP="003936A5">
            <w:pPr>
              <w:jc w:val="both"/>
              <w:rPr>
                <w:rFonts w:ascii="Verdana" w:hAnsi="Verdana"/>
                <w:color w:val="1155CC"/>
                <w:sz w:val="18"/>
                <w:szCs w:val="18"/>
                <w:u w:val="single"/>
              </w:rPr>
            </w:pPr>
            <w:hyperlink r:id="rId27" w:history="1">
              <w:r w:rsidRPr="0052562E">
                <w:rPr>
                  <w:rStyle w:val="Hyperlink"/>
                  <w:rFonts w:ascii="Verdana" w:hAnsi="Verdana"/>
                  <w:sz w:val="18"/>
                  <w:szCs w:val="18"/>
                </w:rPr>
                <w:t>contato@sarutaia.sp.gov.br</w:t>
              </w:r>
            </w:hyperlink>
            <w:r w:rsidRPr="0052562E">
              <w:rPr>
                <w:rFonts w:ascii="Verdana" w:hAnsi="Verdana"/>
                <w:color w:val="1155CC"/>
                <w:sz w:val="18"/>
                <w:szCs w:val="18"/>
                <w:u w:val="single"/>
              </w:rPr>
              <w:t xml:space="preserve"> </w:t>
            </w:r>
          </w:p>
          <w:p w14:paraId="0D9D3317" w14:textId="19BACB3B" w:rsidR="004D406C" w:rsidRPr="0052562E" w:rsidRDefault="004D406C" w:rsidP="003936A5">
            <w:pPr>
              <w:jc w:val="both"/>
              <w:rPr>
                <w:rFonts w:ascii="Verdana" w:hAnsi="Verdana"/>
                <w:color w:val="1155CC"/>
                <w:sz w:val="18"/>
                <w:szCs w:val="18"/>
                <w:u w:val="single"/>
              </w:rPr>
            </w:pPr>
            <w:hyperlink r:id="rId28" w:history="1">
              <w:r w:rsidRPr="00C07F40">
                <w:rPr>
                  <w:rStyle w:val="Hyperlink"/>
                  <w:rFonts w:ascii="Verdana" w:hAnsi="Verdana"/>
                  <w:sz w:val="18"/>
                  <w:szCs w:val="18"/>
                </w:rPr>
                <w:t>gabinete@</w:t>
              </w:r>
              <w:r w:rsidRPr="00C07F40">
                <w:rPr>
                  <w:rStyle w:val="Hyperlink"/>
                  <w:rFonts w:ascii="Verdana" w:hAnsi="Verdana"/>
                  <w:sz w:val="18"/>
                  <w:szCs w:val="18"/>
                </w:rPr>
                <w:t>sarutaia.sp.gov.br</w:t>
              </w:r>
            </w:hyperlink>
            <w:r>
              <w:rPr>
                <w:rFonts w:ascii="Verdana" w:hAnsi="Verdana"/>
                <w:color w:val="1155CC"/>
                <w:sz w:val="18"/>
                <w:szCs w:val="18"/>
                <w:u w:val="single"/>
              </w:rPr>
              <w:t xml:space="preserve"> </w:t>
            </w:r>
          </w:p>
          <w:p w14:paraId="53DA5134" w14:textId="2029E160" w:rsidR="0097775D" w:rsidRPr="0052562E" w:rsidRDefault="0097775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5374" w:type="dxa"/>
          </w:tcPr>
          <w:p w14:paraId="796A20A3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BURI</w:t>
            </w:r>
          </w:p>
          <w:p w14:paraId="77730ADE" w14:textId="53CAF74D" w:rsidR="00F727ED" w:rsidRPr="00A52467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A52467">
              <w:rPr>
                <w:rFonts w:ascii="Verdana" w:hAnsi="Verdana" w:cs="Arial"/>
                <w:sz w:val="18"/>
                <w:szCs w:val="18"/>
                <w:u w:val="single"/>
              </w:rPr>
              <w:t>GERMANO PESCHEL</w:t>
            </w:r>
          </w:p>
          <w:p w14:paraId="1374D805" w14:textId="0CB28E8F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 xml:space="preserve">Rua </w:t>
            </w:r>
            <w:r w:rsidR="0052562E" w:rsidRPr="0052562E">
              <w:rPr>
                <w:rFonts w:ascii="Verdana" w:hAnsi="Verdana" w:cs="Arial"/>
                <w:sz w:val="18"/>
                <w:szCs w:val="18"/>
              </w:rPr>
              <w:t xml:space="preserve">Coronel </w:t>
            </w:r>
            <w:proofErr w:type="spellStart"/>
            <w:r w:rsidR="0052562E" w:rsidRPr="0052562E">
              <w:rPr>
                <w:rFonts w:ascii="Verdana" w:hAnsi="Verdana" w:cs="Arial"/>
                <w:sz w:val="18"/>
                <w:szCs w:val="18"/>
              </w:rPr>
              <w:t>Licinio</w:t>
            </w:r>
            <w:proofErr w:type="spellEnd"/>
            <w:r w:rsidR="0052562E" w:rsidRPr="0052562E">
              <w:rPr>
                <w:rFonts w:ascii="Verdana" w:hAnsi="Verdana" w:cs="Arial"/>
                <w:sz w:val="18"/>
                <w:szCs w:val="18"/>
              </w:rPr>
              <w:t>, 98 CEP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182</w:t>
            </w:r>
            <w:r w:rsidR="0052562E" w:rsidRPr="0052562E">
              <w:rPr>
                <w:rFonts w:ascii="Verdana" w:hAnsi="Verdana" w:cs="Arial"/>
                <w:sz w:val="18"/>
                <w:szCs w:val="18"/>
              </w:rPr>
              <w:t>90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-000 </w:t>
            </w:r>
            <w:r w:rsidR="0052562E" w:rsidRPr="0052562E">
              <w:rPr>
                <w:rFonts w:ascii="Verdana" w:hAnsi="Verdana" w:cs="Arial"/>
                <w:sz w:val="18"/>
                <w:szCs w:val="18"/>
              </w:rPr>
              <w:t>Buri</w:t>
            </w:r>
            <w:r w:rsidRPr="0052562E">
              <w:rPr>
                <w:rFonts w:ascii="Verdana" w:hAnsi="Verdana" w:cs="Arial"/>
                <w:sz w:val="18"/>
                <w:szCs w:val="18"/>
              </w:rPr>
              <w:t>/SP</w:t>
            </w:r>
          </w:p>
          <w:p w14:paraId="048FE48D" w14:textId="61D7C65D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Fone</w:t>
            </w:r>
            <w:r w:rsidR="0052562E" w:rsidRPr="0052562E">
              <w:rPr>
                <w:rFonts w:ascii="Verdana" w:hAnsi="Verdana" w:cs="Arial"/>
                <w:sz w:val="18"/>
                <w:szCs w:val="18"/>
              </w:rPr>
              <w:t>: (15) 3546.1211</w:t>
            </w:r>
          </w:p>
          <w:p w14:paraId="0CBABB18" w14:textId="77777777" w:rsidR="0052562E" w:rsidRPr="0052562E" w:rsidRDefault="0052562E" w:rsidP="0052562E">
            <w:pPr>
              <w:jc w:val="both"/>
              <w:rPr>
                <w:rFonts w:ascii="Verdana" w:hAnsi="Verdana" w:cs="Arial"/>
                <w:bCs/>
                <w:sz w:val="18"/>
                <w:szCs w:val="18"/>
              </w:rPr>
            </w:pPr>
            <w:hyperlink r:id="rId29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pmburi@buri.sp.gov.br</w:t>
              </w:r>
            </w:hyperlink>
          </w:p>
          <w:p w14:paraId="1F3FB98F" w14:textId="011B3B33" w:rsidR="0085725E" w:rsidRPr="0052562E" w:rsidRDefault="0085725E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97775D" w:rsidRPr="008B4EB9" w14:paraId="6506C0E5" w14:textId="77777777" w:rsidTr="00EA467D">
        <w:trPr>
          <w:trHeight w:val="1294"/>
        </w:trPr>
        <w:tc>
          <w:tcPr>
            <w:tcW w:w="5387" w:type="dxa"/>
          </w:tcPr>
          <w:p w14:paraId="26CC39D1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PIRAJU</w:t>
            </w:r>
          </w:p>
          <w:p w14:paraId="03D2DCB9" w14:textId="28548D13" w:rsidR="00F727ED" w:rsidRPr="0052562E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sz w:val="18"/>
                <w:szCs w:val="18"/>
                <w:u w:val="single"/>
              </w:rPr>
              <w:t>CARLOS ALBERTO CAMARGO LIMA</w:t>
            </w:r>
          </w:p>
          <w:p w14:paraId="4B6A57DC" w14:textId="194F6583" w:rsidR="00F727ED" w:rsidRPr="0052562E" w:rsidRDefault="003936A5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Praça Ataliba Leonel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>,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173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 xml:space="preserve"> CEP 18</w:t>
            </w:r>
            <w:r w:rsidRPr="0052562E">
              <w:rPr>
                <w:rFonts w:ascii="Verdana" w:hAnsi="Verdana" w:cs="Arial"/>
                <w:sz w:val="18"/>
                <w:szCs w:val="18"/>
              </w:rPr>
              <w:t>800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 xml:space="preserve">-000 </w:t>
            </w:r>
            <w:r w:rsidRPr="0052562E">
              <w:rPr>
                <w:rFonts w:ascii="Verdana" w:hAnsi="Verdana" w:cs="Arial"/>
                <w:sz w:val="18"/>
                <w:szCs w:val="18"/>
              </w:rPr>
              <w:t>Piraju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>/SP</w:t>
            </w:r>
          </w:p>
          <w:p w14:paraId="49B964AB" w14:textId="5FD453D0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 xml:space="preserve">Fone: </w:t>
            </w:r>
            <w:hyperlink r:id="rId30" w:history="1">
              <w:r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(1</w:t>
              </w:r>
              <w:r w:rsidR="003936A5"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4</w:t>
              </w:r>
              <w:r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 xml:space="preserve">) </w:t>
              </w:r>
              <w:r w:rsidR="003936A5"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3305.9000</w:t>
              </w:r>
            </w:hyperlink>
          </w:p>
          <w:p w14:paraId="79B2EB55" w14:textId="77777777" w:rsidR="00A816AB" w:rsidRPr="0052562E" w:rsidRDefault="00A816AB" w:rsidP="00A816AB">
            <w:pPr>
              <w:jc w:val="both"/>
              <w:rPr>
                <w:rFonts w:ascii="Verdana" w:hAnsi="Verdana" w:cs="Arial"/>
                <w:bCs/>
                <w:sz w:val="18"/>
                <w:szCs w:val="18"/>
              </w:rPr>
            </w:pPr>
            <w:hyperlink r:id="rId31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gabinete@estanciadepiraju.sp.gov.br</w:t>
              </w:r>
            </w:hyperlink>
          </w:p>
          <w:p w14:paraId="6857D47A" w14:textId="4E359C1D" w:rsidR="008A427C" w:rsidRPr="0052562E" w:rsidRDefault="008A42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5374" w:type="dxa"/>
          </w:tcPr>
          <w:p w14:paraId="0C7F3CCB" w14:textId="77777777" w:rsidR="00285E27" w:rsidRPr="00A52467" w:rsidRDefault="00285E27" w:rsidP="00285E2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 xml:space="preserve">P. M </w:t>
            </w:r>
            <w:r w:rsidR="00F727ED"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ITAPORANGA</w:t>
            </w:r>
          </w:p>
          <w:p w14:paraId="084BDD84" w14:textId="290C5FA6" w:rsidR="00F727ED" w:rsidRPr="00A52467" w:rsidRDefault="0082767C" w:rsidP="00285E2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</w:pPr>
            <w:r w:rsidRPr="00A52467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  <w:t>FÁBIO BRUNO GURGEL BENINI</w:t>
            </w:r>
          </w:p>
          <w:p w14:paraId="617DB30B" w14:textId="4866503B" w:rsidR="00285E27" w:rsidRPr="0052562E" w:rsidRDefault="00285E27" w:rsidP="00285E2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 xml:space="preserve">Rua </w:t>
            </w:r>
            <w:r w:rsidR="0052562E"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Pedro Alcantara de Moraes</w:t>
            </w: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,</w:t>
            </w:r>
            <w:r w:rsidR="0052562E"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 xml:space="preserve"> 1060</w:t>
            </w: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 xml:space="preserve"> CEP 18</w:t>
            </w:r>
            <w:r w:rsidR="0052562E"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480</w:t>
            </w: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-</w:t>
            </w:r>
            <w:r w:rsidR="0052562E"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063</w:t>
            </w:r>
          </w:p>
          <w:p w14:paraId="7FDB069B" w14:textId="488DD7A5" w:rsidR="00285E27" w:rsidRPr="0052562E" w:rsidRDefault="0052562E" w:rsidP="00285E2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Itaporanga</w:t>
            </w:r>
            <w:r w:rsidR="00285E27"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/</w:t>
            </w: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SP Fone</w:t>
            </w:r>
            <w:r w:rsidR="00285E27"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 xml:space="preserve">: (15) </w:t>
            </w: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3565.1397</w:t>
            </w:r>
          </w:p>
          <w:p w14:paraId="167C59E3" w14:textId="77777777" w:rsidR="0052562E" w:rsidRPr="0052562E" w:rsidRDefault="0052562E" w:rsidP="0052562E">
            <w:pPr>
              <w:jc w:val="both"/>
              <w:rPr>
                <w:rFonts w:ascii="Verdana" w:hAnsi="Verdana" w:cs="Arial"/>
                <w:bCs/>
                <w:sz w:val="18"/>
                <w:szCs w:val="18"/>
              </w:rPr>
            </w:pPr>
            <w:hyperlink r:id="rId32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prefeituraitaporanga@sp.gov.br</w:t>
              </w:r>
            </w:hyperlink>
            <w:r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 </w:t>
            </w:r>
          </w:p>
          <w:p w14:paraId="109952B6" w14:textId="3B911183" w:rsidR="0097775D" w:rsidRPr="0052562E" w:rsidRDefault="0052562E" w:rsidP="0052562E">
            <w:pPr>
              <w:pStyle w:val="SemEspaamento"/>
              <w:tabs>
                <w:tab w:val="center" w:pos="4419"/>
                <w:tab w:val="right" w:pos="8838"/>
              </w:tabs>
              <w:jc w:val="both"/>
              <w:rPr>
                <w:rFonts w:ascii="Verdana" w:hAnsi="Verdana" w:cs="Arial"/>
                <w:sz w:val="18"/>
                <w:szCs w:val="18"/>
              </w:rPr>
            </w:pPr>
            <w:hyperlink r:id="rId33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fabiobgbenini@gmail.com</w:t>
              </w:r>
            </w:hyperlink>
            <w:r w:rsidR="0097775D" w:rsidRPr="0052562E">
              <w:rPr>
                <w:rFonts w:ascii="Verdana" w:hAnsi="Verdana" w:cs="Arial"/>
                <w:sz w:val="18"/>
                <w:szCs w:val="18"/>
              </w:rPr>
              <w:tab/>
            </w:r>
          </w:p>
        </w:tc>
      </w:tr>
      <w:tr w:rsidR="0097775D" w:rsidRPr="008B4EB9" w14:paraId="115BACA2" w14:textId="77777777" w:rsidTr="00EA467D">
        <w:trPr>
          <w:trHeight w:val="1294"/>
        </w:trPr>
        <w:tc>
          <w:tcPr>
            <w:tcW w:w="5387" w:type="dxa"/>
          </w:tcPr>
          <w:p w14:paraId="4F22F48C" w14:textId="31A758B2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TAQUARIVAÍ</w:t>
            </w:r>
          </w:p>
          <w:p w14:paraId="0B0C7328" w14:textId="77777777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sz w:val="18"/>
                <w:szCs w:val="18"/>
                <w:u w:val="single"/>
                <w:bdr w:val="none" w:sz="0" w:space="0" w:color="auto" w:frame="1"/>
                <w:shd w:val="clear" w:color="auto" w:fill="FFFFFF"/>
              </w:rPr>
              <w:t>RUBENS CARLOS SOUTO DE BARROS </w:t>
            </w:r>
          </w:p>
          <w:p w14:paraId="77AA8644" w14:textId="77777777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Cs/>
                <w:sz w:val="18"/>
                <w:szCs w:val="18"/>
              </w:rPr>
            </w:pPr>
            <w:r w:rsidRPr="0052562E">
              <w:rPr>
                <w:rFonts w:ascii="Verdana" w:hAnsi="Verdana" w:cs="Arial"/>
                <w:bCs/>
                <w:sz w:val="18"/>
                <w:szCs w:val="18"/>
              </w:rPr>
              <w:t>Rua Benedito Paulino Nogueira, 1 CEP 18425-000</w:t>
            </w:r>
          </w:p>
          <w:p w14:paraId="3731402B" w14:textId="275E7B5A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Cs/>
                <w:sz w:val="18"/>
                <w:szCs w:val="18"/>
              </w:rPr>
            </w:pPr>
            <w:proofErr w:type="spellStart"/>
            <w:r w:rsidRPr="0052562E">
              <w:rPr>
                <w:rFonts w:ascii="Verdana" w:hAnsi="Verdana" w:cs="Arial"/>
                <w:bCs/>
                <w:sz w:val="18"/>
                <w:szCs w:val="18"/>
              </w:rPr>
              <w:t>Taquarivaí</w:t>
            </w:r>
            <w:proofErr w:type="spellEnd"/>
            <w:r w:rsidRPr="0052562E">
              <w:rPr>
                <w:rFonts w:ascii="Verdana" w:hAnsi="Verdana" w:cs="Arial"/>
                <w:bCs/>
                <w:sz w:val="18"/>
                <w:szCs w:val="18"/>
              </w:rPr>
              <w:t>/SP</w:t>
            </w:r>
            <w:r w:rsidR="003936A5"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 w:cs="Arial"/>
                <w:bCs/>
                <w:sz w:val="18"/>
                <w:szCs w:val="18"/>
              </w:rPr>
              <w:t>Fone: (15) 3534.1170</w:t>
            </w:r>
          </w:p>
          <w:p w14:paraId="77777C65" w14:textId="77777777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Cs/>
                <w:sz w:val="18"/>
                <w:szCs w:val="18"/>
              </w:rPr>
            </w:pPr>
            <w:hyperlink r:id="rId34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gabinete@taquarivai.sp.gov.br</w:t>
              </w:r>
            </w:hyperlink>
            <w:r w:rsidRPr="0052562E">
              <w:rPr>
                <w:rFonts w:ascii="Verdana" w:hAnsi="Verdana" w:cs="Arial"/>
                <w:bCs/>
                <w:sz w:val="18"/>
                <w:szCs w:val="18"/>
              </w:rPr>
              <w:t xml:space="preserve"> </w:t>
            </w:r>
          </w:p>
          <w:p w14:paraId="3DEC3989" w14:textId="77777777" w:rsidR="009315DC" w:rsidRPr="0052562E" w:rsidRDefault="009315DC" w:rsidP="009315DC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5374" w:type="dxa"/>
          </w:tcPr>
          <w:p w14:paraId="73D10C04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 M. RIVERSUL</w:t>
            </w:r>
          </w:p>
          <w:p w14:paraId="35C6F4C2" w14:textId="5715859D" w:rsidR="00F727ED" w:rsidRPr="00A52467" w:rsidRDefault="0082767C" w:rsidP="00F727ED">
            <w:pPr>
              <w:pStyle w:val="SemEspaamento"/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A52467">
              <w:rPr>
                <w:rFonts w:ascii="Verdana" w:hAnsi="Verdana" w:cs="Arial"/>
                <w:sz w:val="18"/>
                <w:szCs w:val="18"/>
                <w:u w:val="single"/>
              </w:rPr>
              <w:t>MARCOS ROBERTO DOS SANTOS</w:t>
            </w:r>
          </w:p>
          <w:p w14:paraId="57765EF6" w14:textId="34595AF4" w:rsidR="00F727ED" w:rsidRPr="0052562E" w:rsidRDefault="00F727ED" w:rsidP="00F727ED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Praça Prefeito Aparecido Barbosa, 130 CEP 18470-000 – Riversul/SP</w:t>
            </w:r>
            <w:r w:rsidR="003936A5"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562E">
              <w:rPr>
                <w:rFonts w:ascii="Verdana" w:hAnsi="Verdana" w:cs="Arial"/>
                <w:sz w:val="18"/>
                <w:szCs w:val="18"/>
              </w:rPr>
              <w:t>Fone: (15) 3571.12</w:t>
            </w:r>
            <w:r w:rsidR="0052562E" w:rsidRPr="0052562E">
              <w:rPr>
                <w:rFonts w:ascii="Verdana" w:hAnsi="Verdana" w:cs="Arial"/>
                <w:sz w:val="18"/>
                <w:szCs w:val="18"/>
              </w:rPr>
              <w:t>21</w:t>
            </w:r>
            <w:r w:rsidRPr="0052562E">
              <w:rPr>
                <w:rFonts w:ascii="Verdana" w:hAnsi="Verdana" w:cs="Arial"/>
                <w:sz w:val="18"/>
                <w:szCs w:val="18"/>
              </w:rPr>
              <w:tab/>
            </w:r>
          </w:p>
          <w:p w14:paraId="7325EF56" w14:textId="77777777" w:rsidR="0085725E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hyperlink r:id="rId35" w:history="1">
              <w:r w:rsidRPr="0052562E">
                <w:rPr>
                  <w:rStyle w:val="Hyperlink"/>
                  <w:rFonts w:ascii="Verdana" w:hAnsi="Verdana" w:cs="Arial"/>
                  <w:sz w:val="18"/>
                  <w:szCs w:val="18"/>
                </w:rPr>
                <w:t>riversul@riversul.sp.gov.br</w:t>
              </w:r>
            </w:hyperlink>
            <w:r w:rsidRPr="0052562E">
              <w:rPr>
                <w:rFonts w:ascii="Verdana" w:hAnsi="Verdana" w:cs="Arial"/>
                <w:sz w:val="18"/>
                <w:szCs w:val="18"/>
              </w:rPr>
              <w:t xml:space="preserve">  </w:t>
            </w:r>
          </w:p>
        </w:tc>
      </w:tr>
      <w:tr w:rsidR="0097775D" w:rsidRPr="008B4EB9" w14:paraId="56C50B22" w14:textId="77777777" w:rsidTr="00EA467D">
        <w:trPr>
          <w:trHeight w:val="1294"/>
        </w:trPr>
        <w:tc>
          <w:tcPr>
            <w:tcW w:w="5387" w:type="dxa"/>
          </w:tcPr>
          <w:p w14:paraId="04FA7608" w14:textId="665DA59D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PILAR DO SUL</w:t>
            </w:r>
          </w:p>
          <w:p w14:paraId="178EC6B5" w14:textId="7A0AD240" w:rsidR="00F727ED" w:rsidRPr="0052562E" w:rsidRDefault="0082767C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  <w:shd w:val="clear" w:color="auto" w:fill="FFFFFF"/>
              </w:rPr>
            </w:pPr>
            <w:r w:rsidRPr="0052562E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  <w:shd w:val="clear" w:color="auto" w:fill="FFFFFF"/>
              </w:rPr>
              <w:t>CLAYTON ALVARO MACHADO</w:t>
            </w:r>
          </w:p>
          <w:p w14:paraId="471AB344" w14:textId="77777777" w:rsidR="00E17875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 xml:space="preserve">Rua </w:t>
            </w:r>
            <w:r w:rsidR="001703C7" w:rsidRPr="0052562E">
              <w:rPr>
                <w:rFonts w:ascii="Verdana" w:hAnsi="Verdana" w:cs="Arial"/>
                <w:sz w:val="18"/>
                <w:szCs w:val="18"/>
              </w:rPr>
              <w:t>Tem. Almeida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, </w:t>
            </w:r>
            <w:r w:rsidR="001703C7" w:rsidRPr="0052562E">
              <w:rPr>
                <w:rFonts w:ascii="Verdana" w:hAnsi="Verdana" w:cs="Arial"/>
                <w:sz w:val="18"/>
                <w:szCs w:val="18"/>
              </w:rPr>
              <w:t>265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 CEP 18</w:t>
            </w:r>
            <w:r w:rsidR="001703C7" w:rsidRPr="0052562E">
              <w:rPr>
                <w:rFonts w:ascii="Verdana" w:hAnsi="Verdana" w:cs="Arial"/>
                <w:sz w:val="18"/>
                <w:szCs w:val="18"/>
              </w:rPr>
              <w:t>185</w:t>
            </w:r>
            <w:r w:rsidRPr="0052562E">
              <w:rPr>
                <w:rFonts w:ascii="Verdana" w:hAnsi="Verdana" w:cs="Arial"/>
                <w:sz w:val="18"/>
                <w:szCs w:val="18"/>
              </w:rPr>
              <w:t xml:space="preserve">-000 </w:t>
            </w:r>
          </w:p>
          <w:p w14:paraId="058DEA6F" w14:textId="665C03FA" w:rsidR="00F727ED" w:rsidRPr="0052562E" w:rsidRDefault="001703C7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Pilar do Sul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>/SP</w:t>
            </w:r>
            <w:r w:rsidR="003936A5" w:rsidRPr="0052562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F727ED" w:rsidRPr="0052562E">
              <w:rPr>
                <w:rFonts w:ascii="Verdana" w:hAnsi="Verdana" w:cs="Arial"/>
                <w:sz w:val="18"/>
                <w:szCs w:val="18"/>
              </w:rPr>
              <w:t xml:space="preserve">Fone: </w:t>
            </w:r>
            <w:hyperlink r:id="rId36" w:history="1">
              <w:r w:rsidR="00F727ED"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(15) 3</w:t>
              </w:r>
              <w:r w:rsidRPr="0052562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2</w:t>
              </w:r>
              <w:r w:rsidRPr="0052562E">
                <w:rPr>
                  <w:rStyle w:val="Hyperlink"/>
                  <w:rFonts w:ascii="Verdana" w:hAnsi="Verdana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78.9700</w:t>
              </w:r>
            </w:hyperlink>
          </w:p>
          <w:p w14:paraId="306757CD" w14:textId="0FBC4737" w:rsidR="0097775D" w:rsidRPr="0052562E" w:rsidRDefault="001703C7" w:rsidP="001703C7">
            <w:pPr>
              <w:pStyle w:val="SemEspaamento"/>
              <w:tabs>
                <w:tab w:val="center" w:pos="4419"/>
                <w:tab w:val="right" w:pos="8838"/>
              </w:tabs>
              <w:jc w:val="both"/>
              <w:rPr>
                <w:rFonts w:ascii="Verdana" w:hAnsi="Verdana" w:cs="Arial"/>
                <w:sz w:val="18"/>
                <w:szCs w:val="18"/>
              </w:rPr>
            </w:pPr>
            <w:hyperlink r:id="rId37" w:history="1">
              <w:r w:rsidRPr="0052562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gabinete@pilardosul.sp.gov.br</w:t>
              </w:r>
            </w:hyperlink>
          </w:p>
        </w:tc>
        <w:tc>
          <w:tcPr>
            <w:tcW w:w="5374" w:type="dxa"/>
          </w:tcPr>
          <w:p w14:paraId="07A02526" w14:textId="77777777" w:rsidR="00F727ED" w:rsidRPr="00A52467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A52467">
              <w:rPr>
                <w:rFonts w:ascii="Verdana" w:hAnsi="Verdana" w:cs="Arial"/>
                <w:b/>
                <w:bCs/>
                <w:sz w:val="18"/>
                <w:szCs w:val="18"/>
              </w:rPr>
              <w:t>P.M CAPÃO BONITO</w:t>
            </w:r>
          </w:p>
          <w:p w14:paraId="25BDD5D5" w14:textId="0B3CE225" w:rsidR="00F727ED" w:rsidRPr="0052562E" w:rsidRDefault="00F727ED" w:rsidP="00F727E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52562E">
              <w:rPr>
                <w:rFonts w:ascii="Verdana" w:hAnsi="Verdana" w:cs="Arial"/>
                <w:sz w:val="18"/>
                <w:szCs w:val="18"/>
                <w:u w:val="single"/>
              </w:rPr>
              <w:t>JULIO FERNANDO</w:t>
            </w:r>
            <w:r w:rsidR="00A52467">
              <w:rPr>
                <w:rFonts w:ascii="Verdana" w:hAnsi="Verdana" w:cs="Arial"/>
                <w:sz w:val="18"/>
                <w:szCs w:val="18"/>
                <w:u w:val="single"/>
              </w:rPr>
              <w:t xml:space="preserve"> GALVÃO DIAS</w:t>
            </w:r>
          </w:p>
          <w:p w14:paraId="7EC11A9A" w14:textId="77777777" w:rsidR="00F727ED" w:rsidRPr="0052562E" w:rsidRDefault="00F727ED" w:rsidP="00F727ED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Rua 9 De Julho, 690 CEP.18300-385 - Capão Bonito/SP</w:t>
            </w:r>
          </w:p>
          <w:p w14:paraId="5126780F" w14:textId="77777777" w:rsidR="00F727ED" w:rsidRPr="0052562E" w:rsidRDefault="00F727ED" w:rsidP="00F727ED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r w:rsidRPr="0052562E">
              <w:rPr>
                <w:rFonts w:ascii="Verdana" w:hAnsi="Verdana" w:cs="Arial"/>
                <w:sz w:val="18"/>
                <w:szCs w:val="18"/>
              </w:rPr>
              <w:t>Fone: (15) 3543.9900</w:t>
            </w:r>
          </w:p>
          <w:p w14:paraId="4BD8C9DD" w14:textId="77777777" w:rsidR="0097775D" w:rsidRPr="0052562E" w:rsidRDefault="00F727ED" w:rsidP="00F727ED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hyperlink r:id="rId38" w:history="1">
              <w:r w:rsidRPr="0052562E">
                <w:rPr>
                  <w:rStyle w:val="Hyperlink"/>
                  <w:rFonts w:ascii="Verdana" w:hAnsi="Verdana" w:cs="Arial"/>
                  <w:sz w:val="18"/>
                  <w:szCs w:val="18"/>
                  <w14:textFill>
                    <w14:solidFill>
                      <w14:srgbClr w14:val="0000FF">
                        <w14:lumMod w14:val="75000"/>
                      </w14:srgbClr>
                    </w14:solidFill>
                  </w14:textFill>
                </w:rPr>
                <w:t>g</w:t>
              </w:r>
              <w:r w:rsidRPr="0052562E">
                <w:rPr>
                  <w:rStyle w:val="Hyperlink"/>
                  <w:rFonts w:ascii="Verdana" w:hAnsi="Verdana" w:cs="Arial"/>
                  <w:sz w:val="18"/>
                  <w:szCs w:val="18"/>
                </w:rPr>
                <w:t>abinete@capaobonito.sp.gov.br</w:t>
              </w:r>
            </w:hyperlink>
            <w:r w:rsidRPr="0052562E">
              <w:rPr>
                <w:rFonts w:ascii="Verdana" w:hAnsi="Verdana" w:cs="Arial"/>
                <w:sz w:val="18"/>
                <w:szCs w:val="18"/>
              </w:rPr>
              <w:t xml:space="preserve">  </w:t>
            </w:r>
          </w:p>
        </w:tc>
      </w:tr>
    </w:tbl>
    <w:p w14:paraId="60490E1C" w14:textId="77777777" w:rsidR="006F222E" w:rsidRPr="008B4EB9" w:rsidRDefault="006F222E" w:rsidP="00CB0603">
      <w:pPr>
        <w:pStyle w:val="Corpodetexto"/>
        <w:tabs>
          <w:tab w:val="left" w:pos="2520"/>
        </w:tabs>
        <w:spacing w:line="360" w:lineRule="auto"/>
        <w:jc w:val="both"/>
        <w:rPr>
          <w:sz w:val="18"/>
          <w:szCs w:val="18"/>
        </w:rPr>
      </w:pPr>
    </w:p>
    <w:sectPr w:rsidR="006F222E" w:rsidRPr="008B4EB9" w:rsidSect="00EA467D">
      <w:headerReference w:type="even" r:id="rId39"/>
      <w:headerReference w:type="default" r:id="rId40"/>
      <w:headerReference w:type="first" r:id="rId41"/>
      <w:pgSz w:w="11907" w:h="16840" w:code="9"/>
      <w:pgMar w:top="284" w:right="567" w:bottom="284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BDBBF" w14:textId="77777777" w:rsidR="00485399" w:rsidRDefault="00485399">
      <w:r>
        <w:separator/>
      </w:r>
    </w:p>
  </w:endnote>
  <w:endnote w:type="continuationSeparator" w:id="0">
    <w:p w14:paraId="5B8E647A" w14:textId="77777777" w:rsidR="00485399" w:rsidRDefault="00485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5C324" w14:textId="77777777" w:rsidR="00485399" w:rsidRDefault="00485399">
      <w:r>
        <w:separator/>
      </w:r>
    </w:p>
  </w:footnote>
  <w:footnote w:type="continuationSeparator" w:id="0">
    <w:p w14:paraId="6A138B14" w14:textId="77777777" w:rsidR="00485399" w:rsidRDefault="004853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B3C41" w14:textId="77777777" w:rsidR="00485399" w:rsidRDefault="0048539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A8406" w14:textId="77777777" w:rsidR="003B1DBD" w:rsidRDefault="003B1DBD">
    <w:pPr>
      <w:pStyle w:val="Cabealho"/>
    </w:pPr>
    <w:r w:rsidRPr="00943C25">
      <w:rPr>
        <w:noProof/>
      </w:rPr>
      <w:drawing>
        <wp:anchor distT="0" distB="0" distL="114300" distR="114300" simplePos="0" relativeHeight="251662336" behindDoc="1" locked="0" layoutInCell="1" allowOverlap="1" wp14:anchorId="34989E54" wp14:editId="5DFED980">
          <wp:simplePos x="0" y="0"/>
          <wp:positionH relativeFrom="margin">
            <wp:align>left</wp:align>
          </wp:positionH>
          <wp:positionV relativeFrom="paragraph">
            <wp:posOffset>-319776</wp:posOffset>
          </wp:positionV>
          <wp:extent cx="1838325" cy="577850"/>
          <wp:effectExtent l="0" t="0" r="9525" b="0"/>
          <wp:wrapTight wrapText="bothSides">
            <wp:wrapPolygon edited="0">
              <wp:start x="0" y="0"/>
              <wp:lineTo x="0" y="20651"/>
              <wp:lineTo x="21488" y="20651"/>
              <wp:lineTo x="21488" y="0"/>
              <wp:lineTo x="0" y="0"/>
            </wp:wrapPolygon>
          </wp:wrapTight>
          <wp:docPr id="27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937AAA8" w14:textId="77777777" w:rsidR="00485399" w:rsidRDefault="00485399" w:rsidP="00533C2B">
    <w:pPr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1E177" w14:textId="77777777" w:rsidR="00485399" w:rsidRDefault="0048539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4854E38E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562887172" o:spid="_x0000_i1025" type="#_x0000_t75" style="width:11.4pt;height:11.4pt;visibility:visible;mso-wrap-style:square">
            <v:imagedata r:id="rId1" o:title=""/>
          </v:shape>
        </w:pict>
      </mc:Choice>
      <mc:Fallback>
        <w:drawing>
          <wp:inline distT="0" distB="0" distL="0" distR="0" wp14:anchorId="218329B9">
            <wp:extent cx="144780" cy="144780"/>
            <wp:effectExtent l="0" t="0" r="0" b="0"/>
            <wp:docPr id="562887172" name="Imagem 562887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CD5774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B501B19"/>
    <w:multiLevelType w:val="singleLevel"/>
    <w:tmpl w:val="781A1CC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0E463F56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2D3F0B1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32442364"/>
    <w:multiLevelType w:val="hybridMultilevel"/>
    <w:tmpl w:val="BA0259FC"/>
    <w:lvl w:ilvl="0" w:tplc="0416000F">
      <w:start w:val="1"/>
      <w:numFmt w:val="decimal"/>
      <w:lvlText w:val="%1."/>
      <w:lvlJc w:val="left"/>
      <w:pPr>
        <w:ind w:left="1609" w:hanging="360"/>
      </w:pPr>
    </w:lvl>
    <w:lvl w:ilvl="1" w:tplc="04160019" w:tentative="1">
      <w:start w:val="1"/>
      <w:numFmt w:val="lowerLetter"/>
      <w:lvlText w:val="%2."/>
      <w:lvlJc w:val="left"/>
      <w:pPr>
        <w:ind w:left="2329" w:hanging="360"/>
      </w:pPr>
    </w:lvl>
    <w:lvl w:ilvl="2" w:tplc="0416001B" w:tentative="1">
      <w:start w:val="1"/>
      <w:numFmt w:val="lowerRoman"/>
      <w:lvlText w:val="%3."/>
      <w:lvlJc w:val="right"/>
      <w:pPr>
        <w:ind w:left="3049" w:hanging="180"/>
      </w:pPr>
    </w:lvl>
    <w:lvl w:ilvl="3" w:tplc="0416000F" w:tentative="1">
      <w:start w:val="1"/>
      <w:numFmt w:val="decimal"/>
      <w:lvlText w:val="%4."/>
      <w:lvlJc w:val="left"/>
      <w:pPr>
        <w:ind w:left="3769" w:hanging="360"/>
      </w:pPr>
    </w:lvl>
    <w:lvl w:ilvl="4" w:tplc="04160019" w:tentative="1">
      <w:start w:val="1"/>
      <w:numFmt w:val="lowerLetter"/>
      <w:lvlText w:val="%5."/>
      <w:lvlJc w:val="left"/>
      <w:pPr>
        <w:ind w:left="4489" w:hanging="360"/>
      </w:pPr>
    </w:lvl>
    <w:lvl w:ilvl="5" w:tplc="0416001B" w:tentative="1">
      <w:start w:val="1"/>
      <w:numFmt w:val="lowerRoman"/>
      <w:lvlText w:val="%6."/>
      <w:lvlJc w:val="right"/>
      <w:pPr>
        <w:ind w:left="5209" w:hanging="180"/>
      </w:pPr>
    </w:lvl>
    <w:lvl w:ilvl="6" w:tplc="0416000F" w:tentative="1">
      <w:start w:val="1"/>
      <w:numFmt w:val="decimal"/>
      <w:lvlText w:val="%7."/>
      <w:lvlJc w:val="left"/>
      <w:pPr>
        <w:ind w:left="5929" w:hanging="360"/>
      </w:pPr>
    </w:lvl>
    <w:lvl w:ilvl="7" w:tplc="04160019" w:tentative="1">
      <w:start w:val="1"/>
      <w:numFmt w:val="lowerLetter"/>
      <w:lvlText w:val="%8."/>
      <w:lvlJc w:val="left"/>
      <w:pPr>
        <w:ind w:left="6649" w:hanging="360"/>
      </w:pPr>
    </w:lvl>
    <w:lvl w:ilvl="8" w:tplc="0416001B" w:tentative="1">
      <w:start w:val="1"/>
      <w:numFmt w:val="lowerRoman"/>
      <w:lvlText w:val="%9."/>
      <w:lvlJc w:val="right"/>
      <w:pPr>
        <w:ind w:left="7369" w:hanging="180"/>
      </w:pPr>
    </w:lvl>
  </w:abstractNum>
  <w:abstractNum w:abstractNumId="6" w15:restartNumberingAfterBreak="0">
    <w:nsid w:val="3A354591"/>
    <w:multiLevelType w:val="singleLevel"/>
    <w:tmpl w:val="FB28C20C"/>
    <w:lvl w:ilvl="0">
      <w:start w:val="16"/>
      <w:numFmt w:val="bullet"/>
      <w:lvlText w:val="-"/>
      <w:lvlJc w:val="left"/>
      <w:pPr>
        <w:tabs>
          <w:tab w:val="num" w:pos="3192"/>
        </w:tabs>
        <w:ind w:left="3192" w:hanging="360"/>
      </w:pPr>
      <w:rPr>
        <w:rFonts w:ascii="Times New Roman" w:hAnsi="Times New Roman" w:hint="default"/>
      </w:rPr>
    </w:lvl>
  </w:abstractNum>
  <w:abstractNum w:abstractNumId="7" w15:restartNumberingAfterBreak="0">
    <w:nsid w:val="3A754A4D"/>
    <w:multiLevelType w:val="hybridMultilevel"/>
    <w:tmpl w:val="38D499C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0E5746"/>
    <w:multiLevelType w:val="hybridMultilevel"/>
    <w:tmpl w:val="9EBC01D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510A4C"/>
    <w:multiLevelType w:val="hybridMultilevel"/>
    <w:tmpl w:val="8C2AB61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8237D5"/>
    <w:multiLevelType w:val="hybridMultilevel"/>
    <w:tmpl w:val="5B3C78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82521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4D1905FF"/>
    <w:multiLevelType w:val="hybridMultilevel"/>
    <w:tmpl w:val="0DD60EE4"/>
    <w:lvl w:ilvl="0" w:tplc="D360C884">
      <w:start w:val="1"/>
      <w:numFmt w:val="decimal"/>
      <w:lvlText w:val="%1-"/>
      <w:lvlJc w:val="left"/>
      <w:pPr>
        <w:tabs>
          <w:tab w:val="num" w:pos="1440"/>
        </w:tabs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7F34EB"/>
    <w:multiLevelType w:val="singleLevel"/>
    <w:tmpl w:val="A8C419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04D5790"/>
    <w:multiLevelType w:val="hybridMultilevel"/>
    <w:tmpl w:val="D6284EAA"/>
    <w:lvl w:ilvl="0" w:tplc="3E1ABE2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  <w:b w:val="0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D7314E"/>
    <w:multiLevelType w:val="hybridMultilevel"/>
    <w:tmpl w:val="81D2FD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370F38"/>
    <w:multiLevelType w:val="hybridMultilevel"/>
    <w:tmpl w:val="20409A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8277C9"/>
    <w:multiLevelType w:val="hybridMultilevel"/>
    <w:tmpl w:val="1EFC32A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F5A44C8"/>
    <w:multiLevelType w:val="hybridMultilevel"/>
    <w:tmpl w:val="4528891C"/>
    <w:lvl w:ilvl="0" w:tplc="61E021D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9B5A8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0F71C21"/>
    <w:multiLevelType w:val="hybridMultilevel"/>
    <w:tmpl w:val="7A58EC8A"/>
    <w:lvl w:ilvl="0" w:tplc="C840DD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7D05DF3"/>
    <w:multiLevelType w:val="hybridMultilevel"/>
    <w:tmpl w:val="EE9ED72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025897"/>
    <w:multiLevelType w:val="hybridMultilevel"/>
    <w:tmpl w:val="F71A2C7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E812837"/>
    <w:multiLevelType w:val="hybridMultilevel"/>
    <w:tmpl w:val="9542B0FA"/>
    <w:lvl w:ilvl="0" w:tplc="9CF4E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1116B4B"/>
    <w:multiLevelType w:val="hybridMultilevel"/>
    <w:tmpl w:val="D876A9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50954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699" w:hanging="283"/>
        </w:pPr>
        <w:rPr>
          <w:rFonts w:ascii="Symbol" w:hAnsi="Symbol" w:hint="default"/>
        </w:rPr>
      </w:lvl>
    </w:lvlOverride>
  </w:num>
  <w:num w:numId="2" w16cid:durableId="1927104123">
    <w:abstractNumId w:val="6"/>
  </w:num>
  <w:num w:numId="3" w16cid:durableId="731775147">
    <w:abstractNumId w:val="2"/>
  </w:num>
  <w:num w:numId="4" w16cid:durableId="1182820452">
    <w:abstractNumId w:val="13"/>
  </w:num>
  <w:num w:numId="5" w16cid:durableId="1117870858">
    <w:abstractNumId w:val="4"/>
  </w:num>
  <w:num w:numId="6" w16cid:durableId="163322310">
    <w:abstractNumId w:val="22"/>
  </w:num>
  <w:num w:numId="7" w16cid:durableId="16602310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7621840">
    <w:abstractNumId w:val="12"/>
  </w:num>
  <w:num w:numId="9" w16cid:durableId="1536387575">
    <w:abstractNumId w:val="10"/>
  </w:num>
  <w:num w:numId="10" w16cid:durableId="366374973">
    <w:abstractNumId w:val="5"/>
  </w:num>
  <w:num w:numId="11" w16cid:durableId="847911623">
    <w:abstractNumId w:val="11"/>
  </w:num>
  <w:num w:numId="12" w16cid:durableId="1143961817">
    <w:abstractNumId w:val="3"/>
  </w:num>
  <w:num w:numId="13" w16cid:durableId="1098525868">
    <w:abstractNumId w:val="1"/>
  </w:num>
  <w:num w:numId="14" w16cid:durableId="1045980206">
    <w:abstractNumId w:val="14"/>
  </w:num>
  <w:num w:numId="15" w16cid:durableId="247420528">
    <w:abstractNumId w:val="8"/>
  </w:num>
  <w:num w:numId="16" w16cid:durableId="1654524410">
    <w:abstractNumId w:val="17"/>
  </w:num>
  <w:num w:numId="17" w16cid:durableId="1810590571">
    <w:abstractNumId w:val="23"/>
  </w:num>
  <w:num w:numId="18" w16cid:durableId="1771006255">
    <w:abstractNumId w:val="18"/>
  </w:num>
  <w:num w:numId="19" w16cid:durableId="1325087560">
    <w:abstractNumId w:val="19"/>
  </w:num>
  <w:num w:numId="20" w16cid:durableId="1626504056">
    <w:abstractNumId w:val="20"/>
  </w:num>
  <w:num w:numId="21" w16cid:durableId="300577694">
    <w:abstractNumId w:val="7"/>
  </w:num>
  <w:num w:numId="22" w16cid:durableId="1326981754">
    <w:abstractNumId w:val="24"/>
  </w:num>
  <w:num w:numId="23" w16cid:durableId="1572234622">
    <w:abstractNumId w:val="15"/>
  </w:num>
  <w:num w:numId="24" w16cid:durableId="1154105713">
    <w:abstractNumId w:val="9"/>
  </w:num>
  <w:num w:numId="25" w16cid:durableId="799498755">
    <w:abstractNumId w:val="21"/>
  </w:num>
  <w:num w:numId="26" w16cid:durableId="128196128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680"/>
    <w:rsid w:val="00003071"/>
    <w:rsid w:val="00005753"/>
    <w:rsid w:val="0001103D"/>
    <w:rsid w:val="00015520"/>
    <w:rsid w:val="00016556"/>
    <w:rsid w:val="0002351C"/>
    <w:rsid w:val="0002636E"/>
    <w:rsid w:val="00031957"/>
    <w:rsid w:val="00031E4F"/>
    <w:rsid w:val="000401E2"/>
    <w:rsid w:val="00045985"/>
    <w:rsid w:val="00046B48"/>
    <w:rsid w:val="00046BBA"/>
    <w:rsid w:val="000540CF"/>
    <w:rsid w:val="00056D38"/>
    <w:rsid w:val="00057954"/>
    <w:rsid w:val="0007193E"/>
    <w:rsid w:val="0007365A"/>
    <w:rsid w:val="00074396"/>
    <w:rsid w:val="00077A2C"/>
    <w:rsid w:val="00083133"/>
    <w:rsid w:val="00083A31"/>
    <w:rsid w:val="00084015"/>
    <w:rsid w:val="000850D5"/>
    <w:rsid w:val="000869EA"/>
    <w:rsid w:val="00094436"/>
    <w:rsid w:val="000A39AA"/>
    <w:rsid w:val="000A3B19"/>
    <w:rsid w:val="000A7901"/>
    <w:rsid w:val="000A7D3F"/>
    <w:rsid w:val="000B37B4"/>
    <w:rsid w:val="000B6BDA"/>
    <w:rsid w:val="000C0AA8"/>
    <w:rsid w:val="000C4B70"/>
    <w:rsid w:val="000C51F6"/>
    <w:rsid w:val="000D1196"/>
    <w:rsid w:val="000D3F50"/>
    <w:rsid w:val="000D3F9D"/>
    <w:rsid w:val="000D61EC"/>
    <w:rsid w:val="000D63BD"/>
    <w:rsid w:val="000E0196"/>
    <w:rsid w:val="000E2C6F"/>
    <w:rsid w:val="000E36A2"/>
    <w:rsid w:val="000E3BA6"/>
    <w:rsid w:val="000E493F"/>
    <w:rsid w:val="000E5961"/>
    <w:rsid w:val="000E601F"/>
    <w:rsid w:val="000E7AEC"/>
    <w:rsid w:val="000F2507"/>
    <w:rsid w:val="000F317F"/>
    <w:rsid w:val="000F7EDF"/>
    <w:rsid w:val="00122834"/>
    <w:rsid w:val="001255B9"/>
    <w:rsid w:val="00126BDA"/>
    <w:rsid w:val="0013148E"/>
    <w:rsid w:val="001324DA"/>
    <w:rsid w:val="00134511"/>
    <w:rsid w:val="0013567B"/>
    <w:rsid w:val="00135EAC"/>
    <w:rsid w:val="0015029D"/>
    <w:rsid w:val="001518CA"/>
    <w:rsid w:val="00157C5E"/>
    <w:rsid w:val="00165BFB"/>
    <w:rsid w:val="001664AF"/>
    <w:rsid w:val="001703C7"/>
    <w:rsid w:val="001705AB"/>
    <w:rsid w:val="00174709"/>
    <w:rsid w:val="001754CB"/>
    <w:rsid w:val="00183E86"/>
    <w:rsid w:val="0018430C"/>
    <w:rsid w:val="001843D6"/>
    <w:rsid w:val="00186966"/>
    <w:rsid w:val="00190C2D"/>
    <w:rsid w:val="001A187C"/>
    <w:rsid w:val="001A4BCD"/>
    <w:rsid w:val="001B5AAE"/>
    <w:rsid w:val="001B67A5"/>
    <w:rsid w:val="001C4411"/>
    <w:rsid w:val="001C5443"/>
    <w:rsid w:val="001D3941"/>
    <w:rsid w:val="001D3AD5"/>
    <w:rsid w:val="001D52FD"/>
    <w:rsid w:val="001E109B"/>
    <w:rsid w:val="001E10A0"/>
    <w:rsid w:val="001E392F"/>
    <w:rsid w:val="001E5B12"/>
    <w:rsid w:val="001E6E8B"/>
    <w:rsid w:val="001F3ABD"/>
    <w:rsid w:val="00200728"/>
    <w:rsid w:val="002020CD"/>
    <w:rsid w:val="00203B43"/>
    <w:rsid w:val="00212016"/>
    <w:rsid w:val="00223A2C"/>
    <w:rsid w:val="002243CC"/>
    <w:rsid w:val="00230143"/>
    <w:rsid w:val="00230CE4"/>
    <w:rsid w:val="002319BC"/>
    <w:rsid w:val="00231C15"/>
    <w:rsid w:val="002327B0"/>
    <w:rsid w:val="00233039"/>
    <w:rsid w:val="0023420D"/>
    <w:rsid w:val="0023586A"/>
    <w:rsid w:val="00236AB1"/>
    <w:rsid w:val="002427A9"/>
    <w:rsid w:val="0024331A"/>
    <w:rsid w:val="0024340D"/>
    <w:rsid w:val="00244963"/>
    <w:rsid w:val="00252B61"/>
    <w:rsid w:val="00253BCA"/>
    <w:rsid w:val="00254553"/>
    <w:rsid w:val="00261C3B"/>
    <w:rsid w:val="0026290B"/>
    <w:rsid w:val="00267572"/>
    <w:rsid w:val="002704AD"/>
    <w:rsid w:val="00271223"/>
    <w:rsid w:val="00275F34"/>
    <w:rsid w:val="00282CF6"/>
    <w:rsid w:val="00284C97"/>
    <w:rsid w:val="0028593D"/>
    <w:rsid w:val="00285E27"/>
    <w:rsid w:val="00295061"/>
    <w:rsid w:val="00295FE9"/>
    <w:rsid w:val="002A00C6"/>
    <w:rsid w:val="002A0AA0"/>
    <w:rsid w:val="002B0569"/>
    <w:rsid w:val="002B1060"/>
    <w:rsid w:val="002B1906"/>
    <w:rsid w:val="002B370F"/>
    <w:rsid w:val="002B380D"/>
    <w:rsid w:val="002B3FCB"/>
    <w:rsid w:val="002D0A9E"/>
    <w:rsid w:val="002D178D"/>
    <w:rsid w:val="002D299D"/>
    <w:rsid w:val="002D4070"/>
    <w:rsid w:val="002D442C"/>
    <w:rsid w:val="002D6677"/>
    <w:rsid w:val="002E0494"/>
    <w:rsid w:val="002E5DA1"/>
    <w:rsid w:val="002F0183"/>
    <w:rsid w:val="003018BB"/>
    <w:rsid w:val="003041D2"/>
    <w:rsid w:val="00307F40"/>
    <w:rsid w:val="00311497"/>
    <w:rsid w:val="003150A7"/>
    <w:rsid w:val="00316AAE"/>
    <w:rsid w:val="00316BC9"/>
    <w:rsid w:val="0032017F"/>
    <w:rsid w:val="00321AEB"/>
    <w:rsid w:val="003241D7"/>
    <w:rsid w:val="003246C9"/>
    <w:rsid w:val="00325F67"/>
    <w:rsid w:val="0033010D"/>
    <w:rsid w:val="00331DAB"/>
    <w:rsid w:val="0033482C"/>
    <w:rsid w:val="00342406"/>
    <w:rsid w:val="003451E7"/>
    <w:rsid w:val="0034562B"/>
    <w:rsid w:val="00347B29"/>
    <w:rsid w:val="00352D1B"/>
    <w:rsid w:val="003653D3"/>
    <w:rsid w:val="00367DEE"/>
    <w:rsid w:val="00374457"/>
    <w:rsid w:val="00377C98"/>
    <w:rsid w:val="00386A59"/>
    <w:rsid w:val="00386C1F"/>
    <w:rsid w:val="00386DD8"/>
    <w:rsid w:val="003935E3"/>
    <w:rsid w:val="003936A5"/>
    <w:rsid w:val="00397485"/>
    <w:rsid w:val="00397793"/>
    <w:rsid w:val="003A03B2"/>
    <w:rsid w:val="003A24F4"/>
    <w:rsid w:val="003B0C92"/>
    <w:rsid w:val="003B1DBD"/>
    <w:rsid w:val="003B7E99"/>
    <w:rsid w:val="003C1046"/>
    <w:rsid w:val="003C243D"/>
    <w:rsid w:val="003C499D"/>
    <w:rsid w:val="003D3524"/>
    <w:rsid w:val="003D388E"/>
    <w:rsid w:val="003F1F76"/>
    <w:rsid w:val="00405C01"/>
    <w:rsid w:val="00407B24"/>
    <w:rsid w:val="0041088D"/>
    <w:rsid w:val="00410C61"/>
    <w:rsid w:val="00410EF0"/>
    <w:rsid w:val="004130F2"/>
    <w:rsid w:val="00420089"/>
    <w:rsid w:val="00420D14"/>
    <w:rsid w:val="00421C27"/>
    <w:rsid w:val="00426743"/>
    <w:rsid w:val="00431815"/>
    <w:rsid w:val="00431DB0"/>
    <w:rsid w:val="00437F57"/>
    <w:rsid w:val="00451D93"/>
    <w:rsid w:val="004525D3"/>
    <w:rsid w:val="0045630A"/>
    <w:rsid w:val="0046026D"/>
    <w:rsid w:val="00460744"/>
    <w:rsid w:val="0046101D"/>
    <w:rsid w:val="0046680B"/>
    <w:rsid w:val="00466BCB"/>
    <w:rsid w:val="00470847"/>
    <w:rsid w:val="00476BEE"/>
    <w:rsid w:val="00485399"/>
    <w:rsid w:val="0048690F"/>
    <w:rsid w:val="004905B5"/>
    <w:rsid w:val="004936D4"/>
    <w:rsid w:val="00495C65"/>
    <w:rsid w:val="004A6483"/>
    <w:rsid w:val="004A7578"/>
    <w:rsid w:val="004B22C3"/>
    <w:rsid w:val="004B38C2"/>
    <w:rsid w:val="004B60AB"/>
    <w:rsid w:val="004B7BB8"/>
    <w:rsid w:val="004C1E46"/>
    <w:rsid w:val="004C6090"/>
    <w:rsid w:val="004C7CC1"/>
    <w:rsid w:val="004D2CC8"/>
    <w:rsid w:val="004D35BE"/>
    <w:rsid w:val="004D406C"/>
    <w:rsid w:val="004D6C7D"/>
    <w:rsid w:val="004E2258"/>
    <w:rsid w:val="004E45C6"/>
    <w:rsid w:val="004E5EBE"/>
    <w:rsid w:val="004F2960"/>
    <w:rsid w:val="004F6BF1"/>
    <w:rsid w:val="004F711B"/>
    <w:rsid w:val="00500D52"/>
    <w:rsid w:val="0050215B"/>
    <w:rsid w:val="00505A1D"/>
    <w:rsid w:val="00507893"/>
    <w:rsid w:val="00516AEF"/>
    <w:rsid w:val="00520769"/>
    <w:rsid w:val="005209AB"/>
    <w:rsid w:val="00523FEF"/>
    <w:rsid w:val="0052562E"/>
    <w:rsid w:val="005300DC"/>
    <w:rsid w:val="00533C2B"/>
    <w:rsid w:val="005342F4"/>
    <w:rsid w:val="00541797"/>
    <w:rsid w:val="00542612"/>
    <w:rsid w:val="00542B97"/>
    <w:rsid w:val="005435D8"/>
    <w:rsid w:val="00544702"/>
    <w:rsid w:val="00545342"/>
    <w:rsid w:val="00546E71"/>
    <w:rsid w:val="005527AB"/>
    <w:rsid w:val="0055566B"/>
    <w:rsid w:val="005653B7"/>
    <w:rsid w:val="005670F5"/>
    <w:rsid w:val="00583D4D"/>
    <w:rsid w:val="005845F1"/>
    <w:rsid w:val="00586296"/>
    <w:rsid w:val="005927AF"/>
    <w:rsid w:val="0059610C"/>
    <w:rsid w:val="005A09D7"/>
    <w:rsid w:val="005A28A8"/>
    <w:rsid w:val="005A2AAF"/>
    <w:rsid w:val="005A4749"/>
    <w:rsid w:val="005B0415"/>
    <w:rsid w:val="005B1E66"/>
    <w:rsid w:val="005B506F"/>
    <w:rsid w:val="005C7396"/>
    <w:rsid w:val="005D1483"/>
    <w:rsid w:val="005D2297"/>
    <w:rsid w:val="005D2B3D"/>
    <w:rsid w:val="005D2CC4"/>
    <w:rsid w:val="005D41F1"/>
    <w:rsid w:val="005D6727"/>
    <w:rsid w:val="005D7F7F"/>
    <w:rsid w:val="005E19C1"/>
    <w:rsid w:val="005E2215"/>
    <w:rsid w:val="005E2FF1"/>
    <w:rsid w:val="005E3C0A"/>
    <w:rsid w:val="005E4ECC"/>
    <w:rsid w:val="005E56CB"/>
    <w:rsid w:val="005E66F0"/>
    <w:rsid w:val="005E6CE3"/>
    <w:rsid w:val="005E7A47"/>
    <w:rsid w:val="005F2ABD"/>
    <w:rsid w:val="005F2B37"/>
    <w:rsid w:val="006032FC"/>
    <w:rsid w:val="00603703"/>
    <w:rsid w:val="00607468"/>
    <w:rsid w:val="006145A2"/>
    <w:rsid w:val="006149AE"/>
    <w:rsid w:val="00615A48"/>
    <w:rsid w:val="00615E2D"/>
    <w:rsid w:val="00621571"/>
    <w:rsid w:val="00623EB3"/>
    <w:rsid w:val="006249A4"/>
    <w:rsid w:val="0062578E"/>
    <w:rsid w:val="006309C5"/>
    <w:rsid w:val="006327C5"/>
    <w:rsid w:val="006339FF"/>
    <w:rsid w:val="00634DEE"/>
    <w:rsid w:val="00635C5C"/>
    <w:rsid w:val="00636485"/>
    <w:rsid w:val="0064474D"/>
    <w:rsid w:val="00644B25"/>
    <w:rsid w:val="0064745B"/>
    <w:rsid w:val="00647524"/>
    <w:rsid w:val="00654F7B"/>
    <w:rsid w:val="00656810"/>
    <w:rsid w:val="006620E0"/>
    <w:rsid w:val="006660B8"/>
    <w:rsid w:val="00674F4D"/>
    <w:rsid w:val="0067645D"/>
    <w:rsid w:val="0068468B"/>
    <w:rsid w:val="00690B2B"/>
    <w:rsid w:val="00692FE0"/>
    <w:rsid w:val="00693198"/>
    <w:rsid w:val="006934DF"/>
    <w:rsid w:val="00693CF6"/>
    <w:rsid w:val="006954BC"/>
    <w:rsid w:val="00695BAF"/>
    <w:rsid w:val="006975CB"/>
    <w:rsid w:val="00697A2F"/>
    <w:rsid w:val="006A4BBD"/>
    <w:rsid w:val="006A602C"/>
    <w:rsid w:val="006A64E5"/>
    <w:rsid w:val="006B2AA9"/>
    <w:rsid w:val="006C287E"/>
    <w:rsid w:val="006C5BD5"/>
    <w:rsid w:val="006D3830"/>
    <w:rsid w:val="006D7E09"/>
    <w:rsid w:val="006E1D62"/>
    <w:rsid w:val="006E2267"/>
    <w:rsid w:val="006E43C7"/>
    <w:rsid w:val="006E4D3C"/>
    <w:rsid w:val="006E58F8"/>
    <w:rsid w:val="006F0350"/>
    <w:rsid w:val="006F0479"/>
    <w:rsid w:val="006F0F89"/>
    <w:rsid w:val="006F222E"/>
    <w:rsid w:val="006F36BB"/>
    <w:rsid w:val="006F6D29"/>
    <w:rsid w:val="00703071"/>
    <w:rsid w:val="0070554D"/>
    <w:rsid w:val="007071BD"/>
    <w:rsid w:val="00707878"/>
    <w:rsid w:val="00711A45"/>
    <w:rsid w:val="007167A1"/>
    <w:rsid w:val="007178D1"/>
    <w:rsid w:val="00717E15"/>
    <w:rsid w:val="0072494A"/>
    <w:rsid w:val="00733C8B"/>
    <w:rsid w:val="00734E54"/>
    <w:rsid w:val="007366C3"/>
    <w:rsid w:val="007371A5"/>
    <w:rsid w:val="00743922"/>
    <w:rsid w:val="00757D1E"/>
    <w:rsid w:val="00757EE3"/>
    <w:rsid w:val="00761100"/>
    <w:rsid w:val="00761D96"/>
    <w:rsid w:val="00764975"/>
    <w:rsid w:val="00766275"/>
    <w:rsid w:val="00775E00"/>
    <w:rsid w:val="00777430"/>
    <w:rsid w:val="0078070A"/>
    <w:rsid w:val="007819E2"/>
    <w:rsid w:val="00793234"/>
    <w:rsid w:val="00793F2F"/>
    <w:rsid w:val="007A41F7"/>
    <w:rsid w:val="007A72A3"/>
    <w:rsid w:val="007B1E83"/>
    <w:rsid w:val="007B4872"/>
    <w:rsid w:val="007B6248"/>
    <w:rsid w:val="007B6B73"/>
    <w:rsid w:val="007C0D21"/>
    <w:rsid w:val="007C3D23"/>
    <w:rsid w:val="007C4BE2"/>
    <w:rsid w:val="007C52D1"/>
    <w:rsid w:val="007D0051"/>
    <w:rsid w:val="007D02B7"/>
    <w:rsid w:val="007D2C89"/>
    <w:rsid w:val="007E0852"/>
    <w:rsid w:val="007E1BD0"/>
    <w:rsid w:val="007E2DC0"/>
    <w:rsid w:val="007E775A"/>
    <w:rsid w:val="007F19B9"/>
    <w:rsid w:val="007F1AFA"/>
    <w:rsid w:val="007F2CE7"/>
    <w:rsid w:val="00800FEA"/>
    <w:rsid w:val="00802C78"/>
    <w:rsid w:val="00803620"/>
    <w:rsid w:val="00804AA0"/>
    <w:rsid w:val="00805DCB"/>
    <w:rsid w:val="008100E3"/>
    <w:rsid w:val="00812034"/>
    <w:rsid w:val="0081619B"/>
    <w:rsid w:val="00816601"/>
    <w:rsid w:val="00816C06"/>
    <w:rsid w:val="00817816"/>
    <w:rsid w:val="00817E34"/>
    <w:rsid w:val="00826092"/>
    <w:rsid w:val="0082767C"/>
    <w:rsid w:val="0083147C"/>
    <w:rsid w:val="008336A0"/>
    <w:rsid w:val="008338B3"/>
    <w:rsid w:val="00837906"/>
    <w:rsid w:val="00841CEE"/>
    <w:rsid w:val="0084570F"/>
    <w:rsid w:val="00845EC7"/>
    <w:rsid w:val="00851195"/>
    <w:rsid w:val="0085725E"/>
    <w:rsid w:val="008644E2"/>
    <w:rsid w:val="00872ABF"/>
    <w:rsid w:val="00876B7D"/>
    <w:rsid w:val="00877675"/>
    <w:rsid w:val="00881053"/>
    <w:rsid w:val="008828B4"/>
    <w:rsid w:val="00884F29"/>
    <w:rsid w:val="008A16F1"/>
    <w:rsid w:val="008A1E9A"/>
    <w:rsid w:val="008A2551"/>
    <w:rsid w:val="008A3BFB"/>
    <w:rsid w:val="008A427C"/>
    <w:rsid w:val="008A45FA"/>
    <w:rsid w:val="008A5383"/>
    <w:rsid w:val="008B09F2"/>
    <w:rsid w:val="008B4578"/>
    <w:rsid w:val="008B45F5"/>
    <w:rsid w:val="008B4EB9"/>
    <w:rsid w:val="008C07A3"/>
    <w:rsid w:val="008C37E8"/>
    <w:rsid w:val="008C3F6F"/>
    <w:rsid w:val="008C4CD1"/>
    <w:rsid w:val="008C66CC"/>
    <w:rsid w:val="008D0222"/>
    <w:rsid w:val="008D0467"/>
    <w:rsid w:val="008D25EF"/>
    <w:rsid w:val="008D572D"/>
    <w:rsid w:val="008D7D02"/>
    <w:rsid w:val="008E3591"/>
    <w:rsid w:val="008E4254"/>
    <w:rsid w:val="008E5B52"/>
    <w:rsid w:val="008E5F77"/>
    <w:rsid w:val="008F16BF"/>
    <w:rsid w:val="009023B3"/>
    <w:rsid w:val="00904E99"/>
    <w:rsid w:val="00913C1B"/>
    <w:rsid w:val="009170DE"/>
    <w:rsid w:val="00924D44"/>
    <w:rsid w:val="0092593B"/>
    <w:rsid w:val="009259D2"/>
    <w:rsid w:val="00925A92"/>
    <w:rsid w:val="0092731B"/>
    <w:rsid w:val="00927A93"/>
    <w:rsid w:val="009315DC"/>
    <w:rsid w:val="009451BD"/>
    <w:rsid w:val="00955DC6"/>
    <w:rsid w:val="00960C38"/>
    <w:rsid w:val="009613CE"/>
    <w:rsid w:val="0096220B"/>
    <w:rsid w:val="00964B37"/>
    <w:rsid w:val="009663E7"/>
    <w:rsid w:val="0097468F"/>
    <w:rsid w:val="0097775D"/>
    <w:rsid w:val="00986CDB"/>
    <w:rsid w:val="009963A4"/>
    <w:rsid w:val="009A36CD"/>
    <w:rsid w:val="009A3865"/>
    <w:rsid w:val="009A4D0C"/>
    <w:rsid w:val="009A643F"/>
    <w:rsid w:val="009B3E61"/>
    <w:rsid w:val="009B5CCB"/>
    <w:rsid w:val="009B74B1"/>
    <w:rsid w:val="009B7966"/>
    <w:rsid w:val="009C0C7D"/>
    <w:rsid w:val="009D0364"/>
    <w:rsid w:val="009D41CA"/>
    <w:rsid w:val="009D4680"/>
    <w:rsid w:val="009D7572"/>
    <w:rsid w:val="009F0E46"/>
    <w:rsid w:val="009F4624"/>
    <w:rsid w:val="009F4A55"/>
    <w:rsid w:val="009F514C"/>
    <w:rsid w:val="009F5957"/>
    <w:rsid w:val="00A00231"/>
    <w:rsid w:val="00A029B7"/>
    <w:rsid w:val="00A058AC"/>
    <w:rsid w:val="00A1140B"/>
    <w:rsid w:val="00A139E7"/>
    <w:rsid w:val="00A1494B"/>
    <w:rsid w:val="00A15285"/>
    <w:rsid w:val="00A2268A"/>
    <w:rsid w:val="00A250DD"/>
    <w:rsid w:val="00A2644B"/>
    <w:rsid w:val="00A33A4B"/>
    <w:rsid w:val="00A3557D"/>
    <w:rsid w:val="00A36162"/>
    <w:rsid w:val="00A36A8B"/>
    <w:rsid w:val="00A45BAD"/>
    <w:rsid w:val="00A50712"/>
    <w:rsid w:val="00A52467"/>
    <w:rsid w:val="00A52A9F"/>
    <w:rsid w:val="00A55B33"/>
    <w:rsid w:val="00A57DFF"/>
    <w:rsid w:val="00A63BB9"/>
    <w:rsid w:val="00A63C8C"/>
    <w:rsid w:val="00A70DBE"/>
    <w:rsid w:val="00A75038"/>
    <w:rsid w:val="00A75C3F"/>
    <w:rsid w:val="00A80731"/>
    <w:rsid w:val="00A80C97"/>
    <w:rsid w:val="00A80FAF"/>
    <w:rsid w:val="00A816AB"/>
    <w:rsid w:val="00A82FC1"/>
    <w:rsid w:val="00A910A7"/>
    <w:rsid w:val="00A93D67"/>
    <w:rsid w:val="00A9491E"/>
    <w:rsid w:val="00A9500F"/>
    <w:rsid w:val="00A96C6C"/>
    <w:rsid w:val="00AA1B5C"/>
    <w:rsid w:val="00AB4418"/>
    <w:rsid w:val="00AB77B5"/>
    <w:rsid w:val="00AC4546"/>
    <w:rsid w:val="00AD04BE"/>
    <w:rsid w:val="00AD3EB2"/>
    <w:rsid w:val="00AD5E72"/>
    <w:rsid w:val="00AE0FE9"/>
    <w:rsid w:val="00AE322D"/>
    <w:rsid w:val="00AE4B01"/>
    <w:rsid w:val="00AE5080"/>
    <w:rsid w:val="00AE6BDE"/>
    <w:rsid w:val="00AF05CA"/>
    <w:rsid w:val="00AF2934"/>
    <w:rsid w:val="00AF70F2"/>
    <w:rsid w:val="00B04CCE"/>
    <w:rsid w:val="00B10747"/>
    <w:rsid w:val="00B15425"/>
    <w:rsid w:val="00B16A61"/>
    <w:rsid w:val="00B17E83"/>
    <w:rsid w:val="00B2095A"/>
    <w:rsid w:val="00B24B06"/>
    <w:rsid w:val="00B34760"/>
    <w:rsid w:val="00B35ED1"/>
    <w:rsid w:val="00B41C4E"/>
    <w:rsid w:val="00B44324"/>
    <w:rsid w:val="00B67D08"/>
    <w:rsid w:val="00B75040"/>
    <w:rsid w:val="00B80D0E"/>
    <w:rsid w:val="00B8168A"/>
    <w:rsid w:val="00B87BCA"/>
    <w:rsid w:val="00B92631"/>
    <w:rsid w:val="00B933FA"/>
    <w:rsid w:val="00BA54A6"/>
    <w:rsid w:val="00BA56A2"/>
    <w:rsid w:val="00BA5CAD"/>
    <w:rsid w:val="00BB21C1"/>
    <w:rsid w:val="00BB74B4"/>
    <w:rsid w:val="00BC234F"/>
    <w:rsid w:val="00BC79DF"/>
    <w:rsid w:val="00BD471B"/>
    <w:rsid w:val="00BD57A5"/>
    <w:rsid w:val="00BE16EB"/>
    <w:rsid w:val="00BE193B"/>
    <w:rsid w:val="00BE557F"/>
    <w:rsid w:val="00BE6462"/>
    <w:rsid w:val="00BE678F"/>
    <w:rsid w:val="00BE6981"/>
    <w:rsid w:val="00BE788C"/>
    <w:rsid w:val="00BF0319"/>
    <w:rsid w:val="00BF1487"/>
    <w:rsid w:val="00BF4812"/>
    <w:rsid w:val="00BF61DB"/>
    <w:rsid w:val="00BF7350"/>
    <w:rsid w:val="00BF76F3"/>
    <w:rsid w:val="00C0117D"/>
    <w:rsid w:val="00C02891"/>
    <w:rsid w:val="00C03B8A"/>
    <w:rsid w:val="00C06795"/>
    <w:rsid w:val="00C07614"/>
    <w:rsid w:val="00C12386"/>
    <w:rsid w:val="00C12EED"/>
    <w:rsid w:val="00C2268D"/>
    <w:rsid w:val="00C232E9"/>
    <w:rsid w:val="00C31520"/>
    <w:rsid w:val="00C33FB3"/>
    <w:rsid w:val="00C34422"/>
    <w:rsid w:val="00C34479"/>
    <w:rsid w:val="00C346C0"/>
    <w:rsid w:val="00C3495E"/>
    <w:rsid w:val="00C37E31"/>
    <w:rsid w:val="00C44FAC"/>
    <w:rsid w:val="00C53154"/>
    <w:rsid w:val="00C5407C"/>
    <w:rsid w:val="00C554E8"/>
    <w:rsid w:val="00C55816"/>
    <w:rsid w:val="00C62F0F"/>
    <w:rsid w:val="00C76938"/>
    <w:rsid w:val="00C810A7"/>
    <w:rsid w:val="00C82F82"/>
    <w:rsid w:val="00C868EE"/>
    <w:rsid w:val="00C87779"/>
    <w:rsid w:val="00C937A6"/>
    <w:rsid w:val="00C946B0"/>
    <w:rsid w:val="00CA0506"/>
    <w:rsid w:val="00CA2BA4"/>
    <w:rsid w:val="00CA585F"/>
    <w:rsid w:val="00CB0603"/>
    <w:rsid w:val="00CB08BB"/>
    <w:rsid w:val="00CB1FAC"/>
    <w:rsid w:val="00CB7787"/>
    <w:rsid w:val="00CC1EBA"/>
    <w:rsid w:val="00CC2AF6"/>
    <w:rsid w:val="00CC2E78"/>
    <w:rsid w:val="00CC5978"/>
    <w:rsid w:val="00CC78E0"/>
    <w:rsid w:val="00CD06D1"/>
    <w:rsid w:val="00CD1866"/>
    <w:rsid w:val="00CD3387"/>
    <w:rsid w:val="00CD3C1E"/>
    <w:rsid w:val="00CD47F9"/>
    <w:rsid w:val="00CD48FC"/>
    <w:rsid w:val="00CD4D2E"/>
    <w:rsid w:val="00CD56B9"/>
    <w:rsid w:val="00CD5980"/>
    <w:rsid w:val="00CE0BED"/>
    <w:rsid w:val="00CE0D63"/>
    <w:rsid w:val="00CE76B7"/>
    <w:rsid w:val="00CF52E9"/>
    <w:rsid w:val="00D069A8"/>
    <w:rsid w:val="00D06F63"/>
    <w:rsid w:val="00D14B18"/>
    <w:rsid w:val="00D2209F"/>
    <w:rsid w:val="00D22A33"/>
    <w:rsid w:val="00D23D79"/>
    <w:rsid w:val="00D23E25"/>
    <w:rsid w:val="00D26CAF"/>
    <w:rsid w:val="00D373FD"/>
    <w:rsid w:val="00D41548"/>
    <w:rsid w:val="00D45314"/>
    <w:rsid w:val="00D4558F"/>
    <w:rsid w:val="00D45786"/>
    <w:rsid w:val="00D46022"/>
    <w:rsid w:val="00D46900"/>
    <w:rsid w:val="00D47297"/>
    <w:rsid w:val="00D52B9E"/>
    <w:rsid w:val="00D554A2"/>
    <w:rsid w:val="00D61D2B"/>
    <w:rsid w:val="00D64B86"/>
    <w:rsid w:val="00D74E36"/>
    <w:rsid w:val="00D81475"/>
    <w:rsid w:val="00D84669"/>
    <w:rsid w:val="00D84DC2"/>
    <w:rsid w:val="00D918B2"/>
    <w:rsid w:val="00D93CD3"/>
    <w:rsid w:val="00D9756D"/>
    <w:rsid w:val="00DA0B54"/>
    <w:rsid w:val="00DA15CB"/>
    <w:rsid w:val="00DA6537"/>
    <w:rsid w:val="00DB3B51"/>
    <w:rsid w:val="00DB3E9B"/>
    <w:rsid w:val="00DB675E"/>
    <w:rsid w:val="00DB7E4C"/>
    <w:rsid w:val="00DD0AC4"/>
    <w:rsid w:val="00DD0B04"/>
    <w:rsid w:val="00DD2207"/>
    <w:rsid w:val="00DD5931"/>
    <w:rsid w:val="00DE0060"/>
    <w:rsid w:val="00DE5F67"/>
    <w:rsid w:val="00DE7528"/>
    <w:rsid w:val="00DF20F9"/>
    <w:rsid w:val="00DF6816"/>
    <w:rsid w:val="00E001A5"/>
    <w:rsid w:val="00E00AB8"/>
    <w:rsid w:val="00E0204A"/>
    <w:rsid w:val="00E03560"/>
    <w:rsid w:val="00E04CB5"/>
    <w:rsid w:val="00E1156C"/>
    <w:rsid w:val="00E17875"/>
    <w:rsid w:val="00E218DA"/>
    <w:rsid w:val="00E21D66"/>
    <w:rsid w:val="00E2413E"/>
    <w:rsid w:val="00E269D7"/>
    <w:rsid w:val="00E31545"/>
    <w:rsid w:val="00E373AD"/>
    <w:rsid w:val="00E406CF"/>
    <w:rsid w:val="00E46A20"/>
    <w:rsid w:val="00E46E55"/>
    <w:rsid w:val="00E47AEE"/>
    <w:rsid w:val="00E56B00"/>
    <w:rsid w:val="00E60DE9"/>
    <w:rsid w:val="00E60E5A"/>
    <w:rsid w:val="00E61E2F"/>
    <w:rsid w:val="00E62069"/>
    <w:rsid w:val="00E64D3A"/>
    <w:rsid w:val="00E66C28"/>
    <w:rsid w:val="00E67961"/>
    <w:rsid w:val="00E70D85"/>
    <w:rsid w:val="00E719F1"/>
    <w:rsid w:val="00E72111"/>
    <w:rsid w:val="00E75E78"/>
    <w:rsid w:val="00E80874"/>
    <w:rsid w:val="00E80911"/>
    <w:rsid w:val="00E87AAD"/>
    <w:rsid w:val="00EA3138"/>
    <w:rsid w:val="00EA382D"/>
    <w:rsid w:val="00EA467D"/>
    <w:rsid w:val="00EA4CCB"/>
    <w:rsid w:val="00EA692D"/>
    <w:rsid w:val="00EB0999"/>
    <w:rsid w:val="00EB1509"/>
    <w:rsid w:val="00EB23AE"/>
    <w:rsid w:val="00EB48C5"/>
    <w:rsid w:val="00EB68DA"/>
    <w:rsid w:val="00EC466A"/>
    <w:rsid w:val="00EC7AA5"/>
    <w:rsid w:val="00ED0E72"/>
    <w:rsid w:val="00ED5725"/>
    <w:rsid w:val="00ED6179"/>
    <w:rsid w:val="00EE03E8"/>
    <w:rsid w:val="00EE147B"/>
    <w:rsid w:val="00EE5D1F"/>
    <w:rsid w:val="00EF1660"/>
    <w:rsid w:val="00EF2B62"/>
    <w:rsid w:val="00EF51F1"/>
    <w:rsid w:val="00EF7907"/>
    <w:rsid w:val="00EF7A9C"/>
    <w:rsid w:val="00F01F5D"/>
    <w:rsid w:val="00F068EF"/>
    <w:rsid w:val="00F13C26"/>
    <w:rsid w:val="00F14453"/>
    <w:rsid w:val="00F15236"/>
    <w:rsid w:val="00F15300"/>
    <w:rsid w:val="00F22113"/>
    <w:rsid w:val="00F2215C"/>
    <w:rsid w:val="00F25466"/>
    <w:rsid w:val="00F260D8"/>
    <w:rsid w:val="00F278E1"/>
    <w:rsid w:val="00F30604"/>
    <w:rsid w:val="00F31FCE"/>
    <w:rsid w:val="00F33DCD"/>
    <w:rsid w:val="00F35992"/>
    <w:rsid w:val="00F45E02"/>
    <w:rsid w:val="00F46585"/>
    <w:rsid w:val="00F50300"/>
    <w:rsid w:val="00F557E0"/>
    <w:rsid w:val="00F55C86"/>
    <w:rsid w:val="00F56838"/>
    <w:rsid w:val="00F65E71"/>
    <w:rsid w:val="00F661BF"/>
    <w:rsid w:val="00F66721"/>
    <w:rsid w:val="00F716F1"/>
    <w:rsid w:val="00F71D8D"/>
    <w:rsid w:val="00F727ED"/>
    <w:rsid w:val="00F80078"/>
    <w:rsid w:val="00F81576"/>
    <w:rsid w:val="00F8290D"/>
    <w:rsid w:val="00F87590"/>
    <w:rsid w:val="00F875F9"/>
    <w:rsid w:val="00F949CD"/>
    <w:rsid w:val="00F95351"/>
    <w:rsid w:val="00FA14F4"/>
    <w:rsid w:val="00FA4411"/>
    <w:rsid w:val="00FA4F2E"/>
    <w:rsid w:val="00FA56A7"/>
    <w:rsid w:val="00FA677F"/>
    <w:rsid w:val="00FA6AF5"/>
    <w:rsid w:val="00FB10F5"/>
    <w:rsid w:val="00FB48CC"/>
    <w:rsid w:val="00FB69E7"/>
    <w:rsid w:val="00FC0A6F"/>
    <w:rsid w:val="00FC0D5F"/>
    <w:rsid w:val="00FC544E"/>
    <w:rsid w:val="00FC622A"/>
    <w:rsid w:val="00FD4C40"/>
    <w:rsid w:val="00FD4DC2"/>
    <w:rsid w:val="00FE28A7"/>
    <w:rsid w:val="00FE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39E68BC"/>
  <w15:docId w15:val="{EA0B4988-7A7C-4C02-A5AD-ACDC17E9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010D"/>
  </w:style>
  <w:style w:type="paragraph" w:styleId="Ttulo1">
    <w:name w:val="heading 1"/>
    <w:basedOn w:val="Normal"/>
    <w:next w:val="Normal"/>
    <w:qFormat/>
    <w:rsid w:val="0033010D"/>
    <w:pPr>
      <w:keepNext/>
      <w:numPr>
        <w:numId w:val="12"/>
      </w:numPr>
      <w:ind w:right="760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33010D"/>
    <w:pPr>
      <w:keepNext/>
      <w:numPr>
        <w:ilvl w:val="1"/>
        <w:numId w:val="12"/>
      </w:numPr>
      <w:ind w:right="760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link w:val="Ttulo3Char"/>
    <w:qFormat/>
    <w:rsid w:val="0033010D"/>
    <w:pPr>
      <w:keepNext/>
      <w:numPr>
        <w:ilvl w:val="2"/>
        <w:numId w:val="12"/>
      </w:numPr>
      <w:ind w:right="760"/>
      <w:outlineLvl w:val="2"/>
    </w:pPr>
    <w:rPr>
      <w:rFonts w:ascii="Arial" w:hAnsi="Arial"/>
      <w:b/>
      <w:sz w:val="24"/>
      <w:u w:val="single"/>
    </w:rPr>
  </w:style>
  <w:style w:type="paragraph" w:styleId="Ttulo4">
    <w:name w:val="heading 4"/>
    <w:basedOn w:val="Normal"/>
    <w:next w:val="Normal"/>
    <w:qFormat/>
    <w:rsid w:val="0033010D"/>
    <w:pPr>
      <w:keepNext/>
      <w:numPr>
        <w:ilvl w:val="3"/>
        <w:numId w:val="12"/>
      </w:numPr>
      <w:ind w:right="760"/>
      <w:outlineLvl w:val="3"/>
    </w:pPr>
    <w:rPr>
      <w:rFonts w:ascii="Bookman Old Style" w:hAnsi="Bookman Old Style"/>
      <w:b/>
      <w:sz w:val="28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295061"/>
    <w:pPr>
      <w:keepNext/>
      <w:keepLines/>
      <w:numPr>
        <w:ilvl w:val="4"/>
        <w:numId w:val="1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295061"/>
    <w:pPr>
      <w:keepNext/>
      <w:keepLines/>
      <w:numPr>
        <w:ilvl w:val="5"/>
        <w:numId w:val="1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295061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295061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0A7D3F"/>
    <w:pPr>
      <w:numPr>
        <w:ilvl w:val="8"/>
        <w:numId w:val="1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33010D"/>
    <w:pPr>
      <w:tabs>
        <w:tab w:val="center" w:pos="4320"/>
        <w:tab w:val="right" w:pos="8640"/>
      </w:tabs>
    </w:pPr>
  </w:style>
  <w:style w:type="paragraph" w:styleId="Rodap">
    <w:name w:val="footer"/>
    <w:basedOn w:val="Normal"/>
    <w:rsid w:val="0033010D"/>
    <w:pPr>
      <w:tabs>
        <w:tab w:val="center" w:pos="4320"/>
        <w:tab w:val="right" w:pos="8640"/>
      </w:tabs>
    </w:pPr>
  </w:style>
  <w:style w:type="paragraph" w:styleId="Textoembloco">
    <w:name w:val="Block Text"/>
    <w:basedOn w:val="Normal"/>
    <w:rsid w:val="0033010D"/>
    <w:pPr>
      <w:spacing w:line="360" w:lineRule="auto"/>
      <w:ind w:left="709" w:right="760" w:firstLine="2121"/>
      <w:jc w:val="both"/>
    </w:pPr>
    <w:rPr>
      <w:rFonts w:ascii="Arial" w:hAnsi="Arial"/>
      <w:sz w:val="24"/>
    </w:rPr>
  </w:style>
  <w:style w:type="paragraph" w:styleId="Recuodecorpodetexto">
    <w:name w:val="Body Text Indent"/>
    <w:basedOn w:val="Normal"/>
    <w:rsid w:val="00157C5E"/>
    <w:pPr>
      <w:ind w:left="4253" w:hanging="4253"/>
      <w:jc w:val="both"/>
    </w:pPr>
    <w:rPr>
      <w:rFonts w:ascii="Arial" w:hAnsi="Arial"/>
      <w:b/>
    </w:rPr>
  </w:style>
  <w:style w:type="paragraph" w:styleId="Recuodecorpodetexto2">
    <w:name w:val="Body Text Indent 2"/>
    <w:basedOn w:val="Normal"/>
    <w:rsid w:val="000E493F"/>
    <w:pPr>
      <w:spacing w:after="120" w:line="480" w:lineRule="auto"/>
      <w:ind w:left="283"/>
    </w:pPr>
  </w:style>
  <w:style w:type="character" w:styleId="Hyperlink">
    <w:name w:val="Hyperlink"/>
    <w:rsid w:val="005342F4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E8091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E80911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BC234F"/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6339FF"/>
    <w:rPr>
      <w:rFonts w:ascii="Arial" w:hAnsi="Arial"/>
      <w:b/>
      <w:sz w:val="24"/>
      <w:u w:val="single"/>
    </w:rPr>
  </w:style>
  <w:style w:type="character" w:customStyle="1" w:styleId="Ttulo9Char">
    <w:name w:val="Título 9 Char"/>
    <w:basedOn w:val="Fontepargpadro"/>
    <w:link w:val="Ttulo9"/>
    <w:semiHidden/>
    <w:rsid w:val="000A7D3F"/>
    <w:rPr>
      <w:rFonts w:ascii="Cambria" w:hAnsi="Cambria"/>
      <w:sz w:val="22"/>
      <w:szCs w:val="22"/>
    </w:rPr>
  </w:style>
  <w:style w:type="paragraph" w:styleId="Corpodetexto">
    <w:name w:val="Body Text"/>
    <w:basedOn w:val="Normal"/>
    <w:link w:val="CorpodetextoChar"/>
    <w:rsid w:val="000A7D3F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0A7D3F"/>
  </w:style>
  <w:style w:type="character" w:customStyle="1" w:styleId="CabealhoChar">
    <w:name w:val="Cabeçalho Char"/>
    <w:basedOn w:val="Fontepargpadro"/>
    <w:link w:val="Cabealho"/>
    <w:uiPriority w:val="99"/>
    <w:rsid w:val="00094436"/>
  </w:style>
  <w:style w:type="character" w:customStyle="1" w:styleId="Ttulo5Char">
    <w:name w:val="Título 5 Char"/>
    <w:basedOn w:val="Fontepargpadro"/>
    <w:link w:val="Ttulo5"/>
    <w:semiHidden/>
    <w:rsid w:val="002950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semiHidden/>
    <w:rsid w:val="002950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semiHidden/>
    <w:rsid w:val="0029506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semiHidden/>
    <w:rsid w:val="00295061"/>
    <w:rPr>
      <w:rFonts w:asciiTheme="majorHAnsi" w:eastAsiaTheme="majorEastAsia" w:hAnsiTheme="majorHAnsi" w:cstheme="majorBidi"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468F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DD2207"/>
    <w:rPr>
      <w:color w:val="808080"/>
      <w:shd w:val="clear" w:color="auto" w:fill="E6E6E6"/>
    </w:rPr>
  </w:style>
  <w:style w:type="table" w:styleId="Tabelacomgrade">
    <w:name w:val="Table Grid"/>
    <w:basedOn w:val="Tabelanormal"/>
    <w:rsid w:val="00EA4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ementor-icon-box-description">
    <w:name w:val="elementor-icon-box-description"/>
    <w:basedOn w:val="Normal"/>
    <w:rsid w:val="009D0364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9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3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76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binete@itapetininga.sp.gov.br" TargetMode="External"/><Relationship Id="rId13" Type="http://schemas.openxmlformats.org/officeDocument/2006/relationships/hyperlink" Target="mailto:abpref@itarare.sp.gov.br" TargetMode="External"/><Relationship Id="rId18" Type="http://schemas.openxmlformats.org/officeDocument/2006/relationships/hyperlink" Target="mailto:gabinete.secretaria@coronelmacedo.sp.gov.br" TargetMode="External"/><Relationship Id="rId26" Type="http://schemas.openxmlformats.org/officeDocument/2006/relationships/hyperlink" Target="mailto:gabinete@campinadomontealegre.sp.gov.br" TargetMode="External"/><Relationship Id="rId39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mailto:prefeito2013@paranapanema.sp.gov.br" TargetMode="External"/><Relationship Id="rId34" Type="http://schemas.openxmlformats.org/officeDocument/2006/relationships/hyperlink" Target="mailto:gabinete@taquarivai.sp.gov.br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gabinete@ribeiraobranco.sp.gov.br" TargetMode="External"/><Relationship Id="rId17" Type="http://schemas.openxmlformats.org/officeDocument/2006/relationships/hyperlink" Target="mailto:prefeito@taquarituba.sp.gov.br" TargetMode="External"/><Relationship Id="rId25" Type="http://schemas.openxmlformats.org/officeDocument/2006/relationships/hyperlink" Target="https://www.google.com/search?q=prefeito+campina+do+monte+alegre&amp;sxsrf=ALeKk03IxtjpkWun8_2tTMqoK68bp-BoGA%3A1620759243952&amp;ei=y9KaYPe6OZ_Q1sQPr4O5uAY&amp;oq=prefeito+campina+do+monte+alegre&amp;gs_lcp=Cgdnd3Mtd2l6EAMyCAgAEMcBEK8BMgYIABAHEB4yBggAEAcQHjIICAAQBxAFEB46BwgjELACECc6BAgAEA06BAguEA06CggAEMcBEK8BEA1QlX5Y75EBYJCVAWgAcAJ4AIABsQGIAdMJkgEEMC4xMJgBAKABAaoBB2d3cy13aXrAAQE&amp;sclient=gws-wiz&amp;ved=0ahUKEwi3zIHYpsLwAhUfqJUCHa9BDmcQ4dUDCA4&amp;uact=5" TargetMode="External"/><Relationship Id="rId33" Type="http://schemas.openxmlformats.org/officeDocument/2006/relationships/hyperlink" Target="mailto:fabiobgbenini@gmail.com" TargetMode="External"/><Relationship Id="rId38" Type="http://schemas.openxmlformats.org/officeDocument/2006/relationships/hyperlink" Target="mailto:gabinete@capaobonito.sp.gov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aquarituba@taquarituba.sp.gov.br" TargetMode="External"/><Relationship Id="rId20" Type="http://schemas.openxmlformats.org/officeDocument/2006/relationships/hyperlink" Target="mailto:setorengenharia@manduri.sp.gov.br" TargetMode="External"/><Relationship Id="rId29" Type="http://schemas.openxmlformats.org/officeDocument/2006/relationships/hyperlink" Target="mailto:pmburi@buri.sp.gov.br" TargetMode="External"/><Relationship Id="rId41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abinete@ribeiraogrande.sp.gov.br" TargetMode="External"/><Relationship Id="rId24" Type="http://schemas.openxmlformats.org/officeDocument/2006/relationships/hyperlink" Target="mailto:meioambiente@itai.sp.gov.br" TargetMode="External"/><Relationship Id="rId32" Type="http://schemas.openxmlformats.org/officeDocument/2006/relationships/hyperlink" Target="mailto:prefeituraitaporanga@sp.gov.br" TargetMode="External"/><Relationship Id="rId37" Type="http://schemas.openxmlformats.org/officeDocument/2006/relationships/hyperlink" Target="mailto:gabinete@pilardosul.sp.gov.br" TargetMode="External"/><Relationship Id="rId40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mailto:gabinete@angatuba.sp.gov.br" TargetMode="External"/><Relationship Id="rId23" Type="http://schemas.openxmlformats.org/officeDocument/2006/relationships/hyperlink" Target="mailto:gabinete@itai.sp.gov.br" TargetMode="External"/><Relationship Id="rId28" Type="http://schemas.openxmlformats.org/officeDocument/2006/relationships/hyperlink" Target="mailto:gabinete@sarutaia.sp.gov.br" TargetMode="External"/><Relationship Id="rId36" Type="http://schemas.openxmlformats.org/officeDocument/2006/relationships/hyperlink" Target="https://www.google.com/search?q=prefeito+campina+do+monte+alegre&amp;sxsrf=ALeKk03IxtjpkWun8_2tTMqoK68bp-BoGA%3A1620759243952&amp;ei=y9KaYPe6OZ_Q1sQPr4O5uAY&amp;oq=prefeito+campina+do+monte+alegre&amp;gs_lcp=Cgdnd3Mtd2l6EAMyCAgAEMcBEK8BMgYIABAHEB4yBggAEAcQHjIICAAQBxAFEB46BwgjELACECc6BAgAEA06BAguEA06CggAEMcBEK8BEA1QlX5Y75EBYJCVAWgAcAJ4AIABsQGIAdMJkgEEMC4xMJgBAKABAaoBB2d3cy13aXrAAQE&amp;sclient=gws-wiz&amp;ved=0ahUKEwi3zIHYpsLwAhUfqJUCHa9BDmcQ4dUDCA4&amp;uact=5" TargetMode="External"/><Relationship Id="rId10" Type="http://schemas.openxmlformats.org/officeDocument/2006/relationships/hyperlink" Target="mailto:meioambiente@fartura.sp.gov.br" TargetMode="External"/><Relationship Id="rId19" Type="http://schemas.openxmlformats.org/officeDocument/2006/relationships/hyperlink" Target="mailto:executivo@manduri.sp.gov.br" TargetMode="External"/><Relationship Id="rId31" Type="http://schemas.openxmlformats.org/officeDocument/2006/relationships/hyperlink" Target="mailto:gabinete@estanciadepiraju.sp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abinete@fartura.sp.gov.br" TargetMode="External"/><Relationship Id="rId14" Type="http://schemas.openxmlformats.org/officeDocument/2006/relationships/hyperlink" Target="mailto:gabinete@itarare.sp.gov.br" TargetMode="External"/><Relationship Id="rId22" Type="http://schemas.openxmlformats.org/officeDocument/2006/relationships/hyperlink" Target="https://www.google.com/search?q=prefeito+campina+do+monte+alegre&amp;sxsrf=ALeKk03IxtjpkWun8_2tTMqoK68bp-BoGA%3A1620759243952&amp;ei=y9KaYPe6OZ_Q1sQPr4O5uAY&amp;oq=prefeito+campina+do+monte+alegre&amp;gs_lcp=Cgdnd3Mtd2l6EAMyCAgAEMcBEK8BMgYIABAHEB4yBggAEAcQHjIICAAQBxAFEB46BwgjELACECc6BAgAEA06BAguEA06CggAEMcBEK8BEA1QlX5Y75EBYJCVAWgAcAJ4AIABsQGIAdMJkgEEMC4xMJgBAKABAaoBB2d3cy13aXrAAQE&amp;sclient=gws-wiz&amp;ved=0ahUKEwi3zIHYpsLwAhUfqJUCHa9BDmcQ4dUDCA4&amp;uact=5" TargetMode="External"/><Relationship Id="rId27" Type="http://schemas.openxmlformats.org/officeDocument/2006/relationships/hyperlink" Target="mailto:contato@sarutaia.sp.gov.br" TargetMode="External"/><Relationship Id="rId30" Type="http://schemas.openxmlformats.org/officeDocument/2006/relationships/hyperlink" Target="https://www.google.com/search?q=prefeito+campina+do+monte+alegre&amp;sxsrf=ALeKk03IxtjpkWun8_2tTMqoK68bp-BoGA%3A1620759243952&amp;ei=y9KaYPe6OZ_Q1sQPr4O5uAY&amp;oq=prefeito+campina+do+monte+alegre&amp;gs_lcp=Cgdnd3Mtd2l6EAMyCAgAEMcBEK8BMgYIABAHEB4yBggAEAcQHjIICAAQBxAFEB46BwgjELACECc6BAgAEA06BAguEA06CggAEMcBEK8BEA1QlX5Y75EBYJCVAWgAcAJ4AIABsQGIAdMJkgEEMC4xMJgBAKABAaoBB2d3cy13aXrAAQE&amp;sclient=gws-wiz&amp;ved=0ahUKEwi3zIHYpsLwAhUfqJUCHa9BDmcQ4dUDCA4&amp;uact=5" TargetMode="External"/><Relationship Id="rId35" Type="http://schemas.openxmlformats.org/officeDocument/2006/relationships/hyperlink" Target="mailto:riversul@riversul.sp.gov.br" TargetMode="External"/><Relationship Id="rId43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MITES\CBH-AP\Of&#237;cio%20CBH%20%20AP%20001%20%2098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607A1F-4008-4B9F-B78C-447618AC2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Ofício CBH  AP 001  98</Template>
  <TotalTime>1566</TotalTime>
  <Pages>1</Pages>
  <Words>392</Words>
  <Characters>6141</Characters>
  <Application>Microsoft Office Word</Application>
  <DocSecurity>0</DocSecurity>
  <Lines>51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Marília,  28 de Maio de 1 997</vt:lpstr>
    </vt:vector>
  </TitlesOfParts>
  <Company/>
  <LinksUpToDate>false</LinksUpToDate>
  <CharactersWithSpaces>6520</CharactersWithSpaces>
  <SharedDoc>false</SharedDoc>
  <HLinks>
    <vt:vector size="6" baseType="variant">
      <vt:variant>
        <vt:i4>5898281</vt:i4>
      </vt:variant>
      <vt:variant>
        <vt:i4>3</vt:i4>
      </vt:variant>
      <vt:variant>
        <vt:i4>0</vt:i4>
      </vt:variant>
      <vt:variant>
        <vt:i4>5</vt:i4>
      </vt:variant>
      <vt:variant>
        <vt:lpwstr>mailto:comitealpa@cednet.com.br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Marília,  28 de Maio de 1 997</dc:title>
  <dc:creator>ABS</dc:creator>
  <cp:lastModifiedBy>CBH_ALPA Comitê</cp:lastModifiedBy>
  <cp:revision>94</cp:revision>
  <cp:lastPrinted>2023-04-05T18:44:00Z</cp:lastPrinted>
  <dcterms:created xsi:type="dcterms:W3CDTF">2017-04-07T13:00:00Z</dcterms:created>
  <dcterms:modified xsi:type="dcterms:W3CDTF">2025-04-10T14:04:00Z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20415231</vt:i4>
  </property>
</Properties>
</file>