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494EC" w14:textId="77777777" w:rsidR="005B4A6D" w:rsidRPr="0006454F" w:rsidRDefault="005B4A6D" w:rsidP="0055178B">
      <w:pPr>
        <w:jc w:val="both"/>
        <w:rPr>
          <w:rFonts w:ascii="Arial" w:hAnsi="Arial" w:cs="Arial"/>
          <w:b/>
          <w:sz w:val="10"/>
          <w:szCs w:val="10"/>
        </w:rPr>
      </w:pPr>
    </w:p>
    <w:p w14:paraId="7831FBCC" w14:textId="77777777" w:rsidR="00F557E0" w:rsidRPr="00A26F70" w:rsidRDefault="00F557E0" w:rsidP="0055178B">
      <w:pPr>
        <w:jc w:val="both"/>
        <w:rPr>
          <w:rFonts w:ascii="Arial" w:hAnsi="Arial" w:cs="Arial"/>
          <w:b/>
          <w:sz w:val="28"/>
          <w:szCs w:val="28"/>
        </w:rPr>
      </w:pPr>
      <w:r w:rsidRPr="00A26F70">
        <w:rPr>
          <w:rFonts w:ascii="Arial" w:hAnsi="Arial" w:cs="Arial"/>
          <w:b/>
          <w:sz w:val="28"/>
          <w:szCs w:val="28"/>
        </w:rPr>
        <w:t>SEGMENTO</w:t>
      </w:r>
      <w:r w:rsidR="005B4A6D" w:rsidRPr="00A26F70">
        <w:rPr>
          <w:rFonts w:ascii="Arial" w:hAnsi="Arial" w:cs="Arial"/>
          <w:b/>
          <w:sz w:val="28"/>
          <w:szCs w:val="28"/>
        </w:rPr>
        <w:t xml:space="preserve"> </w:t>
      </w:r>
      <w:r w:rsidR="00E269D7" w:rsidRPr="00A26F70">
        <w:rPr>
          <w:rFonts w:ascii="Arial" w:hAnsi="Arial" w:cs="Arial"/>
          <w:b/>
          <w:sz w:val="28"/>
          <w:szCs w:val="28"/>
        </w:rPr>
        <w:t>ESTADO</w:t>
      </w:r>
      <w:r w:rsidRPr="00A26F70">
        <w:rPr>
          <w:rFonts w:ascii="Arial" w:hAnsi="Arial" w:cs="Arial"/>
          <w:b/>
          <w:sz w:val="28"/>
          <w:szCs w:val="28"/>
        </w:rPr>
        <w:t>| BIÊNIO</w:t>
      </w:r>
      <w:r w:rsidR="005B4A6D" w:rsidRPr="00A26F70">
        <w:rPr>
          <w:rFonts w:ascii="Arial" w:hAnsi="Arial" w:cs="Arial"/>
          <w:b/>
          <w:sz w:val="28"/>
          <w:szCs w:val="28"/>
        </w:rPr>
        <w:t xml:space="preserve"> 20</w:t>
      </w:r>
      <w:r w:rsidR="007340FD">
        <w:rPr>
          <w:rFonts w:ascii="Arial" w:hAnsi="Arial" w:cs="Arial"/>
          <w:b/>
          <w:sz w:val="28"/>
          <w:szCs w:val="28"/>
        </w:rPr>
        <w:t>25/2027</w:t>
      </w:r>
    </w:p>
    <w:p w14:paraId="3095A7B0" w14:textId="77777777" w:rsidR="005B4A6D" w:rsidRPr="005B4A6D" w:rsidRDefault="005B4A6D" w:rsidP="00F557E0">
      <w:pPr>
        <w:jc w:val="center"/>
        <w:rPr>
          <w:rFonts w:asciiTheme="minorHAnsi" w:hAnsiTheme="minorHAnsi" w:cstheme="minorHAnsi"/>
          <w:b/>
          <w:sz w:val="10"/>
          <w:szCs w:val="10"/>
        </w:rPr>
      </w:pPr>
    </w:p>
    <w:tbl>
      <w:tblPr>
        <w:tblW w:w="111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"/>
        <w:gridCol w:w="5374"/>
        <w:gridCol w:w="5374"/>
      </w:tblGrid>
      <w:tr w:rsidR="008B4EB9" w:rsidRPr="00835833" w14:paraId="05CAE905" w14:textId="77777777" w:rsidTr="006B046E">
        <w:trPr>
          <w:jc w:val="center"/>
        </w:trPr>
        <w:tc>
          <w:tcPr>
            <w:tcW w:w="421" w:type="dxa"/>
            <w:shd w:val="clear" w:color="auto" w:fill="D9D9D9" w:themeFill="background1" w:themeFillShade="D9"/>
          </w:tcPr>
          <w:p w14:paraId="784ED809" w14:textId="77777777" w:rsidR="008B4EB9" w:rsidRPr="00835833" w:rsidRDefault="008B4EB9" w:rsidP="00BD2330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5374" w:type="dxa"/>
            <w:shd w:val="clear" w:color="auto" w:fill="D9D9D9" w:themeFill="background1" w:themeFillShade="D9"/>
            <w:vAlign w:val="center"/>
          </w:tcPr>
          <w:p w14:paraId="03C2CDF4" w14:textId="77777777" w:rsidR="008B4EB9" w:rsidRPr="0055178B" w:rsidRDefault="008B4EB9" w:rsidP="00BD2330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55178B">
              <w:rPr>
                <w:rFonts w:ascii="Arial" w:hAnsi="Arial" w:cs="Arial"/>
                <w:b/>
                <w:sz w:val="22"/>
                <w:szCs w:val="22"/>
              </w:rPr>
              <w:t>TITULARES</w:t>
            </w:r>
          </w:p>
        </w:tc>
        <w:tc>
          <w:tcPr>
            <w:tcW w:w="5374" w:type="dxa"/>
            <w:shd w:val="clear" w:color="auto" w:fill="D9D9D9" w:themeFill="background1" w:themeFillShade="D9"/>
            <w:vAlign w:val="center"/>
          </w:tcPr>
          <w:p w14:paraId="6363C6B5" w14:textId="77777777" w:rsidR="008B4EB9" w:rsidRPr="0055178B" w:rsidRDefault="008B4EB9" w:rsidP="00BD2330">
            <w:pPr>
              <w:tabs>
                <w:tab w:val="center" w:pos="4419"/>
                <w:tab w:val="right" w:pos="8838"/>
              </w:tabs>
              <w:spacing w:before="120" w:after="120"/>
              <w:rPr>
                <w:rFonts w:ascii="Arial" w:hAnsi="Arial" w:cs="Arial"/>
                <w:b/>
                <w:sz w:val="22"/>
                <w:szCs w:val="22"/>
              </w:rPr>
            </w:pPr>
            <w:r w:rsidRPr="0055178B">
              <w:rPr>
                <w:rFonts w:ascii="Arial" w:hAnsi="Arial" w:cs="Arial"/>
                <w:b/>
                <w:sz w:val="22"/>
                <w:szCs w:val="22"/>
              </w:rPr>
              <w:t>SUPLENTES</w:t>
            </w:r>
          </w:p>
        </w:tc>
      </w:tr>
      <w:tr w:rsidR="00E269D7" w:rsidRPr="00835833" w14:paraId="2632029A" w14:textId="77777777" w:rsidTr="001F682F">
        <w:trPr>
          <w:jc w:val="center"/>
        </w:trPr>
        <w:tc>
          <w:tcPr>
            <w:tcW w:w="421" w:type="dxa"/>
            <w:vAlign w:val="center"/>
          </w:tcPr>
          <w:p w14:paraId="545A216F" w14:textId="77777777" w:rsidR="00E269D7" w:rsidRPr="00835833" w:rsidRDefault="00E269D7" w:rsidP="00E269D7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83583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20C17724" w14:textId="6702A6D6" w:rsidR="00E269D7" w:rsidRPr="007304FE" w:rsidRDefault="007340FD" w:rsidP="00E269D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SPÁGUAS – A</w:t>
            </w:r>
            <w:r w:rsidR="007304FE">
              <w:rPr>
                <w:rFonts w:ascii="Verdana" w:hAnsi="Verdana" w:cs="Arial"/>
                <w:b/>
                <w:bCs/>
                <w:sz w:val="20"/>
                <w:szCs w:val="20"/>
              </w:rPr>
              <w:t>GÊNCIA PAULISTA DE ÁGUAS</w:t>
            </w: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 </w:t>
            </w:r>
          </w:p>
          <w:p w14:paraId="3904756C" w14:textId="77777777" w:rsidR="007340FD" w:rsidRPr="007304FE" w:rsidRDefault="007340FD" w:rsidP="00E269D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  <w:p w14:paraId="7B1985CD" w14:textId="77777777" w:rsidR="00E269D7" w:rsidRPr="007304FE" w:rsidRDefault="00E269D7" w:rsidP="00E269D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DAVID FRANCO AYUB</w:t>
            </w:r>
            <w:r w:rsidRPr="007304F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Pr="007304FE"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>(Secretário Executivo)</w:t>
            </w:r>
            <w:r w:rsidRPr="007304FE">
              <w:rPr>
                <w:rFonts w:ascii="Verdana" w:hAnsi="Verdana" w:cs="Arial"/>
                <w:color w:val="FF0000"/>
                <w:sz w:val="18"/>
                <w:szCs w:val="18"/>
              </w:rPr>
              <w:t xml:space="preserve"> </w:t>
            </w:r>
          </w:p>
          <w:p w14:paraId="1D2EF3F3" w14:textId="77777777" w:rsidR="00EE7BB7" w:rsidRPr="007304FE" w:rsidRDefault="00EE7BB7" w:rsidP="00EE7BB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Avenida São Sebastião, 125</w:t>
            </w:r>
          </w:p>
          <w:p w14:paraId="2D51691A" w14:textId="77777777" w:rsidR="00EE7BB7" w:rsidRPr="007304FE" w:rsidRDefault="00EE7BB7" w:rsidP="00EE7BB7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 xml:space="preserve">Piraju – CEP. 18800-656 Fone (14) 3351-2599  </w:t>
            </w:r>
          </w:p>
          <w:p w14:paraId="2739CA49" w14:textId="77777777" w:rsidR="00E269D7" w:rsidRPr="007304FE" w:rsidRDefault="00590EB6" w:rsidP="00EE7BB7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hyperlink r:id="rId8" w:history="1"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</w:rPr>
                <w:t>dayub@sp.gov.br</w:t>
              </w:r>
            </w:hyperlink>
          </w:p>
          <w:p w14:paraId="6F122311" w14:textId="77777777" w:rsidR="00932CF3" w:rsidRPr="00EE7BB7" w:rsidRDefault="00932CF3" w:rsidP="00E269D7">
            <w:pPr>
              <w:pStyle w:val="SemEspaamento"/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5374" w:type="dxa"/>
            <w:shd w:val="clear" w:color="auto" w:fill="auto"/>
            <w:vAlign w:val="center"/>
          </w:tcPr>
          <w:p w14:paraId="25D82722" w14:textId="5C8D6E35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SPÁGUAS – </w:t>
            </w:r>
            <w:r w:rsidR="007304FE"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A</w:t>
            </w:r>
            <w:r w:rsidR="007304FE">
              <w:rPr>
                <w:rFonts w:ascii="Verdana" w:hAnsi="Verdana" w:cs="Arial"/>
                <w:b/>
                <w:bCs/>
                <w:sz w:val="20"/>
                <w:szCs w:val="20"/>
              </w:rPr>
              <w:t>GÊNCIA PAULISTA DE ÁGUAS</w:t>
            </w:r>
          </w:p>
          <w:p w14:paraId="706202D0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  <w:p w14:paraId="7B12DFFE" w14:textId="77777777" w:rsidR="00E269D7" w:rsidRPr="007304FE" w:rsidRDefault="007340FD" w:rsidP="00E269D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THIAGO TUMITAN SELMO</w:t>
            </w:r>
            <w:r w:rsidR="00E269D7" w:rsidRPr="007304FE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E269D7" w:rsidRPr="007304FE">
              <w:rPr>
                <w:rFonts w:ascii="Verdana" w:hAnsi="Verdana" w:cs="Arial"/>
                <w:b/>
                <w:bCs/>
                <w:color w:val="FF0000"/>
                <w:sz w:val="18"/>
                <w:szCs w:val="18"/>
              </w:rPr>
              <w:t>(Adjunto)</w:t>
            </w:r>
          </w:p>
          <w:p w14:paraId="1E280BFC" w14:textId="77777777" w:rsidR="00EE7BB7" w:rsidRPr="007304FE" w:rsidRDefault="00EE7BB7" w:rsidP="00EE7BB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Avenida São Sebastião, 125</w:t>
            </w:r>
          </w:p>
          <w:p w14:paraId="01608E01" w14:textId="77777777" w:rsidR="00EE7BB7" w:rsidRPr="007304FE" w:rsidRDefault="00EE7BB7" w:rsidP="00EE7BB7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 xml:space="preserve">Piraju – CEP. 18800-656 Fone (14) 3351-2599  </w:t>
            </w:r>
          </w:p>
          <w:p w14:paraId="70346C77" w14:textId="77777777" w:rsidR="00E269D7" w:rsidRPr="00590EB6" w:rsidRDefault="007340FD" w:rsidP="00E269D7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hyperlink r:id="rId9" w:history="1">
              <w:r w:rsidRPr="007304FE">
                <w:rPr>
                  <w:rStyle w:val="Hyperlink"/>
                  <w:rFonts w:ascii="Verdana" w:hAnsi="Verdana"/>
                </w:rPr>
                <w:t>t</w:t>
              </w:r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</w:rPr>
                <w:t>hiago.selmo@spaguas.sp.gov.br</w:t>
              </w:r>
            </w:hyperlink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40FD" w:rsidRPr="00835833" w14:paraId="3F72A6A5" w14:textId="77777777" w:rsidTr="001F682F">
        <w:trPr>
          <w:trHeight w:val="1294"/>
          <w:jc w:val="center"/>
        </w:trPr>
        <w:tc>
          <w:tcPr>
            <w:tcW w:w="421" w:type="dxa"/>
            <w:vAlign w:val="center"/>
          </w:tcPr>
          <w:p w14:paraId="679A8637" w14:textId="77777777" w:rsidR="007340FD" w:rsidRPr="00835833" w:rsidRDefault="007340FD" w:rsidP="007340FD">
            <w:pPr>
              <w:pStyle w:val="SemEspaamen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5833">
              <w:rPr>
                <w:rFonts w:asciiTheme="minorHAnsi" w:hAnsiTheme="minorHAnsi" w:cstheme="minorHAnsi"/>
                <w:sz w:val="18"/>
                <w:szCs w:val="18"/>
              </w:rPr>
              <w:t>2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2E1BD5A1" w14:textId="5BFBE464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CATI – </w:t>
            </w:r>
            <w:r w:rsidR="007304FE">
              <w:rPr>
                <w:rFonts w:ascii="Verdana" w:hAnsi="Verdana" w:cs="Arial"/>
                <w:b/>
                <w:bCs/>
                <w:sz w:val="20"/>
                <w:szCs w:val="20"/>
              </w:rPr>
              <w:t>SECRETARIA DE AGRICULTURA E ABASTECIMENTO</w:t>
            </w:r>
          </w:p>
          <w:p w14:paraId="7CDF5FAB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  <w:p w14:paraId="20662FB0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PAULO ROBERTO LEITE</w:t>
            </w:r>
          </w:p>
          <w:p w14:paraId="0B40437D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Rua Major Eurico Monteiro, 143 – Centro</w:t>
            </w:r>
          </w:p>
          <w:p w14:paraId="3B69D000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Itapeva - CEP 18400-620 Fone (15) 3522-4646</w:t>
            </w:r>
          </w:p>
          <w:p w14:paraId="655D75AD" w14:textId="77777777" w:rsidR="007340FD" w:rsidRPr="0055178B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hyperlink r:id="rId10" w:history="1"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</w:rPr>
                <w:t>paulo.leite@sp.gov.br</w:t>
              </w:r>
            </w:hyperlink>
          </w:p>
        </w:tc>
        <w:tc>
          <w:tcPr>
            <w:tcW w:w="5374" w:type="dxa"/>
            <w:shd w:val="clear" w:color="auto" w:fill="auto"/>
            <w:vAlign w:val="center"/>
          </w:tcPr>
          <w:p w14:paraId="7314E47D" w14:textId="77777777" w:rsidR="007304FE" w:rsidRPr="007304FE" w:rsidRDefault="007304FE" w:rsidP="007304FE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CATI – </w:t>
            </w:r>
            <w:r>
              <w:rPr>
                <w:rFonts w:ascii="Verdana" w:hAnsi="Verdana" w:cs="Arial"/>
                <w:b/>
                <w:bCs/>
                <w:sz w:val="20"/>
                <w:szCs w:val="20"/>
              </w:rPr>
              <w:t>SECRETARIA DE AGRICULTURA E ABASTECIMENTO</w:t>
            </w:r>
          </w:p>
          <w:p w14:paraId="0FF6C0BB" w14:textId="77777777" w:rsidR="007304FE" w:rsidRPr="007340FD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1D2EBC69" w14:textId="77777777" w:rsidR="00D459EF" w:rsidRPr="00D459EF" w:rsidRDefault="00D459EF" w:rsidP="00D459EF">
            <w:pPr>
              <w:rPr>
                <w:rFonts w:ascii="Arial" w:hAnsi="Arial" w:cs="Arial"/>
                <w:u w:val="single"/>
              </w:rPr>
            </w:pPr>
            <w:r w:rsidRPr="00D459EF">
              <w:rPr>
                <w:rFonts w:ascii="Arial" w:hAnsi="Arial" w:cs="Arial"/>
                <w:u w:val="single"/>
              </w:rPr>
              <w:t>JOÃO RODRIGUES BORBA</w:t>
            </w:r>
          </w:p>
          <w:p w14:paraId="24FEC4D7" w14:textId="77777777" w:rsidR="00F37514" w:rsidRPr="0055178B" w:rsidRDefault="00F37514" w:rsidP="00F3751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r w:rsidRPr="0055178B">
              <w:rPr>
                <w:rFonts w:ascii="Arial" w:hAnsi="Arial" w:cs="Arial"/>
                <w:sz w:val="18"/>
                <w:szCs w:val="18"/>
              </w:rPr>
              <w:t>Rua Major Eurico Monteiro, 143 – Centro</w:t>
            </w:r>
          </w:p>
          <w:p w14:paraId="5CD22486" w14:textId="77777777" w:rsidR="00F37514" w:rsidRPr="0055178B" w:rsidRDefault="00F37514" w:rsidP="00F3751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r w:rsidRPr="0055178B">
              <w:rPr>
                <w:rFonts w:ascii="Arial" w:hAnsi="Arial" w:cs="Arial"/>
                <w:sz w:val="18"/>
                <w:szCs w:val="18"/>
              </w:rPr>
              <w:t>Itapeva - CEP 18400-620 Fone (</w:t>
            </w: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Pr="0055178B">
              <w:rPr>
                <w:rFonts w:ascii="Arial" w:hAnsi="Arial" w:cs="Arial"/>
                <w:sz w:val="18"/>
                <w:szCs w:val="18"/>
              </w:rPr>
              <w:t xml:space="preserve">) </w:t>
            </w:r>
            <w:r w:rsidR="00D459EF">
              <w:rPr>
                <w:rFonts w:ascii="Arial" w:hAnsi="Arial" w:cs="Arial"/>
                <w:sz w:val="18"/>
                <w:szCs w:val="18"/>
              </w:rPr>
              <w:t>99739.6058</w:t>
            </w:r>
          </w:p>
          <w:p w14:paraId="04D02045" w14:textId="77777777" w:rsidR="007340FD" w:rsidRPr="0055178B" w:rsidRDefault="00D459EF" w:rsidP="00F37514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hyperlink r:id="rId11" w:history="1">
              <w:r w:rsidRPr="00AC2588">
                <w:rPr>
                  <w:rStyle w:val="Hyperlink"/>
                  <w:rFonts w:ascii="Arial" w:hAnsi="Arial" w:cs="Arial"/>
                  <w:sz w:val="18"/>
                  <w:szCs w:val="18"/>
                </w:rPr>
                <w:t>joao.borba@sp.gov.br</w:t>
              </w:r>
            </w:hyperlink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40FD" w:rsidRPr="00835833" w14:paraId="7BE7C8AB" w14:textId="77777777" w:rsidTr="001F682F">
        <w:trPr>
          <w:trHeight w:val="1294"/>
          <w:jc w:val="center"/>
        </w:trPr>
        <w:tc>
          <w:tcPr>
            <w:tcW w:w="421" w:type="dxa"/>
            <w:vAlign w:val="center"/>
          </w:tcPr>
          <w:p w14:paraId="2C6FEEE5" w14:textId="77777777" w:rsidR="007340FD" w:rsidRPr="00835833" w:rsidRDefault="007340FD" w:rsidP="007340FD">
            <w:pPr>
              <w:pStyle w:val="SemEspaamen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5833">
              <w:rPr>
                <w:rFonts w:asciiTheme="minorHAnsi" w:hAnsiTheme="minorHAnsi" w:cstheme="minorHAnsi"/>
                <w:sz w:val="18"/>
                <w:szCs w:val="18"/>
              </w:rPr>
              <w:t>3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5D2C90B2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color w:val="000000" w:themeColor="text1"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color w:val="000000" w:themeColor="text1"/>
                <w:sz w:val="20"/>
                <w:szCs w:val="20"/>
              </w:rPr>
              <w:t>CETESB</w:t>
            </w:r>
          </w:p>
          <w:p w14:paraId="785EE860" w14:textId="77777777" w:rsidR="007304FE" w:rsidRPr="007304FE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</w:p>
          <w:p w14:paraId="11B7DDC6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color w:val="000000" w:themeColor="text1"/>
                <w:sz w:val="18"/>
                <w:szCs w:val="18"/>
                <w:u w:val="single"/>
              </w:rPr>
              <w:t>ANA LÚCIA RODOLFO MORETO</w:t>
            </w:r>
          </w:p>
          <w:p w14:paraId="55C3B7FD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7304F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Rua Denise, 131 – Terras de Embiruçu</w:t>
            </w:r>
          </w:p>
          <w:p w14:paraId="5076548D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color w:val="000000" w:themeColor="text1"/>
                <w:sz w:val="18"/>
                <w:szCs w:val="18"/>
              </w:rPr>
            </w:pPr>
            <w:r w:rsidRPr="007304FE">
              <w:rPr>
                <w:rFonts w:ascii="Verdana" w:hAnsi="Verdana" w:cs="Arial"/>
                <w:color w:val="000000" w:themeColor="text1"/>
                <w:sz w:val="18"/>
                <w:szCs w:val="18"/>
              </w:rPr>
              <w:t>Capão Bonito – CEP. 18304-700 Fone (15) 99142.0996</w:t>
            </w:r>
          </w:p>
          <w:p w14:paraId="669697C9" w14:textId="77777777" w:rsidR="007340FD" w:rsidRPr="0055178B" w:rsidRDefault="007340FD" w:rsidP="007340FD">
            <w:pPr>
              <w:pStyle w:val="SemEspaamento"/>
              <w:rPr>
                <w:rFonts w:ascii="Arial" w:hAnsi="Arial" w:cs="Arial"/>
                <w:sz w:val="18"/>
                <w:szCs w:val="18"/>
              </w:rPr>
            </w:pPr>
            <w:hyperlink r:id="rId12" w:history="1">
              <w:r w:rsidRPr="007304FE">
                <w:rPr>
                  <w:rStyle w:val="Hyperlink"/>
                  <w:rFonts w:ascii="Verdana" w:hAnsi="Verdana"/>
                  <w:color w:val="000000" w:themeColor="text1"/>
                </w:rPr>
                <w:t>amoreto</w:t>
              </w:r>
              <w:r w:rsidRPr="007304FE">
                <w:rPr>
                  <w:rStyle w:val="Hyperlink"/>
                  <w:rFonts w:ascii="Verdana" w:hAnsi="Verdana" w:cs="Arial"/>
                  <w:color w:val="000000" w:themeColor="text1"/>
                  <w:sz w:val="18"/>
                  <w:szCs w:val="18"/>
                </w:rPr>
                <w:t>@sp.gov.br</w:t>
              </w:r>
            </w:hyperlink>
          </w:p>
        </w:tc>
        <w:tc>
          <w:tcPr>
            <w:tcW w:w="5374" w:type="dxa"/>
            <w:shd w:val="clear" w:color="auto" w:fill="auto"/>
            <w:vAlign w:val="center"/>
          </w:tcPr>
          <w:p w14:paraId="3A49EFCF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  <w:lang w:val="en-US"/>
              </w:rPr>
              <w:t>CETESB</w:t>
            </w:r>
          </w:p>
          <w:p w14:paraId="2E3F2A15" w14:textId="77777777" w:rsidR="007304FE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</w:p>
          <w:p w14:paraId="4181A05B" w14:textId="77777777" w:rsidR="007340FD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</w:pPr>
            <w:r w:rsidRPr="00F14BA1">
              <w:rPr>
                <w:rFonts w:ascii="Arial" w:hAnsi="Arial" w:cs="Arial"/>
                <w:sz w:val="18"/>
                <w:szCs w:val="18"/>
                <w:u w:val="single"/>
                <w:lang w:val="en-US"/>
              </w:rPr>
              <w:t xml:space="preserve">CRISTIANY FOSQUIANI CARNELLOSI </w:t>
            </w:r>
          </w:p>
          <w:p w14:paraId="24F199D4" w14:textId="77777777" w:rsidR="007340FD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2"/>
                <w:szCs w:val="2"/>
                <w:u w:val="single"/>
                <w:lang w:val="en-US"/>
              </w:rPr>
            </w:pPr>
          </w:p>
          <w:p w14:paraId="63A71A87" w14:textId="77777777" w:rsidR="007340FD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2"/>
                <w:szCs w:val="2"/>
                <w:u w:val="single"/>
                <w:lang w:val="en-US"/>
              </w:rPr>
            </w:pPr>
          </w:p>
          <w:p w14:paraId="1CB195F2" w14:textId="77777777" w:rsidR="007340FD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2"/>
                <w:szCs w:val="2"/>
                <w:u w:val="single"/>
                <w:lang w:val="en-US"/>
              </w:rPr>
            </w:pPr>
          </w:p>
          <w:p w14:paraId="63D223C7" w14:textId="77777777" w:rsidR="007340FD" w:rsidRPr="00A039D3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2"/>
                <w:szCs w:val="2"/>
                <w:u w:val="single"/>
                <w:lang w:val="en-US"/>
              </w:rPr>
            </w:pPr>
          </w:p>
          <w:tbl>
            <w:tblPr>
              <w:tblpPr w:leftFromText="45" w:rightFromText="45" w:vertAnchor="text"/>
              <w:tblW w:w="4500" w:type="dxa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0"/>
            </w:tblGrid>
            <w:tr w:rsidR="007340FD" w:rsidRPr="00F14BA1" w14:paraId="723666C4" w14:textId="77777777" w:rsidTr="001C05FA">
              <w:trPr>
                <w:tblCellSpacing w:w="0" w:type="dxa"/>
              </w:trPr>
              <w:tc>
                <w:tcPr>
                  <w:tcW w:w="4500" w:type="dxa"/>
                  <w:vAlign w:val="center"/>
                  <w:hideMark/>
                </w:tcPr>
                <w:p w14:paraId="0FB37259" w14:textId="77777777" w:rsidR="007340FD" w:rsidRPr="00F14BA1" w:rsidRDefault="007340FD" w:rsidP="007340FD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14BA1">
                    <w:rPr>
                      <w:rFonts w:ascii="Arial" w:hAnsi="Arial" w:cs="Arial"/>
                      <w:sz w:val="18"/>
                      <w:szCs w:val="18"/>
                    </w:rPr>
                    <w:t>Rua General Carneiro   nº196 -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Centro</w:t>
                  </w:r>
                </w:p>
              </w:tc>
            </w:tr>
            <w:tr w:rsidR="007340FD" w:rsidRPr="00F14BA1" w14:paraId="34AA546D" w14:textId="77777777" w:rsidTr="001C05FA">
              <w:trPr>
                <w:tblCellSpacing w:w="0" w:type="dxa"/>
              </w:trPr>
              <w:tc>
                <w:tcPr>
                  <w:tcW w:w="4500" w:type="dxa"/>
                  <w:vAlign w:val="center"/>
                  <w:hideMark/>
                </w:tcPr>
                <w:p w14:paraId="2C117460" w14:textId="77777777" w:rsidR="007340FD" w:rsidRPr="00F14BA1" w:rsidRDefault="007340FD" w:rsidP="007340FD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  <w:tr w:rsidR="007340FD" w:rsidRPr="00F14BA1" w14:paraId="0F6EC17E" w14:textId="77777777" w:rsidTr="001C05FA">
              <w:trPr>
                <w:tblCellSpacing w:w="0" w:type="dxa"/>
              </w:trPr>
              <w:tc>
                <w:tcPr>
                  <w:tcW w:w="4500" w:type="dxa"/>
                  <w:vAlign w:val="center"/>
                  <w:hideMark/>
                </w:tcPr>
                <w:p w14:paraId="0575B35E" w14:textId="77777777" w:rsidR="007340FD" w:rsidRPr="00F14BA1" w:rsidRDefault="007340FD" w:rsidP="007340FD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Itapetininga - </w:t>
                  </w:r>
                  <w:r w:rsidRPr="00F14BA1">
                    <w:rPr>
                      <w:rFonts w:ascii="Arial" w:hAnsi="Arial" w:cs="Arial"/>
                      <w:sz w:val="18"/>
                      <w:szCs w:val="18"/>
                    </w:rPr>
                    <w:t>CEP: 18200-024</w:t>
                  </w:r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F14BA1">
                    <w:rPr>
                      <w:rFonts w:ascii="Arial" w:hAnsi="Arial" w:cs="Arial"/>
                      <w:sz w:val="18"/>
                      <w:szCs w:val="18"/>
                    </w:rPr>
                    <w:t>Fone: 15 - 32722888</w:t>
                  </w:r>
                </w:p>
              </w:tc>
            </w:tr>
            <w:tr w:rsidR="007340FD" w:rsidRPr="00F14BA1" w14:paraId="07ACEC97" w14:textId="77777777" w:rsidTr="001C05FA">
              <w:trPr>
                <w:tblCellSpacing w:w="0" w:type="dxa"/>
              </w:trPr>
              <w:tc>
                <w:tcPr>
                  <w:tcW w:w="4500" w:type="dxa"/>
                  <w:vAlign w:val="center"/>
                  <w:hideMark/>
                </w:tcPr>
                <w:p w14:paraId="2701B5EC" w14:textId="77777777" w:rsidR="007340FD" w:rsidRPr="00F14BA1" w:rsidRDefault="00D459EF" w:rsidP="007340FD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  <w:hyperlink r:id="rId13" w:history="1">
                    <w:r w:rsidRPr="00AC2588">
                      <w:rPr>
                        <w:rStyle w:val="Hyperlink"/>
                        <w:rFonts w:ascii="Arial" w:hAnsi="Arial" w:cs="Arial"/>
                        <w:sz w:val="18"/>
                        <w:szCs w:val="18"/>
                      </w:rPr>
                      <w:t>ccarnellosi@sp.gov.br</w:t>
                    </w:r>
                  </w:hyperlink>
                  <w:r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340FD" w:rsidRPr="00F14BA1" w14:paraId="78D310C8" w14:textId="77777777" w:rsidTr="001C05FA">
              <w:trPr>
                <w:tblCellSpacing w:w="0" w:type="dxa"/>
              </w:trPr>
              <w:tc>
                <w:tcPr>
                  <w:tcW w:w="4500" w:type="dxa"/>
                  <w:vAlign w:val="center"/>
                  <w:hideMark/>
                </w:tcPr>
                <w:p w14:paraId="0FFD05C5" w14:textId="77777777" w:rsidR="007340FD" w:rsidRPr="00F14BA1" w:rsidRDefault="007340FD" w:rsidP="007340FD">
                  <w:pPr>
                    <w:rPr>
                      <w:rFonts w:ascii="Arial" w:hAnsi="Arial" w:cs="Arial"/>
                      <w:sz w:val="18"/>
                      <w:szCs w:val="18"/>
                    </w:rPr>
                  </w:pPr>
                </w:p>
              </w:tc>
            </w:tr>
          </w:tbl>
          <w:p w14:paraId="5437CE07" w14:textId="77777777" w:rsidR="007340FD" w:rsidRPr="0055178B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40FD" w:rsidRPr="005D444C" w14:paraId="3DC79F35" w14:textId="77777777" w:rsidTr="001F682F">
        <w:trPr>
          <w:trHeight w:val="1294"/>
          <w:jc w:val="center"/>
        </w:trPr>
        <w:tc>
          <w:tcPr>
            <w:tcW w:w="421" w:type="dxa"/>
            <w:vAlign w:val="center"/>
          </w:tcPr>
          <w:p w14:paraId="060A3811" w14:textId="77777777" w:rsidR="007340FD" w:rsidRPr="005D444C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5D444C">
              <w:rPr>
                <w:rFonts w:ascii="Book Antiqua" w:hAnsi="Book Antiqua" w:cstheme="minorHAnsi"/>
                <w:sz w:val="18"/>
                <w:szCs w:val="18"/>
              </w:rPr>
              <w:t>4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5115A609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FUNDAÇÃO FLORESTAL</w:t>
            </w:r>
          </w:p>
          <w:p w14:paraId="468F9A82" w14:textId="77777777" w:rsidR="004D4697" w:rsidRPr="004D4697" w:rsidRDefault="004D4697" w:rsidP="007340FD">
            <w:pPr>
              <w:pStyle w:val="SemEspaamento"/>
              <w:rPr>
                <w:rFonts w:ascii="Arial" w:hAnsi="Arial" w:cs="Arial"/>
                <w:sz w:val="20"/>
                <w:szCs w:val="20"/>
              </w:rPr>
            </w:pPr>
          </w:p>
          <w:p w14:paraId="0E275501" w14:textId="6030E94F" w:rsidR="007340FD" w:rsidRPr="007304FE" w:rsidRDefault="007304FE" w:rsidP="007340FD">
            <w:pPr>
              <w:pStyle w:val="SemEspaamento"/>
              <w:rPr>
                <w:rFonts w:ascii="Verdana" w:hAnsi="Verdana" w:cs="Arial"/>
                <w:sz w:val="18"/>
                <w:szCs w:val="18"/>
                <w:u w:val="single"/>
                <w:lang w:val="en-US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  <w:lang w:val="en-US"/>
              </w:rPr>
              <w:t>DONIZETTI BORGES BARBOSA</w:t>
            </w:r>
          </w:p>
          <w:p w14:paraId="10EC2CA6" w14:textId="30BF2F19" w:rsidR="007340FD" w:rsidRPr="007304FE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14" w:history="1">
              <w:r w:rsidRPr="007304FE">
                <w:rPr>
                  <w:rStyle w:val="Hyperlink"/>
                  <w:rFonts w:ascii="Verdana" w:hAnsi="Verdana"/>
                  <w:sz w:val="18"/>
                  <w:szCs w:val="18"/>
                  <w:lang w:val="en-US"/>
                </w:rPr>
                <w:t>donizetti</w:t>
              </w:r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  <w:lang w:val="en-US"/>
                </w:rPr>
                <w:t>@fflorestal.sp.gov.br</w:t>
              </w:r>
            </w:hyperlink>
            <w:r w:rsidR="004D4697" w:rsidRPr="007304FE">
              <w:rPr>
                <w:lang w:val="en-US"/>
              </w:rPr>
              <w:t xml:space="preserve"> </w:t>
            </w:r>
            <w:r w:rsidR="004D4697" w:rsidRPr="007304FE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4F79A55C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FUNDAÇÃO FLORESTAL</w:t>
            </w:r>
          </w:p>
          <w:p w14:paraId="08C99816" w14:textId="77777777" w:rsidR="004D4697" w:rsidRPr="004D4697" w:rsidRDefault="004D4697" w:rsidP="007340FD">
            <w:pPr>
              <w:pStyle w:val="SemEspaamento"/>
              <w:rPr>
                <w:rFonts w:ascii="Arial" w:hAnsi="Arial" w:cs="Arial"/>
                <w:sz w:val="20"/>
                <w:szCs w:val="20"/>
              </w:rPr>
            </w:pPr>
          </w:p>
          <w:p w14:paraId="38DC396B" w14:textId="5C9EA65D" w:rsidR="007340FD" w:rsidRPr="007304FE" w:rsidRDefault="007304FE" w:rsidP="007340FD">
            <w:pPr>
              <w:pStyle w:val="SemEspaamento"/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DIEGO RODRIGO FERRAZ</w:t>
            </w:r>
          </w:p>
          <w:p w14:paraId="2B78364B" w14:textId="68A8D22E" w:rsidR="007340FD" w:rsidRPr="0055178B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  <w:hyperlink r:id="rId15" w:history="1">
              <w:r w:rsidRPr="007304FE">
                <w:rPr>
                  <w:rStyle w:val="Hyperlink"/>
                  <w:rFonts w:ascii="Verdana" w:hAnsi="Verdana"/>
                  <w:sz w:val="18"/>
                  <w:szCs w:val="18"/>
                </w:rPr>
                <w:t>dferraz</w:t>
              </w:r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</w:rPr>
                <w:t>@fflorestal.sp.gov.br</w:t>
              </w:r>
            </w:hyperlink>
            <w:r w:rsidR="007340F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340FD" w:rsidRPr="00835833" w14:paraId="734FEAC7" w14:textId="77777777" w:rsidTr="001F682F">
        <w:trPr>
          <w:trHeight w:val="1294"/>
          <w:jc w:val="center"/>
        </w:trPr>
        <w:tc>
          <w:tcPr>
            <w:tcW w:w="421" w:type="dxa"/>
            <w:vAlign w:val="center"/>
          </w:tcPr>
          <w:p w14:paraId="2E33846E" w14:textId="77777777" w:rsidR="007340FD" w:rsidRPr="00835833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  <w:r w:rsidRPr="00835833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53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6C3114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UFSCAR</w:t>
            </w:r>
          </w:p>
          <w:p w14:paraId="1711EDE4" w14:textId="77777777" w:rsidR="007304FE" w:rsidRPr="00C60EBC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16A379D3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PROF. DR. MARCOS GONÇALVES LHANO</w:t>
            </w:r>
          </w:p>
          <w:p w14:paraId="188557EA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 xml:space="preserve">Rod. </w:t>
            </w:r>
            <w:proofErr w:type="spellStart"/>
            <w:r w:rsidRPr="007304FE">
              <w:rPr>
                <w:rFonts w:ascii="Verdana" w:hAnsi="Verdana" w:cs="Arial"/>
                <w:sz w:val="18"/>
                <w:szCs w:val="18"/>
              </w:rPr>
              <w:t>Lauri</w:t>
            </w:r>
            <w:proofErr w:type="spellEnd"/>
            <w:r w:rsidRPr="007304FE">
              <w:rPr>
                <w:rFonts w:ascii="Verdana" w:hAnsi="Verdana" w:cs="Arial"/>
                <w:sz w:val="18"/>
                <w:szCs w:val="18"/>
              </w:rPr>
              <w:t xml:space="preserve"> Simões de Barros km 12 </w:t>
            </w:r>
            <w:proofErr w:type="spellStart"/>
            <w:r w:rsidRPr="007304FE">
              <w:rPr>
                <w:rFonts w:ascii="Verdana" w:hAnsi="Verdana" w:cs="Arial"/>
                <w:sz w:val="18"/>
                <w:szCs w:val="18"/>
              </w:rPr>
              <w:t>Buri-SP</w:t>
            </w:r>
            <w:proofErr w:type="spellEnd"/>
            <w:r w:rsidRPr="007304FE">
              <w:rPr>
                <w:rFonts w:ascii="Verdana" w:hAnsi="Verdana" w:cs="Arial"/>
                <w:sz w:val="18"/>
                <w:szCs w:val="18"/>
              </w:rPr>
              <w:t xml:space="preserve"> CEP: 18290-000</w:t>
            </w:r>
          </w:p>
          <w:p w14:paraId="4E8A71B1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Cs/>
                <w:sz w:val="18"/>
                <w:szCs w:val="18"/>
              </w:rPr>
            </w:pPr>
            <w:r w:rsidRPr="007304FE">
              <w:rPr>
                <w:rFonts w:ascii="Verdana" w:hAnsi="Verdana" w:cs="Arial"/>
                <w:bCs/>
                <w:sz w:val="18"/>
                <w:szCs w:val="18"/>
              </w:rPr>
              <w:t xml:space="preserve">Telefone: (75) 98846.3323 </w:t>
            </w:r>
          </w:p>
          <w:p w14:paraId="30386A4B" w14:textId="77777777" w:rsidR="007340FD" w:rsidRPr="00712A97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color w:val="FF0000"/>
                <w:sz w:val="18"/>
                <w:szCs w:val="18"/>
              </w:rPr>
            </w:pPr>
            <w:hyperlink r:id="rId16" w:history="1">
              <w:r w:rsidRPr="007304FE">
                <w:rPr>
                  <w:rStyle w:val="Hyperlink"/>
                  <w:rFonts w:ascii="Verdana" w:hAnsi="Verdana" w:cs="Arial"/>
                  <w:bCs/>
                  <w:sz w:val="18"/>
                  <w:szCs w:val="18"/>
                </w:rPr>
                <w:t>marcosgl@ufscar.br</w:t>
              </w:r>
            </w:hyperlink>
            <w:r w:rsidRPr="00A039D3">
              <w:rPr>
                <w:rFonts w:ascii="Arial" w:hAnsi="Arial" w:cs="Arial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537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F5294A9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UFSCAR</w:t>
            </w:r>
          </w:p>
          <w:p w14:paraId="1C197D45" w14:textId="77777777" w:rsidR="007304FE" w:rsidRPr="00C60EBC" w:rsidRDefault="007304FE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1E1E1A4C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PROF</w:t>
            </w:r>
            <w:r w:rsidR="00F37514" w:rsidRPr="007304FE">
              <w:rPr>
                <w:rFonts w:ascii="Verdana" w:hAnsi="Verdana" w:cs="Arial"/>
                <w:sz w:val="18"/>
                <w:szCs w:val="18"/>
                <w:u w:val="single"/>
              </w:rPr>
              <w:t>A. DRA.ELISSANDRA ULBRICHT WINKALER</w:t>
            </w:r>
          </w:p>
          <w:p w14:paraId="03E395AD" w14:textId="77777777" w:rsidR="00F37514" w:rsidRPr="007304FE" w:rsidRDefault="00F37514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  <w:shd w:val="clear" w:color="auto" w:fill="FFFFFF"/>
              </w:rPr>
            </w:pPr>
            <w:r w:rsidRPr="007304FE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Rodovia </w:t>
            </w:r>
            <w:proofErr w:type="spellStart"/>
            <w:r w:rsidRPr="007304FE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Lauri</w:t>
            </w:r>
            <w:proofErr w:type="spellEnd"/>
            <w:r w:rsidRPr="007304FE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 xml:space="preserve"> Simões de Barros, km 12 - SP-189 - </w:t>
            </w:r>
            <w:proofErr w:type="spellStart"/>
            <w:r w:rsidRPr="007304FE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Aracaçu</w:t>
            </w:r>
            <w:proofErr w:type="spellEnd"/>
            <w:r w:rsidRPr="007304FE">
              <w:rPr>
                <w:rFonts w:ascii="Verdana" w:hAnsi="Verdana" w:cs="Arial"/>
                <w:sz w:val="18"/>
                <w:szCs w:val="18"/>
                <w:shd w:val="clear" w:color="auto" w:fill="FFFFFF"/>
              </w:rPr>
              <w:t>, Buri - SP, 18290-000</w:t>
            </w:r>
          </w:p>
          <w:p w14:paraId="4CF1CCF0" w14:textId="77777777" w:rsidR="00F37514" w:rsidRPr="00F37514" w:rsidRDefault="00F37514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hyperlink r:id="rId17" w:history="1"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  <w:shd w:val="clear" w:color="auto" w:fill="FFFFFF"/>
                </w:rPr>
                <w:t>euwinkaler@ufscar.br</w:t>
              </w:r>
            </w:hyperlink>
            <w:r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7340FD" w:rsidRPr="00835833" w14:paraId="43A7DB28" w14:textId="77777777" w:rsidTr="001F682F">
        <w:trPr>
          <w:trHeight w:val="1294"/>
          <w:jc w:val="center"/>
        </w:trPr>
        <w:tc>
          <w:tcPr>
            <w:tcW w:w="421" w:type="dxa"/>
            <w:vAlign w:val="center"/>
          </w:tcPr>
          <w:p w14:paraId="5BEEBB18" w14:textId="77777777" w:rsidR="007340FD" w:rsidRPr="00835833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5833">
              <w:rPr>
                <w:rFonts w:asciiTheme="minorHAnsi" w:hAnsiTheme="minorHAnsi" w:cstheme="minorHAnsi"/>
                <w:sz w:val="18"/>
                <w:szCs w:val="18"/>
              </w:rPr>
              <w:t>6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708C69A6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UNESP</w:t>
            </w:r>
          </w:p>
          <w:p w14:paraId="03735FB9" w14:textId="77777777" w:rsidR="007304FE" w:rsidRPr="007304FE" w:rsidRDefault="007304FE" w:rsidP="007340F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</w:p>
          <w:p w14:paraId="55BDEEA7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sz w:val="18"/>
                <w:szCs w:val="18"/>
                <w:u w:val="single"/>
              </w:rPr>
            </w:pPr>
            <w:proofErr w:type="spellStart"/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PROFª</w:t>
            </w:r>
            <w:proofErr w:type="spellEnd"/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. DRA. DANIELLE GOUVEIA</w:t>
            </w:r>
          </w:p>
          <w:p w14:paraId="7279657D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</w:pP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Rua Geraldo Alckmin, 519 - Vila Nossa Sra. de Fatima</w:t>
            </w:r>
            <w:r w:rsidR="003814F5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|</w:t>
            </w: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Itapeva - SP, 18409-010</w:t>
            </w:r>
          </w:p>
          <w:p w14:paraId="36377109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</w:pP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Fone: (15) 3524.9100 | (15) 99769.9179</w:t>
            </w:r>
          </w:p>
          <w:p w14:paraId="07F82D3B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hyperlink r:id="rId18" w:history="1"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</w:rPr>
                <w:t>danielle.goveia@unesp.br</w:t>
              </w:r>
            </w:hyperlink>
            <w:r w:rsidRPr="007304FE">
              <w:rPr>
                <w:rFonts w:ascii="Verdana" w:hAnsi="Verdana" w:cs="Arial"/>
                <w:sz w:val="18"/>
                <w:szCs w:val="18"/>
              </w:rPr>
              <w:t xml:space="preserve"> 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56EBE46F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UNESP</w:t>
            </w:r>
          </w:p>
          <w:p w14:paraId="3B88AA67" w14:textId="77777777" w:rsidR="007304FE" w:rsidRPr="007304FE" w:rsidRDefault="007304FE" w:rsidP="007340FD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</w:p>
          <w:p w14:paraId="32A7526A" w14:textId="77777777" w:rsidR="007340FD" w:rsidRPr="007304FE" w:rsidRDefault="007340FD" w:rsidP="007340FD">
            <w:pPr>
              <w:pStyle w:val="SemEspaamento"/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 xml:space="preserve">PROF. </w:t>
            </w:r>
            <w:r w:rsidR="003814F5" w:rsidRPr="007304FE">
              <w:rPr>
                <w:rFonts w:ascii="Verdana" w:hAnsi="Verdana" w:cs="Arial"/>
                <w:sz w:val="18"/>
                <w:szCs w:val="18"/>
                <w:u w:val="single"/>
              </w:rPr>
              <w:t>RODRIGO LILLA MANZIONE</w:t>
            </w:r>
          </w:p>
          <w:p w14:paraId="5811690C" w14:textId="77777777" w:rsidR="003814F5" w:rsidRPr="007304FE" w:rsidRDefault="003814F5" w:rsidP="007340FD">
            <w:pPr>
              <w:pStyle w:val="SemEspaamento"/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</w:pP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Av. Renato da Costa Lima, 451 –</w:t>
            </w:r>
            <w:r w:rsidR="007340FD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="007340FD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Vi</w:t>
            </w: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lle</w:t>
            </w:r>
            <w:proofErr w:type="spellEnd"/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de France </w:t>
            </w:r>
          </w:p>
          <w:p w14:paraId="2EF7E892" w14:textId="77777777" w:rsidR="007340FD" w:rsidRPr="007304FE" w:rsidRDefault="003814F5" w:rsidP="007340FD">
            <w:pPr>
              <w:pStyle w:val="SemEspaamento"/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</w:pP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Ourinhos</w:t>
            </w:r>
            <w:r w:rsidR="007340FD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–</w:t>
            </w:r>
            <w:r w:rsidR="007340FD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SP</w:t>
            </w: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CEP 19903-302</w:t>
            </w:r>
          </w:p>
          <w:p w14:paraId="77A20280" w14:textId="77777777" w:rsidR="007340FD" w:rsidRPr="007304FE" w:rsidRDefault="007340FD" w:rsidP="003814F5">
            <w:pPr>
              <w:pStyle w:val="SemEspaamento"/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</w:pP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Fone: (</w:t>
            </w:r>
            <w:r w:rsidR="003814F5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14</w:t>
            </w:r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) </w:t>
            </w:r>
            <w:r w:rsidR="003814F5"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>3302.9500 ramais 9644</w:t>
            </w:r>
          </w:p>
          <w:p w14:paraId="1D46E40F" w14:textId="77777777" w:rsidR="003814F5" w:rsidRPr="007304FE" w:rsidRDefault="003814F5" w:rsidP="003814F5">
            <w:pPr>
              <w:pStyle w:val="SemEspaamento"/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</w:pPr>
            <w:hyperlink r:id="rId19" w:history="1">
              <w:r w:rsidRPr="007304FE">
                <w:rPr>
                  <w:rStyle w:val="Hyperlink"/>
                  <w:rFonts w:ascii="Verdana" w:hAnsi="Verdana"/>
                </w:rPr>
                <w:t>l</w:t>
              </w:r>
              <w:r w:rsidRPr="007304FE">
                <w:rPr>
                  <w:rStyle w:val="Hyperlink"/>
                  <w:rFonts w:ascii="Verdana" w:hAnsi="Verdana" w:cs="Arial"/>
                  <w:sz w:val="18"/>
                  <w:szCs w:val="18"/>
                  <w:shd w:val="clear" w:color="auto" w:fill="FFFFFF"/>
                </w:rPr>
                <w:t>ila.manzione@unesp.br</w:t>
              </w:r>
            </w:hyperlink>
            <w:r w:rsidRPr="007304FE">
              <w:rPr>
                <w:rFonts w:ascii="Verdana" w:hAnsi="Verdana" w:cs="Arial"/>
                <w:color w:val="202124"/>
                <w:sz w:val="18"/>
                <w:szCs w:val="18"/>
                <w:shd w:val="clear" w:color="auto" w:fill="FFFFFF"/>
              </w:rPr>
              <w:t xml:space="preserve"> </w:t>
            </w:r>
          </w:p>
        </w:tc>
      </w:tr>
      <w:tr w:rsidR="007340FD" w:rsidRPr="00835833" w14:paraId="182E40A7" w14:textId="77777777" w:rsidTr="001F682F">
        <w:trPr>
          <w:trHeight w:val="1294"/>
          <w:jc w:val="center"/>
        </w:trPr>
        <w:tc>
          <w:tcPr>
            <w:tcW w:w="421" w:type="dxa"/>
            <w:vAlign w:val="center"/>
          </w:tcPr>
          <w:p w14:paraId="198F60DB" w14:textId="77777777" w:rsidR="007340FD" w:rsidRPr="00835833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835833">
              <w:rPr>
                <w:rFonts w:asciiTheme="minorHAnsi" w:hAnsiTheme="minorHAnsi" w:cstheme="minorHAnsi"/>
                <w:sz w:val="18"/>
                <w:szCs w:val="18"/>
              </w:rPr>
              <w:t>7</w:t>
            </w:r>
          </w:p>
        </w:tc>
        <w:tc>
          <w:tcPr>
            <w:tcW w:w="5374" w:type="dxa"/>
            <w:shd w:val="clear" w:color="auto" w:fill="auto"/>
            <w:vAlign w:val="center"/>
          </w:tcPr>
          <w:p w14:paraId="2C836470" w14:textId="77777777" w:rsidR="003934BC" w:rsidRPr="007304FE" w:rsidRDefault="003934BC" w:rsidP="003934BC">
            <w:pPr>
              <w:pStyle w:val="SemEspaamen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bookmarkStart w:id="0" w:name="_Hlk485822653"/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 xml:space="preserve">ORDEM DOS ADVOGADOS DO BRASIL </w:t>
            </w:r>
          </w:p>
          <w:p w14:paraId="47B0DCFA" w14:textId="77777777" w:rsidR="003934BC" w:rsidRPr="007304FE" w:rsidRDefault="003934BC" w:rsidP="003934BC">
            <w:pPr>
              <w:pStyle w:val="SemEspaamento"/>
              <w:rPr>
                <w:rFonts w:ascii="Verdana" w:hAnsi="Verdana" w:cs="Arial"/>
                <w:b/>
                <w:bCs/>
                <w:sz w:val="20"/>
                <w:szCs w:val="20"/>
              </w:rPr>
            </w:pPr>
            <w:r w:rsidRPr="007304FE">
              <w:rPr>
                <w:rFonts w:ascii="Verdana" w:hAnsi="Verdana" w:cs="Arial"/>
                <w:b/>
                <w:bCs/>
                <w:sz w:val="20"/>
                <w:szCs w:val="20"/>
              </w:rPr>
              <w:t>– 43ª Subsecção</w:t>
            </w:r>
          </w:p>
          <w:p w14:paraId="21812EF6" w14:textId="77777777" w:rsidR="007304FE" w:rsidRPr="007304FE" w:rsidRDefault="007304FE" w:rsidP="003934BC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</w:p>
          <w:p w14:paraId="671A36D0" w14:textId="77777777" w:rsidR="003934BC" w:rsidRPr="007304FE" w:rsidRDefault="003934BC" w:rsidP="003934BC">
            <w:pPr>
              <w:pStyle w:val="SemEspaamento"/>
              <w:rPr>
                <w:rFonts w:ascii="Verdana" w:hAnsi="Verdana" w:cs="Arial"/>
                <w:sz w:val="18"/>
                <w:szCs w:val="18"/>
                <w:u w:val="single"/>
              </w:rPr>
            </w:pPr>
            <w:r w:rsidRPr="007304FE">
              <w:rPr>
                <w:rFonts w:ascii="Verdana" w:hAnsi="Verdana" w:cs="Arial"/>
                <w:sz w:val="18"/>
                <w:szCs w:val="18"/>
                <w:u w:val="single"/>
              </w:rPr>
              <w:t>Dr. JOSÉ BENEDITO LISBOA ROLIM</w:t>
            </w:r>
          </w:p>
          <w:p w14:paraId="73B5BB27" w14:textId="77777777" w:rsidR="003934BC" w:rsidRPr="007304FE" w:rsidRDefault="003934BC" w:rsidP="003934BC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Rua Quintino Bocaiúva, 796 Itapetininga – CEP. 18200-014</w:t>
            </w:r>
          </w:p>
          <w:p w14:paraId="1DD9AF19" w14:textId="77777777" w:rsidR="003934BC" w:rsidRPr="007304FE" w:rsidRDefault="003934BC" w:rsidP="003934BC">
            <w:pPr>
              <w:pStyle w:val="SemEspaamento"/>
              <w:rPr>
                <w:rFonts w:ascii="Verdana" w:hAnsi="Verdana" w:cs="Arial"/>
                <w:sz w:val="18"/>
                <w:szCs w:val="18"/>
              </w:rPr>
            </w:pPr>
            <w:r w:rsidRPr="007304FE">
              <w:rPr>
                <w:rFonts w:ascii="Verdana" w:hAnsi="Verdana" w:cs="Arial"/>
                <w:sz w:val="18"/>
                <w:szCs w:val="18"/>
              </w:rPr>
              <w:t>Fone: (15) 3271-1580 e (15) 99772.0319</w:t>
            </w:r>
          </w:p>
          <w:p w14:paraId="431F0329" w14:textId="77777777" w:rsidR="007340FD" w:rsidRPr="007304FE" w:rsidRDefault="003934BC" w:rsidP="003934BC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  <w:hyperlink r:id="rId20" w:history="1">
              <w:r w:rsidRPr="007304FE">
                <w:rPr>
                  <w:rStyle w:val="Hyperlink"/>
                  <w:rFonts w:ascii="Verdana" w:hAnsi="Verdana" w:cs="Arial"/>
                  <w:color w:val="auto"/>
                  <w:sz w:val="18"/>
                  <w:szCs w:val="18"/>
                </w:rPr>
                <w:t>benerolim@ig.com.br</w:t>
              </w:r>
            </w:hyperlink>
            <w:bookmarkEnd w:id="0"/>
          </w:p>
        </w:tc>
        <w:tc>
          <w:tcPr>
            <w:tcW w:w="5374" w:type="dxa"/>
            <w:shd w:val="clear" w:color="auto" w:fill="auto"/>
            <w:vAlign w:val="center"/>
          </w:tcPr>
          <w:p w14:paraId="17C914C3" w14:textId="77777777" w:rsidR="007340FD" w:rsidRPr="007304FE" w:rsidRDefault="007340FD" w:rsidP="007340FD">
            <w:pPr>
              <w:pStyle w:val="SemEspaamento"/>
              <w:tabs>
                <w:tab w:val="center" w:pos="4419"/>
                <w:tab w:val="right" w:pos="8838"/>
              </w:tabs>
              <w:rPr>
                <w:rFonts w:ascii="Verdana" w:hAnsi="Verdana" w:cs="Arial"/>
                <w:sz w:val="18"/>
                <w:szCs w:val="18"/>
              </w:rPr>
            </w:pPr>
          </w:p>
        </w:tc>
      </w:tr>
    </w:tbl>
    <w:p w14:paraId="7FEA49FB" w14:textId="77777777" w:rsidR="006F222E" w:rsidRPr="00EB2F5F" w:rsidRDefault="006F222E" w:rsidP="00762492">
      <w:pPr>
        <w:pStyle w:val="Corpodetexto"/>
        <w:tabs>
          <w:tab w:val="left" w:pos="2520"/>
        </w:tabs>
        <w:spacing w:line="360" w:lineRule="auto"/>
        <w:jc w:val="both"/>
        <w:rPr>
          <w:sz w:val="18"/>
          <w:szCs w:val="18"/>
        </w:rPr>
      </w:pPr>
    </w:p>
    <w:sectPr w:rsidR="006F222E" w:rsidRPr="00EB2F5F" w:rsidSect="001F682F">
      <w:headerReference w:type="even" r:id="rId21"/>
      <w:headerReference w:type="default" r:id="rId22"/>
      <w:headerReference w:type="first" r:id="rId23"/>
      <w:pgSz w:w="11907" w:h="16840" w:code="9"/>
      <w:pgMar w:top="567" w:right="720" w:bottom="567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02ADCD" w14:textId="77777777" w:rsidR="00485399" w:rsidRDefault="00485399">
      <w:r>
        <w:separator/>
      </w:r>
    </w:p>
  </w:endnote>
  <w:endnote w:type="continuationSeparator" w:id="0">
    <w:p w14:paraId="068AF54C" w14:textId="77777777" w:rsidR="00485399" w:rsidRDefault="00485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2DA48" w14:textId="77777777" w:rsidR="00485399" w:rsidRDefault="00485399">
      <w:r>
        <w:separator/>
      </w:r>
    </w:p>
  </w:footnote>
  <w:footnote w:type="continuationSeparator" w:id="0">
    <w:p w14:paraId="130022E7" w14:textId="77777777" w:rsidR="00485399" w:rsidRDefault="004853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70A7D" w14:textId="77777777" w:rsidR="00485399" w:rsidRDefault="0048539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77363" w14:textId="77777777" w:rsidR="005B4A6D" w:rsidRDefault="005B4A6D" w:rsidP="005B4A6D">
    <w:pPr>
      <w:spacing w:line="40" w:lineRule="exact"/>
      <w:rPr>
        <w:rFonts w:ascii="Verdana" w:hAnsi="Verdana" w:cs="Tahoma"/>
        <w:sz w:val="14"/>
        <w:szCs w:val="14"/>
      </w:rPr>
    </w:pPr>
    <w:r w:rsidRPr="00943C25">
      <w:rPr>
        <w:noProof/>
      </w:rPr>
      <w:drawing>
        <wp:anchor distT="0" distB="0" distL="114300" distR="114300" simplePos="0" relativeHeight="251662336" behindDoc="1" locked="0" layoutInCell="1" allowOverlap="1" wp14:anchorId="2E4CD226" wp14:editId="5426C8E8">
          <wp:simplePos x="0" y="0"/>
          <wp:positionH relativeFrom="margin">
            <wp:align>left</wp:align>
          </wp:positionH>
          <wp:positionV relativeFrom="paragraph">
            <wp:posOffset>-252730</wp:posOffset>
          </wp:positionV>
          <wp:extent cx="1838325" cy="577850"/>
          <wp:effectExtent l="0" t="0" r="9525" b="0"/>
          <wp:wrapTight wrapText="bothSides">
            <wp:wrapPolygon edited="0">
              <wp:start x="0" y="0"/>
              <wp:lineTo x="0" y="20651"/>
              <wp:lineTo x="21488" y="20651"/>
              <wp:lineTo x="21488" y="0"/>
              <wp:lineTo x="0" y="0"/>
            </wp:wrapPolygon>
          </wp:wrapTight>
          <wp:docPr id="27" name="Imagem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B4A6D">
      <w:rPr>
        <w:rFonts w:ascii="Verdana" w:hAnsi="Verdana" w:cs="Tahoma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66432" behindDoc="0" locked="0" layoutInCell="1" allowOverlap="1" wp14:anchorId="6EF64299" wp14:editId="7865CB02">
              <wp:simplePos x="0" y="0"/>
              <wp:positionH relativeFrom="column">
                <wp:posOffset>3838575</wp:posOffset>
              </wp:positionH>
              <wp:positionV relativeFrom="paragraph">
                <wp:posOffset>-534670</wp:posOffset>
              </wp:positionV>
              <wp:extent cx="581025" cy="1266825"/>
              <wp:effectExtent l="0" t="0" r="9525" b="9525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1025" cy="1266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BBC680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1BAF511" w14:textId="77777777" w:rsidR="005B4A6D" w:rsidRDefault="005B4A6D"/>
                        <w:p w14:paraId="1C585B7A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4BA2A0C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74EBAFD9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7CAED19B" wp14:editId="59AC2E07">
                                <wp:extent cx="115240" cy="115240"/>
                                <wp:effectExtent l="0" t="0" r="0" b="0"/>
                                <wp:docPr id="30" name="Gráfico 3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3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1666" cy="121666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0C61F75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BB1764A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213C3DD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4B4D93A1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7A2576FB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A5276D2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8A4FEAE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CCB0905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425B3F2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15752E6C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4B82A11A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D6B414D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9848E7">
                            <w:rPr>
                              <w:noProof/>
                            </w:rPr>
                            <w:drawing>
                              <wp:inline distT="0" distB="0" distL="0" distR="0" wp14:anchorId="3D6EB329" wp14:editId="5ADC05F5">
                                <wp:extent cx="115240" cy="115240"/>
                                <wp:effectExtent l="0" t="0" r="0" b="0"/>
                                <wp:docPr id="31" name="Gráfico 3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4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5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6387" cy="11638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6B52587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E6D7DF1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9854E7C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4A20ACE9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2963385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7435D18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5DD6E95" wp14:editId="5AE81727">
                                <wp:extent cx="120250" cy="120250"/>
                                <wp:effectExtent l="0" t="0" r="0" b="0"/>
                                <wp:docPr id="32" name="Gráfico 3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7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0485" cy="1204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E572B26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611F2AF1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3BF4D1A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5CFD80FC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044A39A3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E91DFE2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D46A763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 xml:space="preserve">    </w:t>
                          </w: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4CD28E2" wp14:editId="1DA6274B">
                                <wp:extent cx="123825" cy="123825"/>
                                <wp:effectExtent l="0" t="0" r="9525" b="9525"/>
                                <wp:docPr id="33" name="Gráfico 3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9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3825" cy="1238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A9042FB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5B664BA2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7E706562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8EE5125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29ABCBB0" w14:textId="77777777" w:rsidR="005B4A6D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</w:p>
                        <w:p w14:paraId="3EB1F136" w14:textId="77777777" w:rsidR="005B4A6D" w:rsidRPr="00744FCB" w:rsidRDefault="005B4A6D" w:rsidP="005B4A6D">
                          <w:pPr>
                            <w:spacing w:line="40" w:lineRule="exact"/>
                            <w:jc w:val="righ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A3E1CC6" wp14:editId="0BE29812">
                                <wp:extent cx="274320" cy="121061"/>
                                <wp:effectExtent l="0" t="0" r="0" b="0"/>
                                <wp:docPr id="39" name="Gráfico 3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"/>
                                        <pic:cNvPicPr/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96DAC541-7B7A-43D3-8B79-37D633B846F1}">
                                              <asvg:svgBlip xmlns:asvg="http://schemas.microsoft.com/office/drawing/2016/SVG/main" r:embed="rId11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283515" cy="125119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B7F6907" w14:textId="77777777" w:rsidR="005B4A6D" w:rsidRDefault="005B4A6D" w:rsidP="005B4A6D">
                          <w:pPr>
                            <w:jc w:val="right"/>
                          </w:pPr>
                        </w:p>
                        <w:p w14:paraId="71ED0529" w14:textId="77777777" w:rsidR="005B4A6D" w:rsidRDefault="005B4A6D"/>
                        <w:p w14:paraId="2CEBEB02" w14:textId="77777777" w:rsidR="005B4A6D" w:rsidRDefault="005B4A6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F6429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2.25pt;margin-top:-42.1pt;width:45.75pt;height:99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" stroked="f">
              <v:textbox>
                <w:txbxContent>
                  <w:p w14:paraId="3FBBC680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1BAF511" w14:textId="77777777" w:rsidR="005B4A6D" w:rsidRDefault="005B4A6D"/>
                  <w:p w14:paraId="1C585B7A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4BA2A0C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74EBAFD9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7CAED19B" wp14:editId="59AC2E07">
                          <wp:extent cx="115240" cy="115240"/>
                          <wp:effectExtent l="0" t="0" r="0" b="0"/>
                          <wp:docPr id="30" name="Gráfico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96DAC541-7B7A-43D3-8B79-37D633B846F1}">
                                        <asvg:svgBlip xmlns:asvg="http://schemas.microsoft.com/office/drawing/2016/SVG/main" r:embed="rId3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1666" cy="12166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0C61F75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BB1764A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213C3DD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4B4D93A1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7A2576FB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A5276D2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8A4FEAE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CCB0905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425B3F2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15752E6C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4B82A11A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D6B414D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9848E7">
                      <w:rPr>
                        <w:noProof/>
                      </w:rPr>
                      <w:drawing>
                        <wp:inline distT="0" distB="0" distL="0" distR="0" wp14:anchorId="3D6EB329" wp14:editId="5ADC05F5">
                          <wp:extent cx="115240" cy="115240"/>
                          <wp:effectExtent l="0" t="0" r="0" b="0"/>
                          <wp:docPr id="31" name="Gráfico 3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4">
                                    <a:extLst>
                                      <a:ext uri="{96DAC541-7B7A-43D3-8B79-37D633B846F1}">
                                        <asvg:svgBlip xmlns:asvg="http://schemas.microsoft.com/office/drawing/2016/SVG/main" r:embed="rId5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6387" cy="11638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6B52587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E6D7DF1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9854E7C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4A20ACE9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2963385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7435D18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5DD6E95" wp14:editId="5AE81727">
                          <wp:extent cx="120250" cy="120250"/>
                          <wp:effectExtent l="0" t="0" r="0" b="0"/>
                          <wp:docPr id="32" name="Gráfico 3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6">
                                    <a:extLst>
                                      <a:ext uri="{96DAC541-7B7A-43D3-8B79-37D633B846F1}">
                                        <asvg:svgBlip xmlns:asvg="http://schemas.microsoft.com/office/drawing/2016/SVG/main" r:embed="rId7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0485" cy="1204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E572B26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611F2AF1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3BF4D1A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5CFD80FC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044A39A3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E91DFE2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D46A763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rFonts w:ascii="Verdana" w:hAnsi="Verdana" w:cs="Tahoma"/>
                        <w:sz w:val="14"/>
                        <w:szCs w:val="14"/>
                      </w:rPr>
                      <w:t xml:space="preserve">    </w:t>
                    </w:r>
                    <w:r>
                      <w:rPr>
                        <w:noProof/>
                      </w:rPr>
                      <w:drawing>
                        <wp:inline distT="0" distB="0" distL="0" distR="0" wp14:anchorId="14CD28E2" wp14:editId="1DA6274B">
                          <wp:extent cx="123825" cy="123825"/>
                          <wp:effectExtent l="0" t="0" r="9525" b="9525"/>
                          <wp:docPr id="33" name="Gráfico 3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8">
                                    <a:extLst>
                                      <a:ext uri="{96DAC541-7B7A-43D3-8B79-37D633B846F1}">
                                        <asvg:svgBlip xmlns:asvg="http://schemas.microsoft.com/office/drawing/2016/SVG/main" r:embed="rId9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3825" cy="1238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A9042FB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5B664BA2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7E706562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8EE5125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29ABCBB0" w14:textId="77777777" w:rsidR="005B4A6D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</w:p>
                  <w:p w14:paraId="3EB1F136" w14:textId="77777777" w:rsidR="005B4A6D" w:rsidRPr="00744FCB" w:rsidRDefault="005B4A6D" w:rsidP="005B4A6D">
                    <w:pPr>
                      <w:spacing w:line="40" w:lineRule="exact"/>
                      <w:jc w:val="righ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0A3E1CC6" wp14:editId="0BE29812">
                          <wp:extent cx="274320" cy="121061"/>
                          <wp:effectExtent l="0" t="0" r="0" b="0"/>
                          <wp:docPr id="39" name="Gráfico 3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"/>
                                  <pic:cNvPicPr/>
                                </pic:nvPicPr>
                                <pic:blipFill>
                                  <a:blip r:embed="rId10">
                                    <a:extLst>
                                      <a:ext uri="{96DAC541-7B7A-43D3-8B79-37D633B846F1}">
                                        <asvg:svgBlip xmlns:asvg="http://schemas.microsoft.com/office/drawing/2016/SVG/main" r:embed="rId11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83515" cy="125119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B7F6907" w14:textId="77777777" w:rsidR="005B4A6D" w:rsidRDefault="005B4A6D" w:rsidP="005B4A6D">
                    <w:pPr>
                      <w:jc w:val="right"/>
                    </w:pPr>
                  </w:p>
                  <w:p w14:paraId="71ED0529" w14:textId="77777777" w:rsidR="005B4A6D" w:rsidRDefault="005B4A6D"/>
                  <w:p w14:paraId="2CEBEB02" w14:textId="77777777" w:rsidR="005B4A6D" w:rsidRDefault="005B4A6D"/>
                </w:txbxContent>
              </v:textbox>
              <w10:wrap type="square"/>
            </v:shape>
          </w:pict>
        </mc:Fallback>
      </mc:AlternateContent>
    </w:r>
    <w:r w:rsidRPr="005B4A6D">
      <w:rPr>
        <w:rFonts w:ascii="Verdana" w:hAnsi="Verdana" w:cs="Tahoma"/>
        <w:noProof/>
        <w:sz w:val="14"/>
        <w:szCs w:val="14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42A0D6D" wp14:editId="0C51F8A0">
              <wp:simplePos x="0" y="0"/>
              <wp:positionH relativeFrom="column">
                <wp:posOffset>4337050</wp:posOffset>
              </wp:positionH>
              <wp:positionV relativeFrom="paragraph">
                <wp:posOffset>-417195</wp:posOffset>
              </wp:positionV>
              <wp:extent cx="2360930" cy="1404620"/>
              <wp:effectExtent l="0" t="0" r="8255" b="0"/>
              <wp:wrapSquare wrapText="bothSides"/>
              <wp:docPr id="46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BDE38F" w14:textId="77777777" w:rsidR="005B4A6D" w:rsidRPr="005B4A6D" w:rsidRDefault="005B4A6D" w:rsidP="005B4A6D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Avenida São Sebastião, 125</w:t>
                          </w:r>
                        </w:p>
                        <w:p w14:paraId="17CF9E1F" w14:textId="77777777" w:rsidR="005B4A6D" w:rsidRPr="005B4A6D" w:rsidRDefault="005B4A6D" w:rsidP="005B4A6D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Jardim Europa CEP 18800-656 Piraju/SP</w:t>
                          </w:r>
                        </w:p>
                        <w:p w14:paraId="12F1D572" w14:textId="77777777" w:rsidR="005B4A6D" w:rsidRPr="005B4A6D" w:rsidRDefault="005B4A6D" w:rsidP="005B4A6D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14 3351-2599</w:t>
                          </w:r>
                        </w:p>
                        <w:p w14:paraId="62962325" w14:textId="77777777" w:rsidR="005B4A6D" w:rsidRPr="005B4A6D" w:rsidRDefault="005B4A6D" w:rsidP="005B4A6D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cbhalpa@gmail.com</w:t>
                          </w:r>
                        </w:p>
                        <w:p w14:paraId="34CF2D24" w14:textId="77777777" w:rsidR="005B4A6D" w:rsidRPr="005B4A6D" w:rsidRDefault="005B4A6D" w:rsidP="005B4A6D">
                          <w:pPr>
                            <w:pStyle w:val="NormalWeb"/>
                            <w:spacing w:before="0" w:beforeAutospacing="0" w:after="0" w:afterAutospacing="0" w:line="250" w:lineRule="atLeast"/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www.cbhalpa.com.br</w:t>
                          </w:r>
                        </w:p>
                        <w:p w14:paraId="0B038ABC" w14:textId="77777777" w:rsidR="005B4A6D" w:rsidRPr="005B4A6D" w:rsidRDefault="005B4A6D" w:rsidP="005B4A6D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5B4A6D">
                            <w:rPr>
                              <w:rFonts w:ascii="Verdana" w:hAnsi="Verdana" w:cs="Tahoma"/>
                              <w:sz w:val="14"/>
                              <w:szCs w:val="14"/>
                            </w:rPr>
                            <w:t>/cbhalpa</w:t>
                          </w:r>
                        </w:p>
                        <w:p w14:paraId="21EDFACE" w14:textId="77777777" w:rsidR="005B4A6D" w:rsidRDefault="005B4A6D"/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742A0D6D" id="_x0000_s1027" type="#_x0000_t202" style="position:absolute;margin-left:341.5pt;margin-top:-32.8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EuvEQIAAP4DAAAOAAAAZHJzL2Uyb0RvYy54bWysk99u2yAUxu8n7R0Q94udNMkaK07Vpcs0&#10;qfsjdXsAgnGMhjnsQGJ3T98DdtOou5vmCwQ+8HHO73ysb/rWsJNCr8GWfDrJOVNWQqXtoeQ/f+ze&#10;XXP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" stroked="f">
              <v:textbox style="mso-fit-shape-to-text:t">
                <w:txbxContent>
                  <w:p w14:paraId="28BDE38F" w14:textId="77777777" w:rsidR="005B4A6D" w:rsidRPr="005B4A6D" w:rsidRDefault="005B4A6D" w:rsidP="005B4A6D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Avenida São Sebastião, 125</w:t>
                    </w:r>
                  </w:p>
                  <w:p w14:paraId="17CF9E1F" w14:textId="77777777" w:rsidR="005B4A6D" w:rsidRPr="005B4A6D" w:rsidRDefault="005B4A6D" w:rsidP="005B4A6D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Jardim Europa CEP 18800-656 Piraju/SP</w:t>
                    </w:r>
                  </w:p>
                  <w:p w14:paraId="12F1D572" w14:textId="77777777" w:rsidR="005B4A6D" w:rsidRPr="005B4A6D" w:rsidRDefault="005B4A6D" w:rsidP="005B4A6D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14 3351-2599</w:t>
                    </w:r>
                  </w:p>
                  <w:p w14:paraId="62962325" w14:textId="77777777" w:rsidR="005B4A6D" w:rsidRPr="005B4A6D" w:rsidRDefault="005B4A6D" w:rsidP="005B4A6D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cbhalpa@gmail.com</w:t>
                    </w:r>
                  </w:p>
                  <w:p w14:paraId="34CF2D24" w14:textId="77777777" w:rsidR="005B4A6D" w:rsidRPr="005B4A6D" w:rsidRDefault="005B4A6D" w:rsidP="005B4A6D">
                    <w:pPr>
                      <w:pStyle w:val="NormalWeb"/>
                      <w:spacing w:before="0" w:beforeAutospacing="0" w:after="0" w:afterAutospacing="0" w:line="250" w:lineRule="atLeast"/>
                      <w:rPr>
                        <w:rFonts w:ascii="Verdana" w:hAnsi="Verdana" w:cs="Tahoma"/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www.cbhalpa.com.br</w:t>
                    </w:r>
                  </w:p>
                  <w:p w14:paraId="0B038ABC" w14:textId="77777777" w:rsidR="005B4A6D" w:rsidRPr="005B4A6D" w:rsidRDefault="005B4A6D" w:rsidP="005B4A6D">
                    <w:pPr>
                      <w:rPr>
                        <w:sz w:val="14"/>
                        <w:szCs w:val="14"/>
                      </w:rPr>
                    </w:pPr>
                    <w:r w:rsidRPr="005B4A6D">
                      <w:rPr>
                        <w:rFonts w:ascii="Verdana" w:hAnsi="Verdana" w:cs="Tahoma"/>
                        <w:sz w:val="14"/>
                        <w:szCs w:val="14"/>
                      </w:rPr>
                      <w:t>/cbhalpa</w:t>
                    </w:r>
                  </w:p>
                  <w:p w14:paraId="21EDFACE" w14:textId="77777777" w:rsidR="005B4A6D" w:rsidRDefault="005B4A6D"/>
                </w:txbxContent>
              </v:textbox>
              <w10:wrap type="square"/>
            </v:shape>
          </w:pict>
        </mc:Fallback>
      </mc:AlternateContent>
    </w:r>
  </w:p>
  <w:p w14:paraId="63726040" w14:textId="77777777" w:rsidR="005B4A6D" w:rsidRDefault="005B4A6D" w:rsidP="005B4A6D">
    <w:pPr>
      <w:jc w:val="right"/>
      <w:rPr>
        <w:sz w:val="24"/>
      </w:rPr>
    </w:pPr>
  </w:p>
  <w:p w14:paraId="35E35570" w14:textId="77777777" w:rsidR="005B4A6D" w:rsidRDefault="005B4A6D" w:rsidP="005B4A6D">
    <w:pPr>
      <w:jc w:val="right"/>
      <w:rPr>
        <w:sz w:val="24"/>
      </w:rPr>
    </w:pPr>
  </w:p>
  <w:p w14:paraId="6D516986" w14:textId="77777777" w:rsidR="00485399" w:rsidRPr="007B6B73" w:rsidRDefault="00485399" w:rsidP="005B4A6D">
    <w:pPr>
      <w:jc w:val="right"/>
      <w:rPr>
        <w:rFonts w:ascii="Arial" w:hAnsi="Arial" w:cs="Arial"/>
        <w:sz w:val="16"/>
        <w:szCs w:val="16"/>
      </w:rPr>
    </w:pPr>
    <w:r>
      <w:rPr>
        <w:sz w:val="24"/>
      </w:rPr>
      <w:t xml:space="preserve">         </w:t>
    </w:r>
  </w:p>
  <w:p w14:paraId="674A3097" w14:textId="77777777" w:rsidR="00485399" w:rsidRDefault="00485399" w:rsidP="00533C2B">
    <w:pPr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D6EBF" w14:textId="77777777" w:rsidR="00485399" w:rsidRDefault="0048539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38F59BB0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437230689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6381B43A">
            <wp:extent cx="142875" cy="142875"/>
            <wp:effectExtent l="0" t="0" r="0" b="0"/>
            <wp:docPr id="1437230689" name="Imagem 1437230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numPicBullet w:numPicBulletId="1">
    <mc:AlternateContent>
      <mc:Choice Requires="v">
        <w:pict>
          <v:shape w14:anchorId="1628B370" id="Imagem 1071338382" o:spid="_x0000_i1025" type="#_x0000_t75" style="width:9.75pt;height:9.75pt;visibility:visible;mso-wrap-style:square">
            <v:imagedata r:id="rId3" o:title=""/>
          </v:shape>
        </w:pict>
      </mc:Choice>
      <mc:Fallback>
        <w:drawing>
          <wp:inline distT="0" distB="0" distL="0" distR="0" wp14:anchorId="60F50971">
            <wp:extent cx="123825" cy="123825"/>
            <wp:effectExtent l="0" t="0" r="0" b="0"/>
            <wp:docPr id="1071338382" name="Imagem 1071338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3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8CD5774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B501B19"/>
    <w:multiLevelType w:val="singleLevel"/>
    <w:tmpl w:val="781A1CC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0E463F56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D3F0B17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32442364"/>
    <w:multiLevelType w:val="hybridMultilevel"/>
    <w:tmpl w:val="BA0259FC"/>
    <w:lvl w:ilvl="0" w:tplc="0416000F">
      <w:start w:val="1"/>
      <w:numFmt w:val="decimal"/>
      <w:lvlText w:val="%1."/>
      <w:lvlJc w:val="left"/>
      <w:pPr>
        <w:ind w:left="1609" w:hanging="360"/>
      </w:pPr>
    </w:lvl>
    <w:lvl w:ilvl="1" w:tplc="04160019" w:tentative="1">
      <w:start w:val="1"/>
      <w:numFmt w:val="lowerLetter"/>
      <w:lvlText w:val="%2."/>
      <w:lvlJc w:val="left"/>
      <w:pPr>
        <w:ind w:left="2329" w:hanging="360"/>
      </w:pPr>
    </w:lvl>
    <w:lvl w:ilvl="2" w:tplc="0416001B" w:tentative="1">
      <w:start w:val="1"/>
      <w:numFmt w:val="lowerRoman"/>
      <w:lvlText w:val="%3."/>
      <w:lvlJc w:val="right"/>
      <w:pPr>
        <w:ind w:left="3049" w:hanging="180"/>
      </w:pPr>
    </w:lvl>
    <w:lvl w:ilvl="3" w:tplc="0416000F" w:tentative="1">
      <w:start w:val="1"/>
      <w:numFmt w:val="decimal"/>
      <w:lvlText w:val="%4."/>
      <w:lvlJc w:val="left"/>
      <w:pPr>
        <w:ind w:left="3769" w:hanging="360"/>
      </w:pPr>
    </w:lvl>
    <w:lvl w:ilvl="4" w:tplc="04160019" w:tentative="1">
      <w:start w:val="1"/>
      <w:numFmt w:val="lowerLetter"/>
      <w:lvlText w:val="%5."/>
      <w:lvlJc w:val="left"/>
      <w:pPr>
        <w:ind w:left="4489" w:hanging="360"/>
      </w:pPr>
    </w:lvl>
    <w:lvl w:ilvl="5" w:tplc="0416001B" w:tentative="1">
      <w:start w:val="1"/>
      <w:numFmt w:val="lowerRoman"/>
      <w:lvlText w:val="%6."/>
      <w:lvlJc w:val="right"/>
      <w:pPr>
        <w:ind w:left="5209" w:hanging="180"/>
      </w:pPr>
    </w:lvl>
    <w:lvl w:ilvl="6" w:tplc="0416000F" w:tentative="1">
      <w:start w:val="1"/>
      <w:numFmt w:val="decimal"/>
      <w:lvlText w:val="%7."/>
      <w:lvlJc w:val="left"/>
      <w:pPr>
        <w:ind w:left="5929" w:hanging="360"/>
      </w:pPr>
    </w:lvl>
    <w:lvl w:ilvl="7" w:tplc="04160019" w:tentative="1">
      <w:start w:val="1"/>
      <w:numFmt w:val="lowerLetter"/>
      <w:lvlText w:val="%8."/>
      <w:lvlJc w:val="left"/>
      <w:pPr>
        <w:ind w:left="6649" w:hanging="360"/>
      </w:pPr>
    </w:lvl>
    <w:lvl w:ilvl="8" w:tplc="0416001B" w:tentative="1">
      <w:start w:val="1"/>
      <w:numFmt w:val="lowerRoman"/>
      <w:lvlText w:val="%9."/>
      <w:lvlJc w:val="right"/>
      <w:pPr>
        <w:ind w:left="7369" w:hanging="180"/>
      </w:pPr>
    </w:lvl>
  </w:abstractNum>
  <w:abstractNum w:abstractNumId="6" w15:restartNumberingAfterBreak="0">
    <w:nsid w:val="3A354591"/>
    <w:multiLevelType w:val="singleLevel"/>
    <w:tmpl w:val="FB28C20C"/>
    <w:lvl w:ilvl="0">
      <w:start w:val="16"/>
      <w:numFmt w:val="bullet"/>
      <w:lvlText w:val="-"/>
      <w:lvlJc w:val="left"/>
      <w:pPr>
        <w:tabs>
          <w:tab w:val="num" w:pos="3192"/>
        </w:tabs>
        <w:ind w:left="3192" w:hanging="360"/>
      </w:pPr>
      <w:rPr>
        <w:rFonts w:ascii="Times New Roman" w:hAnsi="Times New Roman" w:hint="default"/>
      </w:rPr>
    </w:lvl>
  </w:abstractNum>
  <w:abstractNum w:abstractNumId="7" w15:restartNumberingAfterBreak="0">
    <w:nsid w:val="3A754A4D"/>
    <w:multiLevelType w:val="hybridMultilevel"/>
    <w:tmpl w:val="38D499C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0E5746"/>
    <w:multiLevelType w:val="hybridMultilevel"/>
    <w:tmpl w:val="9EBC01D6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D510A4C"/>
    <w:multiLevelType w:val="hybridMultilevel"/>
    <w:tmpl w:val="8C2AB61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8237D5"/>
    <w:multiLevelType w:val="hybridMultilevel"/>
    <w:tmpl w:val="5B3C78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82521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4D1905FF"/>
    <w:multiLevelType w:val="hybridMultilevel"/>
    <w:tmpl w:val="0DD60EE4"/>
    <w:lvl w:ilvl="0" w:tplc="D360C884">
      <w:start w:val="1"/>
      <w:numFmt w:val="decimal"/>
      <w:lvlText w:val="%1-"/>
      <w:lvlJc w:val="left"/>
      <w:pPr>
        <w:tabs>
          <w:tab w:val="num" w:pos="1440"/>
        </w:tabs>
        <w:ind w:left="144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7F34EB"/>
    <w:multiLevelType w:val="singleLevel"/>
    <w:tmpl w:val="A8C4191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04D5790"/>
    <w:multiLevelType w:val="hybridMultilevel"/>
    <w:tmpl w:val="D6284EAA"/>
    <w:lvl w:ilvl="0" w:tplc="3E1ABE2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Times New Roman"/>
        <w:b w:val="0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D7314E"/>
    <w:multiLevelType w:val="hybridMultilevel"/>
    <w:tmpl w:val="81D2FD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370F38"/>
    <w:multiLevelType w:val="hybridMultilevel"/>
    <w:tmpl w:val="20409A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8277C9"/>
    <w:multiLevelType w:val="hybridMultilevel"/>
    <w:tmpl w:val="1EFC32A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F5A44C8"/>
    <w:multiLevelType w:val="hybridMultilevel"/>
    <w:tmpl w:val="4528891C"/>
    <w:lvl w:ilvl="0" w:tplc="61E021D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9B5A8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60F71C21"/>
    <w:multiLevelType w:val="hybridMultilevel"/>
    <w:tmpl w:val="7A58EC8A"/>
    <w:lvl w:ilvl="0" w:tplc="C840DD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D05DF3"/>
    <w:multiLevelType w:val="hybridMultilevel"/>
    <w:tmpl w:val="EE9ED72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025897"/>
    <w:multiLevelType w:val="hybridMultilevel"/>
    <w:tmpl w:val="F71A2C76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E812837"/>
    <w:multiLevelType w:val="hybridMultilevel"/>
    <w:tmpl w:val="9542B0FA"/>
    <w:lvl w:ilvl="0" w:tplc="9CF4EB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116B4B"/>
    <w:multiLevelType w:val="hybridMultilevel"/>
    <w:tmpl w:val="D876A9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40656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699" w:hanging="283"/>
        </w:pPr>
        <w:rPr>
          <w:rFonts w:ascii="Symbol" w:hAnsi="Symbol" w:hint="default"/>
        </w:rPr>
      </w:lvl>
    </w:lvlOverride>
  </w:num>
  <w:num w:numId="2" w16cid:durableId="2049067732">
    <w:abstractNumId w:val="6"/>
  </w:num>
  <w:num w:numId="3" w16cid:durableId="690571783">
    <w:abstractNumId w:val="2"/>
  </w:num>
  <w:num w:numId="4" w16cid:durableId="636643750">
    <w:abstractNumId w:val="13"/>
  </w:num>
  <w:num w:numId="5" w16cid:durableId="1322082741">
    <w:abstractNumId w:val="4"/>
  </w:num>
  <w:num w:numId="6" w16cid:durableId="785344723">
    <w:abstractNumId w:val="22"/>
  </w:num>
  <w:num w:numId="7" w16cid:durableId="12025942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19439752">
    <w:abstractNumId w:val="12"/>
  </w:num>
  <w:num w:numId="9" w16cid:durableId="377628208">
    <w:abstractNumId w:val="10"/>
  </w:num>
  <w:num w:numId="10" w16cid:durableId="776561918">
    <w:abstractNumId w:val="5"/>
  </w:num>
  <w:num w:numId="11" w16cid:durableId="1134178448">
    <w:abstractNumId w:val="11"/>
  </w:num>
  <w:num w:numId="12" w16cid:durableId="609896460">
    <w:abstractNumId w:val="3"/>
  </w:num>
  <w:num w:numId="13" w16cid:durableId="1440680263">
    <w:abstractNumId w:val="1"/>
  </w:num>
  <w:num w:numId="14" w16cid:durableId="438725775">
    <w:abstractNumId w:val="14"/>
  </w:num>
  <w:num w:numId="15" w16cid:durableId="75522609">
    <w:abstractNumId w:val="8"/>
  </w:num>
  <w:num w:numId="16" w16cid:durableId="1394502738">
    <w:abstractNumId w:val="17"/>
  </w:num>
  <w:num w:numId="17" w16cid:durableId="1583444496">
    <w:abstractNumId w:val="23"/>
  </w:num>
  <w:num w:numId="18" w16cid:durableId="798380172">
    <w:abstractNumId w:val="18"/>
  </w:num>
  <w:num w:numId="19" w16cid:durableId="641496270">
    <w:abstractNumId w:val="19"/>
  </w:num>
  <w:num w:numId="20" w16cid:durableId="1802309115">
    <w:abstractNumId w:val="20"/>
  </w:num>
  <w:num w:numId="21" w16cid:durableId="526795233">
    <w:abstractNumId w:val="7"/>
  </w:num>
  <w:num w:numId="22" w16cid:durableId="1797915758">
    <w:abstractNumId w:val="24"/>
  </w:num>
  <w:num w:numId="23" w16cid:durableId="332028984">
    <w:abstractNumId w:val="15"/>
  </w:num>
  <w:num w:numId="24" w16cid:durableId="282031793">
    <w:abstractNumId w:val="9"/>
  </w:num>
  <w:num w:numId="25" w16cid:durableId="2076852760">
    <w:abstractNumId w:val="21"/>
  </w:num>
  <w:num w:numId="26" w16cid:durableId="12273053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680"/>
    <w:rsid w:val="00003071"/>
    <w:rsid w:val="00005753"/>
    <w:rsid w:val="0001103D"/>
    <w:rsid w:val="00015520"/>
    <w:rsid w:val="00016556"/>
    <w:rsid w:val="0002351C"/>
    <w:rsid w:val="0002636E"/>
    <w:rsid w:val="00031957"/>
    <w:rsid w:val="00031E4F"/>
    <w:rsid w:val="000401E2"/>
    <w:rsid w:val="00045985"/>
    <w:rsid w:val="00046BBA"/>
    <w:rsid w:val="000500AB"/>
    <w:rsid w:val="000540CF"/>
    <w:rsid w:val="00056D38"/>
    <w:rsid w:val="0006454F"/>
    <w:rsid w:val="00065A82"/>
    <w:rsid w:val="0007193E"/>
    <w:rsid w:val="0007365A"/>
    <w:rsid w:val="00074396"/>
    <w:rsid w:val="00083133"/>
    <w:rsid w:val="00083A31"/>
    <w:rsid w:val="00084015"/>
    <w:rsid w:val="000850D5"/>
    <w:rsid w:val="000869EA"/>
    <w:rsid w:val="00094436"/>
    <w:rsid w:val="000A3B19"/>
    <w:rsid w:val="000A7D3F"/>
    <w:rsid w:val="000B37B4"/>
    <w:rsid w:val="000B6BDA"/>
    <w:rsid w:val="000C0AA8"/>
    <w:rsid w:val="000C4B70"/>
    <w:rsid w:val="000C51F6"/>
    <w:rsid w:val="000D3F50"/>
    <w:rsid w:val="000D3F9D"/>
    <w:rsid w:val="000D4A09"/>
    <w:rsid w:val="000D61EC"/>
    <w:rsid w:val="000D63BD"/>
    <w:rsid w:val="000D6E28"/>
    <w:rsid w:val="000E0196"/>
    <w:rsid w:val="000E2C6F"/>
    <w:rsid w:val="000E357F"/>
    <w:rsid w:val="000E36A2"/>
    <w:rsid w:val="000E493F"/>
    <w:rsid w:val="000E5961"/>
    <w:rsid w:val="000E601F"/>
    <w:rsid w:val="000E7AEC"/>
    <w:rsid w:val="000F2507"/>
    <w:rsid w:val="000F317F"/>
    <w:rsid w:val="000F6F13"/>
    <w:rsid w:val="000F7EDF"/>
    <w:rsid w:val="00122834"/>
    <w:rsid w:val="00124FED"/>
    <w:rsid w:val="001255B9"/>
    <w:rsid w:val="00126BDA"/>
    <w:rsid w:val="001324DA"/>
    <w:rsid w:val="0013567B"/>
    <w:rsid w:val="0015029D"/>
    <w:rsid w:val="001518CA"/>
    <w:rsid w:val="00157C5E"/>
    <w:rsid w:val="00165BFB"/>
    <w:rsid w:val="001664AF"/>
    <w:rsid w:val="0017051A"/>
    <w:rsid w:val="001705AB"/>
    <w:rsid w:val="00174709"/>
    <w:rsid w:val="001754CB"/>
    <w:rsid w:val="00183E86"/>
    <w:rsid w:val="0018430C"/>
    <w:rsid w:val="001843D6"/>
    <w:rsid w:val="00186966"/>
    <w:rsid w:val="00190C2D"/>
    <w:rsid w:val="001A187C"/>
    <w:rsid w:val="001A4BCD"/>
    <w:rsid w:val="001B5AAE"/>
    <w:rsid w:val="001B67A5"/>
    <w:rsid w:val="001C4411"/>
    <w:rsid w:val="001C5443"/>
    <w:rsid w:val="001D3941"/>
    <w:rsid w:val="001D3AD5"/>
    <w:rsid w:val="001D52FD"/>
    <w:rsid w:val="001E109B"/>
    <w:rsid w:val="001E10A0"/>
    <w:rsid w:val="001E392F"/>
    <w:rsid w:val="001E5B12"/>
    <w:rsid w:val="001F682F"/>
    <w:rsid w:val="00200728"/>
    <w:rsid w:val="002020CD"/>
    <w:rsid w:val="00203B43"/>
    <w:rsid w:val="00214511"/>
    <w:rsid w:val="00223A2C"/>
    <w:rsid w:val="002243CC"/>
    <w:rsid w:val="00230143"/>
    <w:rsid w:val="00230CE4"/>
    <w:rsid w:val="002319BC"/>
    <w:rsid w:val="00231C15"/>
    <w:rsid w:val="00233039"/>
    <w:rsid w:val="0023586A"/>
    <w:rsid w:val="00236AB1"/>
    <w:rsid w:val="002427A9"/>
    <w:rsid w:val="0024331A"/>
    <w:rsid w:val="0024340D"/>
    <w:rsid w:val="00244963"/>
    <w:rsid w:val="00254553"/>
    <w:rsid w:val="00261C3B"/>
    <w:rsid w:val="0026290B"/>
    <w:rsid w:val="00267572"/>
    <w:rsid w:val="002704AD"/>
    <w:rsid w:val="00275F34"/>
    <w:rsid w:val="00282CF6"/>
    <w:rsid w:val="00284C97"/>
    <w:rsid w:val="0028593D"/>
    <w:rsid w:val="00292E58"/>
    <w:rsid w:val="00295061"/>
    <w:rsid w:val="00295FE9"/>
    <w:rsid w:val="002A00C6"/>
    <w:rsid w:val="002A0AA0"/>
    <w:rsid w:val="002B0569"/>
    <w:rsid w:val="002B1060"/>
    <w:rsid w:val="002B370F"/>
    <w:rsid w:val="002B380D"/>
    <w:rsid w:val="002B3FCB"/>
    <w:rsid w:val="002D0A9E"/>
    <w:rsid w:val="002D178D"/>
    <w:rsid w:val="002D299D"/>
    <w:rsid w:val="002D4070"/>
    <w:rsid w:val="002D442C"/>
    <w:rsid w:val="002D6677"/>
    <w:rsid w:val="002E5DA1"/>
    <w:rsid w:val="002F0183"/>
    <w:rsid w:val="003018BB"/>
    <w:rsid w:val="00303454"/>
    <w:rsid w:val="00307F40"/>
    <w:rsid w:val="00311497"/>
    <w:rsid w:val="003150A7"/>
    <w:rsid w:val="00316AAE"/>
    <w:rsid w:val="00316BC9"/>
    <w:rsid w:val="0032017F"/>
    <w:rsid w:val="003241D7"/>
    <w:rsid w:val="003246C9"/>
    <w:rsid w:val="0033010D"/>
    <w:rsid w:val="00331DAB"/>
    <w:rsid w:val="0033482C"/>
    <w:rsid w:val="00342406"/>
    <w:rsid w:val="003451E7"/>
    <w:rsid w:val="0034562B"/>
    <w:rsid w:val="00345F8E"/>
    <w:rsid w:val="00347B29"/>
    <w:rsid w:val="00352D1B"/>
    <w:rsid w:val="00367DEE"/>
    <w:rsid w:val="0037104A"/>
    <w:rsid w:val="00374457"/>
    <w:rsid w:val="00377C98"/>
    <w:rsid w:val="003814F5"/>
    <w:rsid w:val="00386A59"/>
    <w:rsid w:val="00386C1F"/>
    <w:rsid w:val="00386DD8"/>
    <w:rsid w:val="003934BC"/>
    <w:rsid w:val="003935E3"/>
    <w:rsid w:val="00397485"/>
    <w:rsid w:val="00397793"/>
    <w:rsid w:val="003A03B2"/>
    <w:rsid w:val="003B0C92"/>
    <w:rsid w:val="003B7E99"/>
    <w:rsid w:val="003C1046"/>
    <w:rsid w:val="003C243D"/>
    <w:rsid w:val="003C499D"/>
    <w:rsid w:val="003C74D3"/>
    <w:rsid w:val="003D3524"/>
    <w:rsid w:val="003D388E"/>
    <w:rsid w:val="003F1B41"/>
    <w:rsid w:val="003F1F76"/>
    <w:rsid w:val="00405C01"/>
    <w:rsid w:val="00407B24"/>
    <w:rsid w:val="0041088D"/>
    <w:rsid w:val="00410C61"/>
    <w:rsid w:val="00410EF0"/>
    <w:rsid w:val="0041541E"/>
    <w:rsid w:val="00420089"/>
    <w:rsid w:val="00420D14"/>
    <w:rsid w:val="00421C27"/>
    <w:rsid w:val="00426743"/>
    <w:rsid w:val="00431815"/>
    <w:rsid w:val="00431DB0"/>
    <w:rsid w:val="00437F57"/>
    <w:rsid w:val="00444275"/>
    <w:rsid w:val="00451D93"/>
    <w:rsid w:val="004525D3"/>
    <w:rsid w:val="0045630A"/>
    <w:rsid w:val="0046026D"/>
    <w:rsid w:val="00460744"/>
    <w:rsid w:val="0046101D"/>
    <w:rsid w:val="0046680B"/>
    <w:rsid w:val="00466BCB"/>
    <w:rsid w:val="00470847"/>
    <w:rsid w:val="0047364A"/>
    <w:rsid w:val="00476BEE"/>
    <w:rsid w:val="00485399"/>
    <w:rsid w:val="004905B5"/>
    <w:rsid w:val="004936D4"/>
    <w:rsid w:val="00495C65"/>
    <w:rsid w:val="004A6483"/>
    <w:rsid w:val="004A7578"/>
    <w:rsid w:val="004B22C3"/>
    <w:rsid w:val="004B38C2"/>
    <w:rsid w:val="004B60AB"/>
    <w:rsid w:val="004B7BB8"/>
    <w:rsid w:val="004C1E46"/>
    <w:rsid w:val="004C7CC1"/>
    <w:rsid w:val="004D2CC8"/>
    <w:rsid w:val="004D3528"/>
    <w:rsid w:val="004D35BE"/>
    <w:rsid w:val="004D4697"/>
    <w:rsid w:val="004D6C7D"/>
    <w:rsid w:val="004E2258"/>
    <w:rsid w:val="004E45C6"/>
    <w:rsid w:val="004E5EBE"/>
    <w:rsid w:val="004F2960"/>
    <w:rsid w:val="004F6BF1"/>
    <w:rsid w:val="00500D52"/>
    <w:rsid w:val="0050215B"/>
    <w:rsid w:val="00505A1D"/>
    <w:rsid w:val="00507893"/>
    <w:rsid w:val="00520769"/>
    <w:rsid w:val="005209AB"/>
    <w:rsid w:val="00526E2C"/>
    <w:rsid w:val="005300DC"/>
    <w:rsid w:val="0053246E"/>
    <w:rsid w:val="00533C2B"/>
    <w:rsid w:val="005342F4"/>
    <w:rsid w:val="00541797"/>
    <w:rsid w:val="00542612"/>
    <w:rsid w:val="00542B97"/>
    <w:rsid w:val="005435D8"/>
    <w:rsid w:val="00544AE6"/>
    <w:rsid w:val="00545342"/>
    <w:rsid w:val="00546E71"/>
    <w:rsid w:val="0055178B"/>
    <w:rsid w:val="005527AB"/>
    <w:rsid w:val="005653B7"/>
    <w:rsid w:val="005670F5"/>
    <w:rsid w:val="005806B9"/>
    <w:rsid w:val="00583D4D"/>
    <w:rsid w:val="005845F1"/>
    <w:rsid w:val="00586296"/>
    <w:rsid w:val="00590EB6"/>
    <w:rsid w:val="005927AF"/>
    <w:rsid w:val="005A09D7"/>
    <w:rsid w:val="005A28A8"/>
    <w:rsid w:val="005A2AAF"/>
    <w:rsid w:val="005A4749"/>
    <w:rsid w:val="005B0415"/>
    <w:rsid w:val="005B1E66"/>
    <w:rsid w:val="005B4A6D"/>
    <w:rsid w:val="005B506F"/>
    <w:rsid w:val="005C5334"/>
    <w:rsid w:val="005C7396"/>
    <w:rsid w:val="005D1483"/>
    <w:rsid w:val="005D2297"/>
    <w:rsid w:val="005D2B3D"/>
    <w:rsid w:val="005D2CC4"/>
    <w:rsid w:val="005D41F1"/>
    <w:rsid w:val="005D444C"/>
    <w:rsid w:val="005D7F7F"/>
    <w:rsid w:val="005E19C1"/>
    <w:rsid w:val="005E2215"/>
    <w:rsid w:val="005E2FF1"/>
    <w:rsid w:val="005E3C0A"/>
    <w:rsid w:val="005E4ECC"/>
    <w:rsid w:val="005E66F0"/>
    <w:rsid w:val="005E6CE3"/>
    <w:rsid w:val="005F0B55"/>
    <w:rsid w:val="005F2ABD"/>
    <w:rsid w:val="005F2B37"/>
    <w:rsid w:val="006032FC"/>
    <w:rsid w:val="00603703"/>
    <w:rsid w:val="00607468"/>
    <w:rsid w:val="006145A2"/>
    <w:rsid w:val="006149AE"/>
    <w:rsid w:val="00615A48"/>
    <w:rsid w:val="00615E2D"/>
    <w:rsid w:val="00621571"/>
    <w:rsid w:val="00623EB3"/>
    <w:rsid w:val="006249A4"/>
    <w:rsid w:val="0062578E"/>
    <w:rsid w:val="006309C5"/>
    <w:rsid w:val="006327C5"/>
    <w:rsid w:val="006339FF"/>
    <w:rsid w:val="00634DEE"/>
    <w:rsid w:val="00635C5C"/>
    <w:rsid w:val="00636485"/>
    <w:rsid w:val="0064745B"/>
    <w:rsid w:val="00647524"/>
    <w:rsid w:val="00656810"/>
    <w:rsid w:val="006620E0"/>
    <w:rsid w:val="006660B8"/>
    <w:rsid w:val="00674F4D"/>
    <w:rsid w:val="0067645D"/>
    <w:rsid w:val="0068468B"/>
    <w:rsid w:val="00690B2B"/>
    <w:rsid w:val="00692FE0"/>
    <w:rsid w:val="00693198"/>
    <w:rsid w:val="006934DF"/>
    <w:rsid w:val="00693CF6"/>
    <w:rsid w:val="006954BC"/>
    <w:rsid w:val="00697A2F"/>
    <w:rsid w:val="006A4BBD"/>
    <w:rsid w:val="006B046E"/>
    <w:rsid w:val="006B2AA9"/>
    <w:rsid w:val="006B343C"/>
    <w:rsid w:val="006C287E"/>
    <w:rsid w:val="006C5BD5"/>
    <w:rsid w:val="006D7E09"/>
    <w:rsid w:val="006E1D62"/>
    <w:rsid w:val="006E2267"/>
    <w:rsid w:val="006E43C7"/>
    <w:rsid w:val="006E4D3C"/>
    <w:rsid w:val="006E58F8"/>
    <w:rsid w:val="006F0350"/>
    <w:rsid w:val="006F0479"/>
    <w:rsid w:val="006F0F89"/>
    <w:rsid w:val="006F222E"/>
    <w:rsid w:val="00703071"/>
    <w:rsid w:val="0070554D"/>
    <w:rsid w:val="007071BD"/>
    <w:rsid w:val="00707878"/>
    <w:rsid w:val="00711A45"/>
    <w:rsid w:val="00712A97"/>
    <w:rsid w:val="007167A1"/>
    <w:rsid w:val="00717E15"/>
    <w:rsid w:val="0072494A"/>
    <w:rsid w:val="007304FE"/>
    <w:rsid w:val="00733C8B"/>
    <w:rsid w:val="007340FD"/>
    <w:rsid w:val="00743922"/>
    <w:rsid w:val="00757D1E"/>
    <w:rsid w:val="00757EE3"/>
    <w:rsid w:val="00761100"/>
    <w:rsid w:val="00761D96"/>
    <w:rsid w:val="00762492"/>
    <w:rsid w:val="00764975"/>
    <w:rsid w:val="00766275"/>
    <w:rsid w:val="00775E00"/>
    <w:rsid w:val="00777430"/>
    <w:rsid w:val="0078070A"/>
    <w:rsid w:val="007819E2"/>
    <w:rsid w:val="00793234"/>
    <w:rsid w:val="00793F2F"/>
    <w:rsid w:val="007965AF"/>
    <w:rsid w:val="007A41F7"/>
    <w:rsid w:val="007A72A3"/>
    <w:rsid w:val="007B1E83"/>
    <w:rsid w:val="007B4872"/>
    <w:rsid w:val="007B6B73"/>
    <w:rsid w:val="007C3D23"/>
    <w:rsid w:val="007C4BE2"/>
    <w:rsid w:val="007D0051"/>
    <w:rsid w:val="007D02B7"/>
    <w:rsid w:val="007D2C89"/>
    <w:rsid w:val="007E0852"/>
    <w:rsid w:val="007E1BD0"/>
    <w:rsid w:val="007E2DC0"/>
    <w:rsid w:val="007E775A"/>
    <w:rsid w:val="007F2CE7"/>
    <w:rsid w:val="007F44DD"/>
    <w:rsid w:val="007F5FFE"/>
    <w:rsid w:val="00800FEA"/>
    <w:rsid w:val="00802C78"/>
    <w:rsid w:val="00803620"/>
    <w:rsid w:val="00805DCB"/>
    <w:rsid w:val="008100E3"/>
    <w:rsid w:val="008104C0"/>
    <w:rsid w:val="0081619B"/>
    <w:rsid w:val="00816601"/>
    <w:rsid w:val="00816C06"/>
    <w:rsid w:val="00817816"/>
    <w:rsid w:val="00817E34"/>
    <w:rsid w:val="00826092"/>
    <w:rsid w:val="00827E6F"/>
    <w:rsid w:val="0083147C"/>
    <w:rsid w:val="008336A0"/>
    <w:rsid w:val="008338B3"/>
    <w:rsid w:val="00835833"/>
    <w:rsid w:val="00837906"/>
    <w:rsid w:val="00841CEE"/>
    <w:rsid w:val="0084570F"/>
    <w:rsid w:val="00845EC7"/>
    <w:rsid w:val="00851195"/>
    <w:rsid w:val="008644E2"/>
    <w:rsid w:val="00872ABF"/>
    <w:rsid w:val="00874D26"/>
    <w:rsid w:val="00876B7D"/>
    <w:rsid w:val="00877675"/>
    <w:rsid w:val="00881053"/>
    <w:rsid w:val="008828B4"/>
    <w:rsid w:val="00884F29"/>
    <w:rsid w:val="008A16F1"/>
    <w:rsid w:val="008A1E9A"/>
    <w:rsid w:val="008A2551"/>
    <w:rsid w:val="008A3BFB"/>
    <w:rsid w:val="008A45FA"/>
    <w:rsid w:val="008A5383"/>
    <w:rsid w:val="008B09F2"/>
    <w:rsid w:val="008B4578"/>
    <w:rsid w:val="008B4EB9"/>
    <w:rsid w:val="008B6E42"/>
    <w:rsid w:val="008C07A3"/>
    <w:rsid w:val="008C0DE0"/>
    <w:rsid w:val="008C37E8"/>
    <w:rsid w:val="008C3F6F"/>
    <w:rsid w:val="008C4CD1"/>
    <w:rsid w:val="008C66CC"/>
    <w:rsid w:val="008D0222"/>
    <w:rsid w:val="008D0467"/>
    <w:rsid w:val="008D25EF"/>
    <w:rsid w:val="008D572D"/>
    <w:rsid w:val="008D7D02"/>
    <w:rsid w:val="008E3591"/>
    <w:rsid w:val="008E4254"/>
    <w:rsid w:val="008E5B52"/>
    <w:rsid w:val="008E5F77"/>
    <w:rsid w:val="008F16BF"/>
    <w:rsid w:val="008F1CDD"/>
    <w:rsid w:val="009017E7"/>
    <w:rsid w:val="009023B3"/>
    <w:rsid w:val="00904E99"/>
    <w:rsid w:val="009170DE"/>
    <w:rsid w:val="00924D44"/>
    <w:rsid w:val="0092593B"/>
    <w:rsid w:val="00926E15"/>
    <w:rsid w:val="0092731B"/>
    <w:rsid w:val="00927A93"/>
    <w:rsid w:val="00932CF3"/>
    <w:rsid w:val="009451BD"/>
    <w:rsid w:val="00952BDC"/>
    <w:rsid w:val="00955DC6"/>
    <w:rsid w:val="00960C38"/>
    <w:rsid w:val="0096220B"/>
    <w:rsid w:val="00964B37"/>
    <w:rsid w:val="009663E7"/>
    <w:rsid w:val="0097468F"/>
    <w:rsid w:val="0098089D"/>
    <w:rsid w:val="00986CDB"/>
    <w:rsid w:val="00991024"/>
    <w:rsid w:val="009963A4"/>
    <w:rsid w:val="009A16BD"/>
    <w:rsid w:val="009A36CD"/>
    <w:rsid w:val="009A3865"/>
    <w:rsid w:val="009A4D0C"/>
    <w:rsid w:val="009A643F"/>
    <w:rsid w:val="009B1EE0"/>
    <w:rsid w:val="009B5CCB"/>
    <w:rsid w:val="009B6EC6"/>
    <w:rsid w:val="009B74B1"/>
    <w:rsid w:val="009B7966"/>
    <w:rsid w:val="009C0C7D"/>
    <w:rsid w:val="009D41CA"/>
    <w:rsid w:val="009D4680"/>
    <w:rsid w:val="009D7572"/>
    <w:rsid w:val="009F0E46"/>
    <w:rsid w:val="009F3CA8"/>
    <w:rsid w:val="009F4624"/>
    <w:rsid w:val="009F4A55"/>
    <w:rsid w:val="009F5957"/>
    <w:rsid w:val="009F5FFD"/>
    <w:rsid w:val="00A00231"/>
    <w:rsid w:val="00A029B7"/>
    <w:rsid w:val="00A039D3"/>
    <w:rsid w:val="00A058AC"/>
    <w:rsid w:val="00A06614"/>
    <w:rsid w:val="00A1140B"/>
    <w:rsid w:val="00A139E7"/>
    <w:rsid w:val="00A1494B"/>
    <w:rsid w:val="00A15285"/>
    <w:rsid w:val="00A21F50"/>
    <w:rsid w:val="00A2268A"/>
    <w:rsid w:val="00A250DD"/>
    <w:rsid w:val="00A25BAC"/>
    <w:rsid w:val="00A26F70"/>
    <w:rsid w:val="00A33A4B"/>
    <w:rsid w:val="00A36162"/>
    <w:rsid w:val="00A36A8B"/>
    <w:rsid w:val="00A45BAD"/>
    <w:rsid w:val="00A50712"/>
    <w:rsid w:val="00A52A9F"/>
    <w:rsid w:val="00A55B33"/>
    <w:rsid w:val="00A57DFF"/>
    <w:rsid w:val="00A63BB9"/>
    <w:rsid w:val="00A70DBE"/>
    <w:rsid w:val="00A7333C"/>
    <w:rsid w:val="00A75038"/>
    <w:rsid w:val="00A75C3F"/>
    <w:rsid w:val="00A80731"/>
    <w:rsid w:val="00A80C97"/>
    <w:rsid w:val="00A80FAF"/>
    <w:rsid w:val="00A82FC1"/>
    <w:rsid w:val="00A910A7"/>
    <w:rsid w:val="00A93D67"/>
    <w:rsid w:val="00A9491E"/>
    <w:rsid w:val="00A96C6C"/>
    <w:rsid w:val="00AA1B5C"/>
    <w:rsid w:val="00AB4418"/>
    <w:rsid w:val="00AB77B5"/>
    <w:rsid w:val="00AC4546"/>
    <w:rsid w:val="00AD04BE"/>
    <w:rsid w:val="00AD2009"/>
    <w:rsid w:val="00AD29DD"/>
    <w:rsid w:val="00AD3EE7"/>
    <w:rsid w:val="00AD5E72"/>
    <w:rsid w:val="00AE0FE9"/>
    <w:rsid w:val="00AE322D"/>
    <w:rsid w:val="00AE43C3"/>
    <w:rsid w:val="00AE4B01"/>
    <w:rsid w:val="00AE5080"/>
    <w:rsid w:val="00AE6BDE"/>
    <w:rsid w:val="00AF05CA"/>
    <w:rsid w:val="00AF2934"/>
    <w:rsid w:val="00AF45BE"/>
    <w:rsid w:val="00AF70F2"/>
    <w:rsid w:val="00B04CCE"/>
    <w:rsid w:val="00B10747"/>
    <w:rsid w:val="00B15425"/>
    <w:rsid w:val="00B16A61"/>
    <w:rsid w:val="00B17E83"/>
    <w:rsid w:val="00B24B06"/>
    <w:rsid w:val="00B41C4E"/>
    <w:rsid w:val="00B44324"/>
    <w:rsid w:val="00B67D08"/>
    <w:rsid w:val="00B75040"/>
    <w:rsid w:val="00B80D0E"/>
    <w:rsid w:val="00B8168A"/>
    <w:rsid w:val="00B83139"/>
    <w:rsid w:val="00B839CF"/>
    <w:rsid w:val="00B87BCA"/>
    <w:rsid w:val="00B92631"/>
    <w:rsid w:val="00B933FA"/>
    <w:rsid w:val="00BA54A6"/>
    <w:rsid w:val="00BA56A2"/>
    <w:rsid w:val="00BA5CAD"/>
    <w:rsid w:val="00BB21C1"/>
    <w:rsid w:val="00BB74B4"/>
    <w:rsid w:val="00BC234F"/>
    <w:rsid w:val="00BC79DF"/>
    <w:rsid w:val="00BD2330"/>
    <w:rsid w:val="00BD471B"/>
    <w:rsid w:val="00BD57A5"/>
    <w:rsid w:val="00BE16EB"/>
    <w:rsid w:val="00BE557F"/>
    <w:rsid w:val="00BE6462"/>
    <w:rsid w:val="00BE6981"/>
    <w:rsid w:val="00BE788C"/>
    <w:rsid w:val="00BF0319"/>
    <w:rsid w:val="00BF1487"/>
    <w:rsid w:val="00BF4812"/>
    <w:rsid w:val="00BF7350"/>
    <w:rsid w:val="00C0117D"/>
    <w:rsid w:val="00C02891"/>
    <w:rsid w:val="00C03B8A"/>
    <w:rsid w:val="00C06795"/>
    <w:rsid w:val="00C07614"/>
    <w:rsid w:val="00C118B4"/>
    <w:rsid w:val="00C12EED"/>
    <w:rsid w:val="00C14C18"/>
    <w:rsid w:val="00C2268D"/>
    <w:rsid w:val="00C232E9"/>
    <w:rsid w:val="00C31520"/>
    <w:rsid w:val="00C33FB3"/>
    <w:rsid w:val="00C34422"/>
    <w:rsid w:val="00C34479"/>
    <w:rsid w:val="00C346C0"/>
    <w:rsid w:val="00C34AAB"/>
    <w:rsid w:val="00C35E08"/>
    <w:rsid w:val="00C37E31"/>
    <w:rsid w:val="00C44FAC"/>
    <w:rsid w:val="00C5407C"/>
    <w:rsid w:val="00C554E8"/>
    <w:rsid w:val="00C55816"/>
    <w:rsid w:val="00C60EBC"/>
    <w:rsid w:val="00C62F0F"/>
    <w:rsid w:val="00C76938"/>
    <w:rsid w:val="00C82F82"/>
    <w:rsid w:val="00C87779"/>
    <w:rsid w:val="00C937A6"/>
    <w:rsid w:val="00C946B0"/>
    <w:rsid w:val="00CA0506"/>
    <w:rsid w:val="00CA2BA4"/>
    <w:rsid w:val="00CA585F"/>
    <w:rsid w:val="00CB08BB"/>
    <w:rsid w:val="00CB1FAC"/>
    <w:rsid w:val="00CB44FD"/>
    <w:rsid w:val="00CB7787"/>
    <w:rsid w:val="00CC1EBA"/>
    <w:rsid w:val="00CC2AF6"/>
    <w:rsid w:val="00CC2E78"/>
    <w:rsid w:val="00CC5978"/>
    <w:rsid w:val="00CC78E0"/>
    <w:rsid w:val="00CD06D1"/>
    <w:rsid w:val="00CD1866"/>
    <w:rsid w:val="00CD3387"/>
    <w:rsid w:val="00CD3C1E"/>
    <w:rsid w:val="00CD47F9"/>
    <w:rsid w:val="00CD48FC"/>
    <w:rsid w:val="00CD4D2E"/>
    <w:rsid w:val="00CD56B9"/>
    <w:rsid w:val="00CD5980"/>
    <w:rsid w:val="00CE0D63"/>
    <w:rsid w:val="00CE7346"/>
    <w:rsid w:val="00CE76B7"/>
    <w:rsid w:val="00CF52E9"/>
    <w:rsid w:val="00D069A8"/>
    <w:rsid w:val="00D06F63"/>
    <w:rsid w:val="00D077DA"/>
    <w:rsid w:val="00D11598"/>
    <w:rsid w:val="00D14B18"/>
    <w:rsid w:val="00D2209F"/>
    <w:rsid w:val="00D22A33"/>
    <w:rsid w:val="00D23D79"/>
    <w:rsid w:val="00D23E25"/>
    <w:rsid w:val="00D26CAF"/>
    <w:rsid w:val="00D373FD"/>
    <w:rsid w:val="00D41548"/>
    <w:rsid w:val="00D41923"/>
    <w:rsid w:val="00D4558F"/>
    <w:rsid w:val="00D45786"/>
    <w:rsid w:val="00D459EF"/>
    <w:rsid w:val="00D46900"/>
    <w:rsid w:val="00D47297"/>
    <w:rsid w:val="00D52B9E"/>
    <w:rsid w:val="00D554A2"/>
    <w:rsid w:val="00D61D2B"/>
    <w:rsid w:val="00D64B86"/>
    <w:rsid w:val="00D84669"/>
    <w:rsid w:val="00D84DC2"/>
    <w:rsid w:val="00D918B2"/>
    <w:rsid w:val="00D93CD3"/>
    <w:rsid w:val="00D9756D"/>
    <w:rsid w:val="00DA15CB"/>
    <w:rsid w:val="00DA3F5D"/>
    <w:rsid w:val="00DA6537"/>
    <w:rsid w:val="00DB3B51"/>
    <w:rsid w:val="00DB3E9B"/>
    <w:rsid w:val="00DB675E"/>
    <w:rsid w:val="00DB7E4C"/>
    <w:rsid w:val="00DD0AC4"/>
    <w:rsid w:val="00DD0B04"/>
    <w:rsid w:val="00DD5931"/>
    <w:rsid w:val="00DE0060"/>
    <w:rsid w:val="00DE3FC2"/>
    <w:rsid w:val="00DE5F67"/>
    <w:rsid w:val="00DE7528"/>
    <w:rsid w:val="00DF6816"/>
    <w:rsid w:val="00E001A5"/>
    <w:rsid w:val="00E00AB8"/>
    <w:rsid w:val="00E0204A"/>
    <w:rsid w:val="00E04CB5"/>
    <w:rsid w:val="00E1156C"/>
    <w:rsid w:val="00E20173"/>
    <w:rsid w:val="00E218DA"/>
    <w:rsid w:val="00E21D66"/>
    <w:rsid w:val="00E2413E"/>
    <w:rsid w:val="00E269D7"/>
    <w:rsid w:val="00E31545"/>
    <w:rsid w:val="00E373AD"/>
    <w:rsid w:val="00E46A20"/>
    <w:rsid w:val="00E46E55"/>
    <w:rsid w:val="00E47AEE"/>
    <w:rsid w:val="00E56B00"/>
    <w:rsid w:val="00E60DE9"/>
    <w:rsid w:val="00E61E2F"/>
    <w:rsid w:val="00E62069"/>
    <w:rsid w:val="00E64D3A"/>
    <w:rsid w:val="00E66C28"/>
    <w:rsid w:val="00E67961"/>
    <w:rsid w:val="00E70D85"/>
    <w:rsid w:val="00E719F1"/>
    <w:rsid w:val="00E72111"/>
    <w:rsid w:val="00E75E78"/>
    <w:rsid w:val="00E80874"/>
    <w:rsid w:val="00E80911"/>
    <w:rsid w:val="00E87AAD"/>
    <w:rsid w:val="00EA3138"/>
    <w:rsid w:val="00EA382D"/>
    <w:rsid w:val="00EA47C3"/>
    <w:rsid w:val="00EA692D"/>
    <w:rsid w:val="00EB1509"/>
    <w:rsid w:val="00EB23AE"/>
    <w:rsid w:val="00EB2F5F"/>
    <w:rsid w:val="00EB48C5"/>
    <w:rsid w:val="00EB68DA"/>
    <w:rsid w:val="00EC466A"/>
    <w:rsid w:val="00ED0E72"/>
    <w:rsid w:val="00ED5725"/>
    <w:rsid w:val="00ED6179"/>
    <w:rsid w:val="00EE03E8"/>
    <w:rsid w:val="00EE0C9E"/>
    <w:rsid w:val="00EE147B"/>
    <w:rsid w:val="00EE5D1F"/>
    <w:rsid w:val="00EE7BB7"/>
    <w:rsid w:val="00EF1660"/>
    <w:rsid w:val="00EF2B62"/>
    <w:rsid w:val="00EF51F1"/>
    <w:rsid w:val="00EF7907"/>
    <w:rsid w:val="00EF7A9C"/>
    <w:rsid w:val="00F01F5D"/>
    <w:rsid w:val="00F068EF"/>
    <w:rsid w:val="00F13C26"/>
    <w:rsid w:val="00F14BA1"/>
    <w:rsid w:val="00F15236"/>
    <w:rsid w:val="00F22113"/>
    <w:rsid w:val="00F25466"/>
    <w:rsid w:val="00F260D8"/>
    <w:rsid w:val="00F278E1"/>
    <w:rsid w:val="00F30604"/>
    <w:rsid w:val="00F33DCD"/>
    <w:rsid w:val="00F37514"/>
    <w:rsid w:val="00F46585"/>
    <w:rsid w:val="00F50300"/>
    <w:rsid w:val="00F557E0"/>
    <w:rsid w:val="00F55C86"/>
    <w:rsid w:val="00F56838"/>
    <w:rsid w:val="00F568AB"/>
    <w:rsid w:val="00F65E71"/>
    <w:rsid w:val="00F66721"/>
    <w:rsid w:val="00F716F1"/>
    <w:rsid w:val="00F71D8D"/>
    <w:rsid w:val="00F72F0C"/>
    <w:rsid w:val="00F80078"/>
    <w:rsid w:val="00F81576"/>
    <w:rsid w:val="00F85C21"/>
    <w:rsid w:val="00F87590"/>
    <w:rsid w:val="00F875F9"/>
    <w:rsid w:val="00F949CD"/>
    <w:rsid w:val="00FA14F4"/>
    <w:rsid w:val="00FA4F2E"/>
    <w:rsid w:val="00FA56A7"/>
    <w:rsid w:val="00FA677F"/>
    <w:rsid w:val="00FA6AF5"/>
    <w:rsid w:val="00FB10F5"/>
    <w:rsid w:val="00FB1868"/>
    <w:rsid w:val="00FB48CC"/>
    <w:rsid w:val="00FB69E7"/>
    <w:rsid w:val="00FC0A6F"/>
    <w:rsid w:val="00FC0D5F"/>
    <w:rsid w:val="00FC544E"/>
    <w:rsid w:val="00FC622A"/>
    <w:rsid w:val="00FD4DC2"/>
    <w:rsid w:val="00FE28A7"/>
    <w:rsid w:val="00FE641F"/>
    <w:rsid w:val="00FE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2B3B10D"/>
  <w15:docId w15:val="{1E5E31BB-8654-4211-AA12-B9DABEFB8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B6EC6"/>
  </w:style>
  <w:style w:type="paragraph" w:styleId="Ttulo1">
    <w:name w:val="heading 1"/>
    <w:basedOn w:val="Normal"/>
    <w:next w:val="Normal"/>
    <w:qFormat/>
    <w:rsid w:val="0033010D"/>
    <w:pPr>
      <w:keepNext/>
      <w:numPr>
        <w:numId w:val="12"/>
      </w:numPr>
      <w:ind w:right="760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33010D"/>
    <w:pPr>
      <w:keepNext/>
      <w:numPr>
        <w:ilvl w:val="1"/>
        <w:numId w:val="12"/>
      </w:numPr>
      <w:ind w:right="760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link w:val="Ttulo3Char"/>
    <w:qFormat/>
    <w:rsid w:val="0033010D"/>
    <w:pPr>
      <w:keepNext/>
      <w:numPr>
        <w:ilvl w:val="2"/>
        <w:numId w:val="12"/>
      </w:numPr>
      <w:ind w:right="760"/>
      <w:outlineLvl w:val="2"/>
    </w:pPr>
    <w:rPr>
      <w:rFonts w:ascii="Arial" w:hAnsi="Arial"/>
      <w:b/>
      <w:sz w:val="24"/>
      <w:u w:val="single"/>
    </w:rPr>
  </w:style>
  <w:style w:type="paragraph" w:styleId="Ttulo4">
    <w:name w:val="heading 4"/>
    <w:basedOn w:val="Normal"/>
    <w:next w:val="Normal"/>
    <w:qFormat/>
    <w:rsid w:val="0033010D"/>
    <w:pPr>
      <w:keepNext/>
      <w:numPr>
        <w:ilvl w:val="3"/>
        <w:numId w:val="12"/>
      </w:numPr>
      <w:ind w:right="760"/>
      <w:outlineLvl w:val="3"/>
    </w:pPr>
    <w:rPr>
      <w:rFonts w:ascii="Bookman Old Style" w:hAnsi="Bookman Old Style"/>
      <w:b/>
      <w:sz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295061"/>
    <w:pPr>
      <w:keepNext/>
      <w:keepLines/>
      <w:numPr>
        <w:ilvl w:val="4"/>
        <w:numId w:val="12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295061"/>
    <w:pPr>
      <w:keepNext/>
      <w:keepLines/>
      <w:numPr>
        <w:ilvl w:val="5"/>
        <w:numId w:val="12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295061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295061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0A7D3F"/>
    <w:pPr>
      <w:numPr>
        <w:ilvl w:val="8"/>
        <w:numId w:val="12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33010D"/>
    <w:pPr>
      <w:tabs>
        <w:tab w:val="center" w:pos="4320"/>
        <w:tab w:val="right" w:pos="8640"/>
      </w:tabs>
    </w:pPr>
  </w:style>
  <w:style w:type="paragraph" w:styleId="Rodap">
    <w:name w:val="footer"/>
    <w:basedOn w:val="Normal"/>
    <w:link w:val="RodapChar"/>
    <w:uiPriority w:val="99"/>
    <w:rsid w:val="0033010D"/>
    <w:pPr>
      <w:tabs>
        <w:tab w:val="center" w:pos="4320"/>
        <w:tab w:val="right" w:pos="8640"/>
      </w:tabs>
    </w:pPr>
  </w:style>
  <w:style w:type="paragraph" w:styleId="Textoembloco">
    <w:name w:val="Block Text"/>
    <w:basedOn w:val="Normal"/>
    <w:rsid w:val="0033010D"/>
    <w:pPr>
      <w:spacing w:line="360" w:lineRule="auto"/>
      <w:ind w:left="709" w:right="760" w:firstLine="2121"/>
      <w:jc w:val="both"/>
    </w:pPr>
    <w:rPr>
      <w:rFonts w:ascii="Arial" w:hAnsi="Arial"/>
      <w:sz w:val="24"/>
    </w:rPr>
  </w:style>
  <w:style w:type="paragraph" w:styleId="Recuodecorpodetexto">
    <w:name w:val="Body Text Indent"/>
    <w:basedOn w:val="Normal"/>
    <w:rsid w:val="00157C5E"/>
    <w:pPr>
      <w:ind w:left="4253" w:hanging="4253"/>
      <w:jc w:val="both"/>
    </w:pPr>
    <w:rPr>
      <w:rFonts w:ascii="Arial" w:hAnsi="Arial"/>
      <w:b/>
    </w:rPr>
  </w:style>
  <w:style w:type="paragraph" w:styleId="Recuodecorpodetexto2">
    <w:name w:val="Body Text Indent 2"/>
    <w:basedOn w:val="Normal"/>
    <w:rsid w:val="000E493F"/>
    <w:pPr>
      <w:spacing w:after="120" w:line="480" w:lineRule="auto"/>
      <w:ind w:left="283"/>
    </w:pPr>
  </w:style>
  <w:style w:type="character" w:styleId="Hyperlink">
    <w:name w:val="Hyperlink"/>
    <w:rsid w:val="005342F4"/>
    <w:rPr>
      <w:color w:val="0000FF"/>
      <w:u w:val="single"/>
    </w:rPr>
  </w:style>
  <w:style w:type="paragraph" w:styleId="Textodebalo">
    <w:name w:val="Balloon Text"/>
    <w:basedOn w:val="Normal"/>
    <w:link w:val="TextodebaloChar"/>
    <w:rsid w:val="00E8091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E80911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BC234F"/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6339FF"/>
    <w:rPr>
      <w:rFonts w:ascii="Arial" w:hAnsi="Arial"/>
      <w:b/>
      <w:sz w:val="24"/>
      <w:u w:val="single"/>
    </w:rPr>
  </w:style>
  <w:style w:type="character" w:customStyle="1" w:styleId="Ttulo9Char">
    <w:name w:val="Título 9 Char"/>
    <w:basedOn w:val="Fontepargpadro"/>
    <w:link w:val="Ttulo9"/>
    <w:semiHidden/>
    <w:rsid w:val="000A7D3F"/>
    <w:rPr>
      <w:rFonts w:ascii="Cambria" w:hAnsi="Cambria"/>
      <w:sz w:val="22"/>
      <w:szCs w:val="22"/>
    </w:rPr>
  </w:style>
  <w:style w:type="paragraph" w:styleId="Corpodetexto">
    <w:name w:val="Body Text"/>
    <w:basedOn w:val="Normal"/>
    <w:link w:val="CorpodetextoChar"/>
    <w:rsid w:val="000A7D3F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0A7D3F"/>
  </w:style>
  <w:style w:type="character" w:customStyle="1" w:styleId="CabealhoChar">
    <w:name w:val="Cabeçalho Char"/>
    <w:basedOn w:val="Fontepargpadro"/>
    <w:link w:val="Cabealho"/>
    <w:rsid w:val="00094436"/>
  </w:style>
  <w:style w:type="character" w:customStyle="1" w:styleId="Ttulo5Char">
    <w:name w:val="Título 5 Char"/>
    <w:basedOn w:val="Fontepargpadro"/>
    <w:link w:val="Ttulo5"/>
    <w:semiHidden/>
    <w:rsid w:val="0029506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semiHidden/>
    <w:rsid w:val="002950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semiHidden/>
    <w:rsid w:val="0029506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semiHidden/>
    <w:rsid w:val="00295061"/>
    <w:rPr>
      <w:rFonts w:asciiTheme="majorHAnsi" w:eastAsiaTheme="majorEastAsia" w:hAnsiTheme="majorHAnsi" w:cstheme="majorBidi"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7468F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544AE6"/>
    <w:rPr>
      <w:color w:val="605E5C"/>
      <w:shd w:val="clear" w:color="auto" w:fill="E1DFDD"/>
    </w:rPr>
  </w:style>
  <w:style w:type="character" w:customStyle="1" w:styleId="RodapChar">
    <w:name w:val="Rodapé Char"/>
    <w:basedOn w:val="Fontepargpadro"/>
    <w:link w:val="Rodap"/>
    <w:uiPriority w:val="99"/>
    <w:rsid w:val="00926E15"/>
  </w:style>
  <w:style w:type="paragraph" w:styleId="NormalWeb">
    <w:name w:val="Normal (Web)"/>
    <w:basedOn w:val="Normal"/>
    <w:uiPriority w:val="99"/>
    <w:unhideWhenUsed/>
    <w:rsid w:val="005B4A6D"/>
    <w:pPr>
      <w:spacing w:before="100" w:beforeAutospacing="1" w:after="100" w:afterAutospacing="1"/>
    </w:pPr>
    <w:rPr>
      <w:sz w:val="24"/>
      <w:szCs w:val="24"/>
    </w:rPr>
  </w:style>
  <w:style w:type="character" w:customStyle="1" w:styleId="agencia01">
    <w:name w:val="agencia01"/>
    <w:basedOn w:val="Fontepargpadro"/>
    <w:rsid w:val="00F14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796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1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6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3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42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7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yub@sp.gov.br" TargetMode="External"/><Relationship Id="rId13" Type="http://schemas.openxmlformats.org/officeDocument/2006/relationships/hyperlink" Target="mailto:ccarnellosi@sp.gov.br" TargetMode="External"/><Relationship Id="rId18" Type="http://schemas.openxmlformats.org/officeDocument/2006/relationships/hyperlink" Target="mailto:danielle.goveia@unesp.br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mailto:amoreto@sp.gov.br" TargetMode="External"/><Relationship Id="rId17" Type="http://schemas.openxmlformats.org/officeDocument/2006/relationships/hyperlink" Target="mailto:euwinkaler@ufscar.br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marcosgl@ufscar.br" TargetMode="External"/><Relationship Id="rId20" Type="http://schemas.openxmlformats.org/officeDocument/2006/relationships/hyperlink" Target="mailto:benerolim@ig.com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oao.borba@sp.gov.br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dferraz@fflorestal.sp.gov.br" TargetMode="External"/><Relationship Id="rId23" Type="http://schemas.openxmlformats.org/officeDocument/2006/relationships/header" Target="header3.xml"/><Relationship Id="rId10" Type="http://schemas.openxmlformats.org/officeDocument/2006/relationships/hyperlink" Target="mailto:paulo.leite@sp.gov.br" TargetMode="External"/><Relationship Id="rId19" Type="http://schemas.openxmlformats.org/officeDocument/2006/relationships/hyperlink" Target="mailto:lila.manzione@unesp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hiago.selmo@spaguas.sp.gov.br" TargetMode="External"/><Relationship Id="rId14" Type="http://schemas.openxmlformats.org/officeDocument/2006/relationships/hyperlink" Target="mailto:donizetti@fflorestal.sp.gov.br" TargetMode="External"/><Relationship Id="rId22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12.png"/><Relationship Id="rId3" Type="http://schemas.openxmlformats.org/officeDocument/2006/relationships/image" Target="media/image7.svg"/><Relationship Id="rId7" Type="http://schemas.openxmlformats.org/officeDocument/2006/relationships/image" Target="media/image11.sv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6" Type="http://schemas.openxmlformats.org/officeDocument/2006/relationships/image" Target="media/image10.png"/><Relationship Id="rId11" Type="http://schemas.openxmlformats.org/officeDocument/2006/relationships/image" Target="media/image15.svg"/><Relationship Id="rId5" Type="http://schemas.openxmlformats.org/officeDocument/2006/relationships/image" Target="media/image9.svg"/><Relationship Id="rId10" Type="http://schemas.openxmlformats.org/officeDocument/2006/relationships/image" Target="media/image14.png"/><Relationship Id="rId4" Type="http://schemas.openxmlformats.org/officeDocument/2006/relationships/image" Target="media/image8.png"/><Relationship Id="rId9" Type="http://schemas.openxmlformats.org/officeDocument/2006/relationships/image" Target="media/image13.sv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gif"/><Relationship Id="rId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MITES\CBH-AP\Of&#237;cio%20CBH%20%20AP%20001%20%2098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F2D10-EA5B-437A-9E6F-137C30299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Ofício CBH  AP 001  98</Template>
  <TotalTime>1429</TotalTime>
  <Pages>1</Pages>
  <Words>268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Marília,  28 de Maio de 1 997</vt:lpstr>
    </vt:vector>
  </TitlesOfParts>
  <Company/>
  <LinksUpToDate>false</LinksUpToDate>
  <CharactersWithSpaces>2646</CharactersWithSpaces>
  <SharedDoc>false</SharedDoc>
  <HLinks>
    <vt:vector size="6" baseType="variant">
      <vt:variant>
        <vt:i4>5898281</vt:i4>
      </vt:variant>
      <vt:variant>
        <vt:i4>3</vt:i4>
      </vt:variant>
      <vt:variant>
        <vt:i4>0</vt:i4>
      </vt:variant>
      <vt:variant>
        <vt:i4>5</vt:i4>
      </vt:variant>
      <vt:variant>
        <vt:lpwstr>mailto:comitealpa@cednet.com.br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Marília,  28 de Maio de 1 997</dc:title>
  <dc:subject/>
  <dc:creator>ABS</dc:creator>
  <cp:keywords/>
  <dc:description/>
  <cp:lastModifiedBy>CBH_ALPA Comitê</cp:lastModifiedBy>
  <cp:revision>64</cp:revision>
  <cp:lastPrinted>2023-05-15T19:19:00Z</cp:lastPrinted>
  <dcterms:created xsi:type="dcterms:W3CDTF">2017-04-04T19:50:00Z</dcterms:created>
  <dcterms:modified xsi:type="dcterms:W3CDTF">2025-05-21T18:46:00Z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20415231</vt:i4>
  </property>
</Properties>
</file>