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459FB" w14:textId="77777777" w:rsidR="00B91DE4" w:rsidRDefault="00B91DE4" w:rsidP="00B91DE4">
      <w:pPr>
        <w:jc w:val="both"/>
        <w:rPr>
          <w:rFonts w:ascii="Book Antiqua" w:hAnsi="Book Antiqua" w:cstheme="minorHAnsi"/>
          <w:b/>
          <w:color w:val="FF0000"/>
          <w:sz w:val="10"/>
          <w:szCs w:val="10"/>
        </w:rPr>
      </w:pPr>
    </w:p>
    <w:p w14:paraId="38ACAA61" w14:textId="77777777" w:rsidR="00F557E0" w:rsidRPr="00734967" w:rsidRDefault="00B91DE4" w:rsidP="00D3216C">
      <w:pPr>
        <w:jc w:val="both"/>
        <w:rPr>
          <w:rFonts w:ascii="Verdana" w:hAnsi="Verdana" w:cstheme="minorHAnsi"/>
          <w:b/>
          <w:sz w:val="23"/>
          <w:szCs w:val="23"/>
        </w:rPr>
      </w:pPr>
      <w:r w:rsidRPr="00734967">
        <w:rPr>
          <w:rFonts w:ascii="Verdana" w:hAnsi="Verdana" w:cstheme="minorHAnsi"/>
          <w:b/>
          <w:sz w:val="23"/>
          <w:szCs w:val="23"/>
        </w:rPr>
        <w:t xml:space="preserve">SEGMENTO SOCIEDADE CIVIL | BIÊNIO </w:t>
      </w:r>
      <w:r w:rsidR="00D3216C" w:rsidRPr="00734967">
        <w:rPr>
          <w:rFonts w:ascii="Verdana" w:hAnsi="Verdana" w:cstheme="minorHAnsi"/>
          <w:b/>
          <w:sz w:val="23"/>
          <w:szCs w:val="23"/>
        </w:rPr>
        <w:t>2</w:t>
      </w:r>
      <w:r w:rsidRPr="00734967">
        <w:rPr>
          <w:rFonts w:ascii="Verdana" w:hAnsi="Verdana" w:cstheme="minorHAnsi"/>
          <w:b/>
          <w:sz w:val="23"/>
          <w:szCs w:val="23"/>
        </w:rPr>
        <w:t>02</w:t>
      </w:r>
      <w:r w:rsidR="00485276" w:rsidRPr="00734967">
        <w:rPr>
          <w:rFonts w:ascii="Verdana" w:hAnsi="Verdana" w:cstheme="minorHAnsi"/>
          <w:b/>
          <w:sz w:val="23"/>
          <w:szCs w:val="23"/>
        </w:rPr>
        <w:t>5</w:t>
      </w:r>
      <w:r w:rsidRPr="00734967">
        <w:rPr>
          <w:rFonts w:ascii="Verdana" w:hAnsi="Verdana" w:cstheme="minorHAnsi"/>
          <w:b/>
          <w:sz w:val="23"/>
          <w:szCs w:val="23"/>
        </w:rPr>
        <w:t>/202</w:t>
      </w:r>
      <w:r w:rsidR="00485276" w:rsidRPr="00734967">
        <w:rPr>
          <w:rFonts w:ascii="Verdana" w:hAnsi="Verdana" w:cstheme="minorHAnsi"/>
          <w:b/>
          <w:sz w:val="23"/>
          <w:szCs w:val="23"/>
        </w:rPr>
        <w:t>7</w:t>
      </w:r>
    </w:p>
    <w:p w14:paraId="53112DEB" w14:textId="77777777" w:rsidR="00B91DE4" w:rsidRPr="005F387C" w:rsidRDefault="00B91DE4" w:rsidP="00F557E0">
      <w:pPr>
        <w:jc w:val="right"/>
        <w:rPr>
          <w:rFonts w:ascii="Book Antiqua" w:hAnsi="Book Antiqua" w:cstheme="minorHAnsi"/>
          <w:b/>
          <w:color w:val="FF0000"/>
          <w:sz w:val="10"/>
          <w:szCs w:val="10"/>
        </w:rPr>
      </w:pPr>
    </w:p>
    <w:tbl>
      <w:tblPr>
        <w:tblW w:w="111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"/>
        <w:gridCol w:w="5375"/>
        <w:gridCol w:w="5374"/>
      </w:tblGrid>
      <w:tr w:rsidR="008B4EB9" w:rsidRPr="00431298" w14:paraId="71E1E591" w14:textId="77777777" w:rsidTr="006C6669">
        <w:trPr>
          <w:jc w:val="center"/>
        </w:trPr>
        <w:tc>
          <w:tcPr>
            <w:tcW w:w="421" w:type="dxa"/>
          </w:tcPr>
          <w:p w14:paraId="551B72AD" w14:textId="77777777" w:rsidR="008B4EB9" w:rsidRPr="00431298" w:rsidRDefault="008B4EB9" w:rsidP="00216AB1">
            <w:pPr>
              <w:tabs>
                <w:tab w:val="center" w:pos="4419"/>
                <w:tab w:val="right" w:pos="8838"/>
              </w:tabs>
              <w:spacing w:before="120" w:after="120"/>
              <w:rPr>
                <w:b/>
                <w:sz w:val="18"/>
                <w:szCs w:val="18"/>
              </w:rPr>
            </w:pPr>
          </w:p>
        </w:tc>
        <w:tc>
          <w:tcPr>
            <w:tcW w:w="5375" w:type="dxa"/>
            <w:shd w:val="clear" w:color="auto" w:fill="auto"/>
            <w:vAlign w:val="center"/>
          </w:tcPr>
          <w:p w14:paraId="190B3CAE" w14:textId="77777777" w:rsidR="008B4EB9" w:rsidRPr="00734967" w:rsidRDefault="008B4EB9" w:rsidP="00216AB1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Verdana" w:hAnsi="Verdana" w:cs="Arial"/>
                <w:b/>
                <w:sz w:val="22"/>
                <w:szCs w:val="22"/>
              </w:rPr>
            </w:pPr>
            <w:r w:rsidRPr="00734967">
              <w:rPr>
                <w:rFonts w:ascii="Verdana" w:hAnsi="Verdana" w:cs="Arial"/>
                <w:b/>
                <w:sz w:val="22"/>
                <w:szCs w:val="22"/>
              </w:rPr>
              <w:t>TITULARES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5F238CEA" w14:textId="77777777" w:rsidR="008B4EB9" w:rsidRPr="00734967" w:rsidRDefault="008B4EB9" w:rsidP="00216AB1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Verdana" w:hAnsi="Verdana" w:cs="Arial"/>
                <w:b/>
                <w:sz w:val="22"/>
                <w:szCs w:val="22"/>
              </w:rPr>
            </w:pPr>
            <w:r w:rsidRPr="00734967">
              <w:rPr>
                <w:rFonts w:ascii="Verdana" w:hAnsi="Verdana" w:cs="Arial"/>
                <w:b/>
                <w:sz w:val="22"/>
                <w:szCs w:val="22"/>
              </w:rPr>
              <w:t>SUPLENTES</w:t>
            </w:r>
          </w:p>
        </w:tc>
      </w:tr>
      <w:tr w:rsidR="008B4EB9" w:rsidRPr="00431298" w14:paraId="4E3BA0BB" w14:textId="77777777" w:rsidTr="006C6669">
        <w:trPr>
          <w:jc w:val="center"/>
        </w:trPr>
        <w:tc>
          <w:tcPr>
            <w:tcW w:w="421" w:type="dxa"/>
            <w:vAlign w:val="center"/>
          </w:tcPr>
          <w:p w14:paraId="0230CF7C" w14:textId="77777777" w:rsidR="008B4EB9" w:rsidRPr="00431298" w:rsidRDefault="008B4EB9" w:rsidP="008B4EB9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431298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2594796D" w14:textId="77777777" w:rsidR="005E19C1" w:rsidRPr="00734967" w:rsidRDefault="005A6CD7" w:rsidP="005E19C1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ASPIPP – A</w:t>
            </w:r>
            <w:r w:rsidR="00FC615E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SSOC</w:t>
            </w:r>
            <w:r w:rsidR="00291337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.</w:t>
            </w:r>
            <w:r w:rsidR="00FC615E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DO SUDOESTE PAULISTA DE IRRIGANTES E PLANTIO NA PALHA</w:t>
            </w:r>
          </w:p>
          <w:p w14:paraId="4C0318F9" w14:textId="77777777" w:rsidR="008B4EB9" w:rsidRPr="00734967" w:rsidRDefault="00152C68" w:rsidP="00216AB1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VITOR PEREIRA PINTO</w:t>
            </w:r>
          </w:p>
          <w:p w14:paraId="2DE1F927" w14:textId="77777777" w:rsidR="00024CC2" w:rsidRPr="00734967" w:rsidRDefault="008B4EB9" w:rsidP="005F387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Av. Das Posses, </w:t>
            </w:r>
            <w:r w:rsidR="006C6669" w:rsidRPr="00734967">
              <w:rPr>
                <w:rFonts w:ascii="Verdana" w:hAnsi="Verdana" w:cs="Arial"/>
                <w:sz w:val="17"/>
                <w:szCs w:val="17"/>
              </w:rPr>
              <w:t>120</w:t>
            </w:r>
            <w:r w:rsidR="00024CC2" w:rsidRPr="00734967">
              <w:rPr>
                <w:rFonts w:ascii="Verdana" w:hAnsi="Verdana" w:cs="Arial"/>
                <w:sz w:val="17"/>
                <w:szCs w:val="17"/>
              </w:rPr>
              <w:t xml:space="preserve"> - </w:t>
            </w:r>
            <w:r w:rsidR="006C6669" w:rsidRPr="00734967">
              <w:rPr>
                <w:rFonts w:ascii="Verdana" w:hAnsi="Verdana" w:cs="Arial"/>
                <w:sz w:val="17"/>
                <w:szCs w:val="17"/>
              </w:rPr>
              <w:t>Campos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de Holambra</w:t>
            </w:r>
            <w:r w:rsidR="006C6669"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</w:p>
          <w:p w14:paraId="512007D6" w14:textId="77777777" w:rsidR="008B4EB9" w:rsidRPr="00734967" w:rsidRDefault="008B4EB9" w:rsidP="00D3216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Paranapanema –</w:t>
            </w:r>
            <w:r w:rsidR="006C6669" w:rsidRPr="00734967">
              <w:rPr>
                <w:rFonts w:ascii="Verdana" w:hAnsi="Verdana" w:cs="Arial"/>
                <w:sz w:val="17"/>
                <w:szCs w:val="17"/>
              </w:rPr>
              <w:t>SP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CEP. 18725-000 Fone (14) 3769</w:t>
            </w:r>
            <w:r w:rsidR="00024CC2" w:rsidRPr="00734967">
              <w:rPr>
                <w:rFonts w:ascii="Verdana" w:hAnsi="Verdana" w:cs="Arial"/>
                <w:sz w:val="17"/>
                <w:szCs w:val="17"/>
              </w:rPr>
              <w:t>.</w:t>
            </w:r>
            <w:r w:rsidRPr="00734967">
              <w:rPr>
                <w:rFonts w:ascii="Verdana" w:hAnsi="Verdana" w:cs="Arial"/>
                <w:sz w:val="17"/>
                <w:szCs w:val="17"/>
              </w:rPr>
              <w:t>1788</w:t>
            </w:r>
            <w:r w:rsidR="005F387C" w:rsidRPr="00734967">
              <w:rPr>
                <w:rFonts w:ascii="Verdana" w:hAnsi="Verdana" w:cs="Arial"/>
                <w:sz w:val="17"/>
                <w:szCs w:val="17"/>
              </w:rPr>
              <w:t xml:space="preserve"> | (14) 99859.6215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  <w:hyperlink r:id="rId8" w:history="1">
              <w:r w:rsidR="005F387C"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aspipp@aspipp.com.br</w:t>
              </w:r>
            </w:hyperlink>
          </w:p>
        </w:tc>
        <w:tc>
          <w:tcPr>
            <w:tcW w:w="5374" w:type="dxa"/>
            <w:shd w:val="clear" w:color="auto" w:fill="auto"/>
            <w:vAlign w:val="center"/>
          </w:tcPr>
          <w:p w14:paraId="54D97F32" w14:textId="77777777" w:rsidR="00CC5A94" w:rsidRPr="00734967" w:rsidRDefault="00CC5A94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HOLAMBRA COOPERATIVA AGROINDUSTRIAL</w:t>
            </w:r>
          </w:p>
          <w:p w14:paraId="36F194EE" w14:textId="77777777" w:rsidR="00CC5A94" w:rsidRPr="00734967" w:rsidRDefault="00CC5A94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</w:p>
          <w:p w14:paraId="6CEB3A49" w14:textId="77777777" w:rsidR="00CC5A94" w:rsidRPr="00734967" w:rsidRDefault="003A0842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>
              <w:rPr>
                <w:rFonts w:ascii="Verdana" w:hAnsi="Verdana" w:cs="Arial"/>
                <w:sz w:val="17"/>
                <w:szCs w:val="17"/>
                <w:u w:val="single"/>
              </w:rPr>
              <w:t>FLAVIO MIRANDA MOTA</w:t>
            </w:r>
          </w:p>
          <w:p w14:paraId="1727FBD5" w14:textId="77777777" w:rsidR="00CC5A94" w:rsidRPr="00734967" w:rsidRDefault="003A0842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>
              <w:rPr>
                <w:rFonts w:ascii="Verdana" w:hAnsi="Verdana" w:cs="Arial"/>
                <w:sz w:val="17"/>
                <w:szCs w:val="17"/>
              </w:rPr>
              <w:t>Rua Adelino Vicentini, 185 – Jardim Boa Vista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</w:p>
          <w:p w14:paraId="73F4D0D9" w14:textId="77777777" w:rsidR="00CC5A94" w:rsidRPr="00734967" w:rsidRDefault="003A0842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>
              <w:rPr>
                <w:rFonts w:ascii="Verdana" w:hAnsi="Verdana" w:cs="Arial"/>
                <w:sz w:val="17"/>
                <w:szCs w:val="17"/>
              </w:rPr>
              <w:t>Avaré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 xml:space="preserve"> –</w:t>
            </w:r>
            <w:r>
              <w:rPr>
                <w:rFonts w:ascii="Verdana" w:hAnsi="Verdana" w:cs="Arial"/>
                <w:sz w:val="17"/>
                <w:szCs w:val="17"/>
              </w:rPr>
              <w:t xml:space="preserve"> 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>SP CEP. 187</w:t>
            </w:r>
            <w:r>
              <w:rPr>
                <w:rFonts w:ascii="Verdana" w:hAnsi="Verdana" w:cs="Arial"/>
                <w:sz w:val="17"/>
                <w:szCs w:val="17"/>
              </w:rPr>
              <w:t>06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>-</w:t>
            </w:r>
            <w:r>
              <w:rPr>
                <w:rFonts w:ascii="Verdana" w:hAnsi="Verdana" w:cs="Arial"/>
                <w:sz w:val="17"/>
                <w:szCs w:val="17"/>
              </w:rPr>
              <w:t>270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 xml:space="preserve"> Fone (14) 99</w:t>
            </w:r>
            <w:r>
              <w:rPr>
                <w:rFonts w:ascii="Verdana" w:hAnsi="Verdana" w:cs="Arial"/>
                <w:sz w:val="17"/>
                <w:szCs w:val="17"/>
              </w:rPr>
              <w:t>863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>.</w:t>
            </w:r>
            <w:r>
              <w:rPr>
                <w:rFonts w:ascii="Verdana" w:hAnsi="Verdana" w:cs="Arial"/>
                <w:sz w:val="17"/>
                <w:szCs w:val="17"/>
              </w:rPr>
              <w:t>5587</w:t>
            </w:r>
          </w:p>
          <w:p w14:paraId="11FD1710" w14:textId="77777777" w:rsidR="00CC5A94" w:rsidRPr="00734967" w:rsidRDefault="00CE358A" w:rsidP="00CC5A9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hyperlink r:id="rId9" w:history="1">
              <w:r w:rsidRPr="0092396D">
                <w:rPr>
                  <w:rStyle w:val="Hyperlink"/>
                  <w:rFonts w:ascii="Verdana" w:hAnsi="Verdana" w:cs="Arial"/>
                  <w:sz w:val="17"/>
                  <w:szCs w:val="17"/>
                </w:rPr>
                <w:t>flavio.mota@holambra.com.br</w:t>
              </w:r>
            </w:hyperlink>
            <w:r w:rsidR="003A0842">
              <w:rPr>
                <w:rFonts w:ascii="Verdana" w:hAnsi="Verdana" w:cs="Arial"/>
                <w:sz w:val="17"/>
                <w:szCs w:val="17"/>
              </w:rPr>
              <w:t xml:space="preserve"> </w:t>
            </w:r>
            <w:r w:rsidR="00CC5A94" w:rsidRPr="00734967">
              <w:rPr>
                <w:rFonts w:ascii="Verdana" w:hAnsi="Verdana" w:cs="Arial"/>
                <w:sz w:val="17"/>
                <w:szCs w:val="17"/>
              </w:rPr>
              <w:t xml:space="preserve">  </w:t>
            </w:r>
          </w:p>
          <w:p w14:paraId="356A689A" w14:textId="77777777" w:rsidR="00CB723C" w:rsidRPr="00734967" w:rsidRDefault="00CB723C" w:rsidP="00E657E8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B4EB9" w:rsidRPr="00431298" w14:paraId="3DBC51B9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6091F608" w14:textId="77777777" w:rsidR="008B4EB9" w:rsidRPr="00431298" w:rsidRDefault="008B4EB9" w:rsidP="008B4EB9">
            <w:pPr>
              <w:pStyle w:val="SemEspaamen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5A98716A" w14:textId="77777777" w:rsidR="007F13C0" w:rsidRPr="00734967" w:rsidRDefault="007F13C0" w:rsidP="007F13C0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AB</w:t>
            </w:r>
            <w:r w:rsidR="00155E0E">
              <w:rPr>
                <w:rFonts w:ascii="Verdana" w:hAnsi="Verdana" w:cs="Arial"/>
                <w:b/>
                <w:bCs/>
                <w:sz w:val="17"/>
                <w:szCs w:val="17"/>
              </w:rPr>
              <w:t>R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HIDRO</w:t>
            </w:r>
            <w:r w:rsidR="00802A1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– A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SSOC</w:t>
            </w:r>
            <w:r w:rsidR="00291337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.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BRASILEIRA DE RECURSOS HÍDRICOS</w:t>
            </w:r>
          </w:p>
          <w:p w14:paraId="2543C78D" w14:textId="77777777" w:rsidR="007F13C0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 xml:space="preserve">MARCO ANDRÉ F. D’OLIVEIRA </w:t>
            </w:r>
          </w:p>
          <w:p w14:paraId="344B301C" w14:textId="77777777" w:rsidR="007F13C0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Rua Paraguai, 59 – Jardim América </w:t>
            </w:r>
          </w:p>
          <w:p w14:paraId="43816B60" w14:textId="77777777" w:rsidR="007F13C0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Itapeva – SP CEP. 18406-290 Fone (15) 3522.0504</w:t>
            </w:r>
          </w:p>
          <w:p w14:paraId="57012D79" w14:textId="77777777" w:rsidR="008B4EB9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  <w:hyperlink r:id="rId10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mafdoliveira@terra.com.br</w:t>
              </w:r>
            </w:hyperlink>
            <w:r w:rsidRPr="00734967">
              <w:rPr>
                <w:rFonts w:ascii="Verdana" w:hAnsi="Verdana" w:cs="Arial"/>
                <w:sz w:val="17"/>
                <w:szCs w:val="17"/>
              </w:rPr>
              <w:t xml:space="preserve"> | </w:t>
            </w:r>
            <w:hyperlink r:id="rId11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nicolay1007@gmail.com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 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633A4E80" w14:textId="77777777" w:rsidR="007F13C0" w:rsidRPr="00734967" w:rsidRDefault="007F13C0" w:rsidP="007F13C0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ARESPI – </w:t>
            </w:r>
            <w:r w:rsidR="00811295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ASSOC. REG. DOS ENGENHEIROS DO SUDOESTE PAULISTA DE ITAPEVA</w:t>
            </w:r>
          </w:p>
          <w:p w14:paraId="4EE272A5" w14:textId="77777777" w:rsidR="007F13C0" w:rsidRPr="00734967" w:rsidRDefault="00322EF1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ARIANE LEITE RODRIGUES FERREIRA</w:t>
            </w:r>
          </w:p>
          <w:p w14:paraId="6054FE3A" w14:textId="77777777" w:rsidR="007F13C0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Rua </w:t>
            </w:r>
            <w:r w:rsidR="00322EF1" w:rsidRPr="00734967">
              <w:rPr>
                <w:rFonts w:ascii="Verdana" w:hAnsi="Verdana" w:cs="Arial"/>
                <w:sz w:val="17"/>
                <w:szCs w:val="17"/>
              </w:rPr>
              <w:t>Belarmino Ferreira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, 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518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– 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Vila Boava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</w:p>
          <w:p w14:paraId="37A9F28E" w14:textId="77777777" w:rsidR="007F13C0" w:rsidRPr="00734967" w:rsidRDefault="007F13C0" w:rsidP="007F13C0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Itapeva – SP CEP. 18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408</w:t>
            </w:r>
            <w:r w:rsidRPr="00734967">
              <w:rPr>
                <w:rFonts w:ascii="Verdana" w:hAnsi="Verdana" w:cs="Arial"/>
                <w:sz w:val="17"/>
                <w:szCs w:val="17"/>
              </w:rPr>
              <w:t>-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020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 Fone (15) 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99693</w:t>
            </w:r>
            <w:r w:rsidRPr="00734967">
              <w:rPr>
                <w:rFonts w:ascii="Verdana" w:hAnsi="Verdana" w:cs="Arial"/>
                <w:sz w:val="17"/>
                <w:szCs w:val="17"/>
              </w:rPr>
              <w:t>.</w:t>
            </w:r>
            <w:r w:rsidR="0018331A" w:rsidRPr="00734967">
              <w:rPr>
                <w:rFonts w:ascii="Verdana" w:hAnsi="Verdana" w:cs="Arial"/>
                <w:sz w:val="17"/>
                <w:szCs w:val="17"/>
              </w:rPr>
              <w:t>4454</w:t>
            </w:r>
          </w:p>
          <w:p w14:paraId="0DCAF241" w14:textId="77777777" w:rsidR="008B4EB9" w:rsidRPr="00734967" w:rsidRDefault="0018331A" w:rsidP="007F13C0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Arial" w:hAnsi="Arial" w:cs="Arial"/>
                <w:sz w:val="17"/>
                <w:szCs w:val="17"/>
              </w:rPr>
            </w:pPr>
            <w:hyperlink r:id="rId12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arianef343@gmail.com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="007F13C0" w:rsidRPr="00734967">
              <w:rPr>
                <w:rFonts w:ascii="Arial" w:hAnsi="Arial" w:cs="Arial"/>
                <w:sz w:val="17"/>
                <w:szCs w:val="17"/>
              </w:rPr>
              <w:t xml:space="preserve">   </w:t>
            </w:r>
          </w:p>
        </w:tc>
      </w:tr>
      <w:tr w:rsidR="008B4EB9" w:rsidRPr="00431298" w14:paraId="6E81B635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7C980331" w14:textId="77777777" w:rsidR="008B4EB9" w:rsidRPr="00431298" w:rsidRDefault="008B4EB9" w:rsidP="008B4EB9">
            <w:pPr>
              <w:pStyle w:val="SemEspaamen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6EBF5899" w14:textId="77777777" w:rsidR="008B4EB9" w:rsidRPr="00734967" w:rsidRDefault="00485276" w:rsidP="00B91DE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ABCON</w:t>
            </w:r>
            <w:r w:rsidR="000228B9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– 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ASSOC</w:t>
            </w:r>
            <w:r w:rsidR="00291337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.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BRASILEIRA DAS </w:t>
            </w:r>
            <w:r w:rsidR="000228B9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C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ONCESSIONÁRIAS PRIVADAS DE SERVIÇOS PÚBLICOS DE ÁGUA E ESGOTO</w:t>
            </w:r>
          </w:p>
          <w:p w14:paraId="3DB6D1B4" w14:textId="77777777" w:rsidR="006B3AF2" w:rsidRPr="00734967" w:rsidRDefault="006B3AF2" w:rsidP="00B91DE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MARCOS ROBERTO RAMOS PEREIRA</w:t>
            </w:r>
          </w:p>
          <w:p w14:paraId="2997C46D" w14:textId="77777777" w:rsidR="006B3AF2" w:rsidRPr="00734967" w:rsidRDefault="006B3AF2" w:rsidP="00B91DE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Rua Costa Carvalho, 300 – Pinheiros </w:t>
            </w:r>
          </w:p>
          <w:p w14:paraId="3E5761DD" w14:textId="77777777" w:rsidR="000228B9" w:rsidRPr="00734967" w:rsidRDefault="006B3AF2" w:rsidP="00B91DE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São Paulo – SP CEP. 05428-010 Fone (14) 98122.4971</w:t>
            </w:r>
          </w:p>
          <w:p w14:paraId="39523413" w14:textId="77777777" w:rsidR="006B3AF2" w:rsidRPr="00734967" w:rsidRDefault="006B3AF2" w:rsidP="00B91DE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  <w:hyperlink r:id="rId13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mrrpereira@sabesp.com.br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21A4A01C" w14:textId="77777777" w:rsidR="00F4392C" w:rsidRPr="00734967" w:rsidRDefault="00485276" w:rsidP="00AC0E6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FIESP</w:t>
            </w:r>
            <w:r w:rsidR="000228B9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– F</w:t>
            </w:r>
            <w:r w:rsidR="00C53CBF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E</w:t>
            </w:r>
            <w:r w:rsidR="00C53CBF" w:rsidRPr="00734967">
              <w:rPr>
                <w:rFonts w:ascii="Verdana" w:hAnsi="Verdana"/>
                <w:b/>
                <w:bCs/>
                <w:sz w:val="17"/>
                <w:szCs w:val="17"/>
              </w:rPr>
              <w:t>DERAÇÃO DAS INDÚSTRIAS DO ESTADO DE SP</w:t>
            </w:r>
          </w:p>
          <w:p w14:paraId="439F1888" w14:textId="77777777" w:rsidR="006F4F84" w:rsidRPr="00734967" w:rsidRDefault="006F4F84" w:rsidP="006F4F8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ALEXANDRE LUIS ALMEIDA VILELLA</w:t>
            </w:r>
          </w:p>
          <w:p w14:paraId="497CE263" w14:textId="77777777" w:rsidR="006F4F84" w:rsidRPr="00734967" w:rsidRDefault="006F4F84" w:rsidP="006F4F8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Av. Paulista, 1313 </w:t>
            </w:r>
          </w:p>
          <w:p w14:paraId="5705C6A8" w14:textId="77777777" w:rsidR="006F4F84" w:rsidRPr="00734967" w:rsidRDefault="006F4F84" w:rsidP="006F4F8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São Paulo - CEP. 01311-923 Fone (11) 99843.5573</w:t>
            </w:r>
          </w:p>
          <w:p w14:paraId="13A2FAF1" w14:textId="77777777" w:rsidR="006F4F84" w:rsidRPr="00734967" w:rsidRDefault="006F4F84" w:rsidP="006F4F8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  <w:hyperlink r:id="rId14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alexandre.vilella@fiesp.com.br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  </w:t>
            </w:r>
          </w:p>
        </w:tc>
      </w:tr>
      <w:tr w:rsidR="00485276" w:rsidRPr="00431298" w14:paraId="2821469D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0137F41D" w14:textId="77777777" w:rsidR="00485276" w:rsidRPr="00431298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5A9C9C87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INSTITUDO ÁGUA SUSTENTÁVEL</w:t>
            </w:r>
          </w:p>
          <w:p w14:paraId="452DD663" w14:textId="77777777" w:rsidR="000228B9" w:rsidRPr="00734967" w:rsidRDefault="000228B9" w:rsidP="000228B9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BRUNA CAMARGO SOLDERA</w:t>
            </w:r>
          </w:p>
          <w:p w14:paraId="0A867620" w14:textId="77777777" w:rsidR="000228B9" w:rsidRPr="00734967" w:rsidRDefault="000228B9" w:rsidP="000228B9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Rua Octávio Ribeiro de Carvalho, 65 </w:t>
            </w:r>
          </w:p>
          <w:p w14:paraId="636E5B27" w14:textId="77777777" w:rsidR="000228B9" w:rsidRPr="00734967" w:rsidRDefault="000228B9" w:rsidP="000228B9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Itapetininga - CEP. 18212-659 Fone (11) 99679.5747</w:t>
            </w:r>
          </w:p>
          <w:p w14:paraId="1BABC37B" w14:textId="77777777" w:rsidR="000228B9" w:rsidRPr="00734967" w:rsidRDefault="000228B9" w:rsidP="000228B9">
            <w:pPr>
              <w:pStyle w:val="SemEspaamento"/>
              <w:rPr>
                <w:rFonts w:ascii="Arial" w:hAnsi="Arial" w:cs="Arial"/>
                <w:sz w:val="17"/>
                <w:szCs w:val="17"/>
              </w:rPr>
            </w:pPr>
            <w:hyperlink r:id="rId15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bruna@aguasustentavel.org.br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27771722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IDEAS – I</w:t>
            </w:r>
            <w:r w:rsidR="00C53CBF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N</w:t>
            </w:r>
            <w:r w:rsidR="00C53CBF" w:rsidRPr="00734967">
              <w:rPr>
                <w:rFonts w:ascii="Verdana" w:hAnsi="Verdana"/>
                <w:b/>
                <w:bCs/>
                <w:sz w:val="17"/>
                <w:szCs w:val="17"/>
              </w:rPr>
              <w:t>ST. DE DESENVOLVIMENTO AMBIENTAL SUSTENTÁVEL</w:t>
            </w:r>
          </w:p>
          <w:p w14:paraId="1EBF37D7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PAULO HENRIQUE DA SILVA QUEIROZ</w:t>
            </w:r>
          </w:p>
          <w:p w14:paraId="28CDE755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Av. Péricles de Freitas, 156 – Terras do Embiruçu</w:t>
            </w:r>
          </w:p>
          <w:p w14:paraId="7E307281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Capão Bonito - CEP. 18304 -750 Fone (15) 99772.3555</w:t>
            </w:r>
          </w:p>
          <w:p w14:paraId="23A5BBC5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  <w:hyperlink r:id="rId16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paulo.henrique@portalideas.org.br</w:t>
              </w:r>
            </w:hyperlink>
          </w:p>
        </w:tc>
      </w:tr>
      <w:tr w:rsidR="00485276" w:rsidRPr="00431298" w14:paraId="10861E69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1F9ECAE8" w14:textId="77777777" w:rsidR="00485276" w:rsidRPr="00431298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431298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29DADFE7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ENEL</w:t>
            </w:r>
          </w:p>
          <w:p w14:paraId="4CCC6E8B" w14:textId="77777777" w:rsidR="0070511B" w:rsidRPr="00734967" w:rsidRDefault="0070511B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DEIVD SANTANA</w:t>
            </w:r>
          </w:p>
          <w:p w14:paraId="59B9AB3A" w14:textId="77777777" w:rsidR="0070511B" w:rsidRPr="00734967" w:rsidRDefault="0070511B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Av. Vereador Eduardo Cassanho, 174</w:t>
            </w:r>
          </w:p>
          <w:p w14:paraId="42EABD04" w14:textId="77777777" w:rsidR="0070511B" w:rsidRPr="00734967" w:rsidRDefault="0070511B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Piraju – SP CEP. 18800-003 Fone: (12) 99624.8185</w:t>
            </w:r>
          </w:p>
          <w:p w14:paraId="42622057" w14:textId="77777777" w:rsidR="0070511B" w:rsidRPr="00734967" w:rsidRDefault="0070511B" w:rsidP="00485276">
            <w:pPr>
              <w:pStyle w:val="SemEspaamen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hyperlink r:id="rId17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deivd.santana@enel.com</w:t>
              </w:r>
            </w:hyperlink>
            <w:r w:rsidRPr="00734967">
              <w:rPr>
                <w:rFonts w:ascii="Arial" w:hAnsi="Arial" w:cs="Arial"/>
                <w:sz w:val="17"/>
                <w:szCs w:val="17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497F73EF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proofErr w:type="gramStart"/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SIFAESP  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</w:t>
            </w:r>
            <w:r w:rsidR="006A71DA" w:rsidRPr="00734967">
              <w:rPr>
                <w:rFonts w:ascii="Verdana" w:hAnsi="Verdana"/>
                <w:b/>
                <w:bCs/>
                <w:sz w:val="17"/>
                <w:szCs w:val="17"/>
              </w:rPr>
              <w:t>IND.DA</w:t>
            </w:r>
            <w:proofErr w:type="gramEnd"/>
            <w:r w:rsidR="006A71DA" w:rsidRPr="00734967">
              <w:rPr>
                <w:rFonts w:ascii="Verdana" w:hAnsi="Verdana"/>
                <w:b/>
                <w:bCs/>
                <w:sz w:val="17"/>
                <w:szCs w:val="17"/>
              </w:rPr>
              <w:t xml:space="preserve"> 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I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ND. E FABRICAÇÃO DE ÁLCOOL DO ESTADO DE SP</w:t>
            </w:r>
          </w:p>
          <w:p w14:paraId="398F78DB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MANOEL BENEDITO RIBEIRO DE ANDRADE</w:t>
            </w:r>
          </w:p>
          <w:p w14:paraId="501C4C04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Faz. Santa Maria Cx. Postal 158</w:t>
            </w:r>
          </w:p>
          <w:p w14:paraId="689D02DA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Ourinhos – SP CEP 19.900-970 Fone (14) 99644.2111</w:t>
            </w:r>
          </w:p>
          <w:p w14:paraId="6A835762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hyperlink r:id="rId18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agronomo1@usinasaoluiz.com.br</w:t>
              </w:r>
            </w:hyperlink>
          </w:p>
          <w:p w14:paraId="4BBC43E9" w14:textId="77777777" w:rsidR="00485276" w:rsidRPr="00734967" w:rsidRDefault="00485276" w:rsidP="00485276">
            <w:pPr>
              <w:pStyle w:val="SemEspaamento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485276" w:rsidRPr="00431298" w14:paraId="32A0731C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044950AE" w14:textId="77777777" w:rsidR="00485276" w:rsidRPr="00431298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0BA8CEF9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SINTAEMA – 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SIND. DOS TRAB. EM ÁGUA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, E</w:t>
            </w:r>
            <w:r w:rsidR="00D3216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SGOTO E MEIO AMBIENTE DO ESTADO DE SÃO PAULO</w:t>
            </w:r>
          </w:p>
          <w:p w14:paraId="6618DCEE" w14:textId="77777777" w:rsidR="00485276" w:rsidRPr="00734967" w:rsidRDefault="00D24A9F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 xml:space="preserve">MARCIO </w:t>
            </w:r>
            <w:r w:rsidR="00C75B75" w:rsidRPr="00734967">
              <w:rPr>
                <w:rFonts w:ascii="Verdana" w:hAnsi="Verdana" w:cs="Arial"/>
                <w:sz w:val="17"/>
                <w:szCs w:val="17"/>
                <w:u w:val="single"/>
              </w:rPr>
              <w:t>CESAR BAIÃO</w:t>
            </w:r>
          </w:p>
          <w:p w14:paraId="62E07252" w14:textId="77777777" w:rsidR="00C75B75" w:rsidRPr="00734967" w:rsidRDefault="00C75B75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Maria Gaiotto Sanson, 545 Di Napoli I</w:t>
            </w:r>
          </w:p>
          <w:p w14:paraId="578EA827" w14:textId="77777777" w:rsidR="00C75B75" w:rsidRPr="00734967" w:rsidRDefault="00C75B75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Cerquilho – SP CEP. 18526-194</w:t>
            </w:r>
            <w:r w:rsidR="005D3C8B" w:rsidRPr="00734967">
              <w:rPr>
                <w:rFonts w:ascii="Verdana" w:hAnsi="Verdana" w:cs="Arial"/>
                <w:sz w:val="17"/>
                <w:szCs w:val="17"/>
              </w:rPr>
              <w:t xml:space="preserve"> Fone: </w:t>
            </w:r>
            <w:r w:rsidR="005D3C8B" w:rsidRPr="00734967">
              <w:rPr>
                <w:rFonts w:ascii="Verdana" w:hAnsi="Verdana" w:cs="Arial"/>
                <w:bCs/>
                <w:sz w:val="17"/>
                <w:szCs w:val="17"/>
              </w:rPr>
              <w:t>(15) 99858.3069</w:t>
            </w:r>
          </w:p>
          <w:p w14:paraId="16D5BD62" w14:textId="77777777" w:rsidR="00485276" w:rsidRPr="00734967" w:rsidRDefault="00485276" w:rsidP="00485276">
            <w:pPr>
              <w:pStyle w:val="SemEspaamento"/>
              <w:rPr>
                <w:rFonts w:ascii="Arial" w:hAnsi="Arial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  <w:hyperlink r:id="rId19" w:history="1">
              <w:r w:rsidR="005D3C8B" w:rsidRPr="00734967">
                <w:rPr>
                  <w:rStyle w:val="Hyperlink"/>
                  <w:rFonts w:ascii="Verdana" w:hAnsi="Verdana" w:cs="Arial"/>
                  <w:bCs/>
                  <w:sz w:val="17"/>
                  <w:szCs w:val="17"/>
                </w:rPr>
                <w:t>b</w:t>
              </w:r>
              <w:r w:rsidR="005D3C8B"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aiao@sintaema</w:t>
              </w:r>
              <w:r w:rsidR="005D3C8B" w:rsidRPr="00734967">
                <w:rPr>
                  <w:rStyle w:val="Hyperlink"/>
                  <w:rFonts w:ascii="Verdana" w:hAnsi="Verdana" w:cs="Arial"/>
                  <w:bCs/>
                  <w:sz w:val="17"/>
                  <w:szCs w:val="17"/>
                </w:rPr>
                <w:t>.com.br</w:t>
              </w:r>
            </w:hyperlink>
          </w:p>
        </w:tc>
        <w:tc>
          <w:tcPr>
            <w:tcW w:w="5374" w:type="dxa"/>
            <w:shd w:val="clear" w:color="auto" w:fill="auto"/>
            <w:vAlign w:val="center"/>
          </w:tcPr>
          <w:p w14:paraId="20CF0A95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SEESP 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–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S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IND. DOS ENGENHEIROS NO 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E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STADO SP</w:t>
            </w:r>
          </w:p>
          <w:p w14:paraId="41D5AF86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 xml:space="preserve">FÁTIMA APARECIDA BLOCKWITZ  </w:t>
            </w:r>
          </w:p>
          <w:p w14:paraId="3DBB86C4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Francisco Rodrigues Junior, 480</w:t>
            </w:r>
          </w:p>
          <w:p w14:paraId="5E2DD3EF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Itapetininga - CEP. 18.205-590 Fone: (15) 9718-8364</w:t>
            </w:r>
          </w:p>
          <w:p w14:paraId="1F2863A6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hyperlink r:id="rId20" w:history="1">
              <w:r w:rsidRPr="00734967">
                <w:rPr>
                  <w:rStyle w:val="Hyperlink"/>
                  <w:rFonts w:ascii="Verdana" w:hAnsi="Verdana" w:cs="Arial"/>
                  <w:bCs/>
                  <w:sz w:val="17"/>
                  <w:szCs w:val="17"/>
                </w:rPr>
                <w:t>fatimablock@uol.com.br</w:t>
              </w:r>
            </w:hyperlink>
          </w:p>
          <w:p w14:paraId="6B839964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485276" w:rsidRPr="00431298" w14:paraId="15197995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506CD4A9" w14:textId="77777777" w:rsidR="00485276" w:rsidRPr="00431298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7A2728EA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ECO ROAD</w:t>
            </w:r>
          </w:p>
          <w:p w14:paraId="4B598AD3" w14:textId="77777777" w:rsidR="00485276" w:rsidRPr="00734967" w:rsidRDefault="00D13D28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  <w:u w:val="single"/>
              </w:rPr>
            </w:pPr>
            <w:r>
              <w:rPr>
                <w:rFonts w:ascii="Verdana" w:hAnsi="Verdana" w:cs="Arial"/>
                <w:sz w:val="17"/>
                <w:szCs w:val="17"/>
                <w:u w:val="single"/>
              </w:rPr>
              <w:t>NAIN SAMUEL DE ALMEIDA</w:t>
            </w:r>
          </w:p>
          <w:p w14:paraId="452F9732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Theodoro José Rodrigues,444 - Centro</w:t>
            </w:r>
          </w:p>
          <w:p w14:paraId="4DC82B23" w14:textId="77777777" w:rsidR="00485276" w:rsidRPr="00FF3E72" w:rsidRDefault="00485276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</w:rPr>
            </w:pPr>
            <w:r w:rsidRPr="00FF3E72">
              <w:rPr>
                <w:rFonts w:ascii="Verdana" w:hAnsi="Verdana" w:cs="Arial"/>
                <w:sz w:val="17"/>
                <w:szCs w:val="17"/>
              </w:rPr>
              <w:t>Angatuba - SP CEP: 18240-000 Fone: (15) 99735.2589</w:t>
            </w:r>
          </w:p>
          <w:p w14:paraId="132BAC9E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  <w:lang w:val="en-US"/>
              </w:rPr>
            </w:pPr>
            <w:hyperlink r:id="rId21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  <w:lang w:val="en-US"/>
                </w:rPr>
                <w:t>amandamaria.amr14@gmail.com</w:t>
              </w:r>
            </w:hyperlink>
            <w:r w:rsidRPr="00734967">
              <w:rPr>
                <w:rFonts w:ascii="Verdana" w:hAnsi="Verdana" w:cs="Arial"/>
                <w:sz w:val="17"/>
                <w:szCs w:val="17"/>
                <w:lang w:val="en-US"/>
              </w:rPr>
              <w:t xml:space="preserve"> </w:t>
            </w:r>
          </w:p>
          <w:p w14:paraId="0D89E725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7"/>
                <w:szCs w:val="17"/>
                <w:lang w:val="en-US"/>
              </w:rPr>
            </w:pPr>
          </w:p>
        </w:tc>
        <w:tc>
          <w:tcPr>
            <w:tcW w:w="5374" w:type="dxa"/>
            <w:shd w:val="clear" w:color="auto" w:fill="auto"/>
            <w:vAlign w:val="center"/>
          </w:tcPr>
          <w:p w14:paraId="7E751D53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SSOCIAÇÃO CÂNIONS PAULISTAS</w:t>
            </w:r>
          </w:p>
          <w:p w14:paraId="6DF303C4" w14:textId="77777777" w:rsidR="00485276" w:rsidRPr="00734967" w:rsidRDefault="00921E12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REGINA CELIA NEGRÃO MACHADO</w:t>
            </w:r>
          </w:p>
          <w:p w14:paraId="1EE477E8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</w:t>
            </w:r>
            <w:r w:rsidR="00921E12" w:rsidRPr="00734967">
              <w:rPr>
                <w:rFonts w:ascii="Verdana" w:hAnsi="Verdana" w:cs="Arial"/>
                <w:sz w:val="17"/>
                <w:szCs w:val="17"/>
              </w:rPr>
              <w:t xml:space="preserve"> Dr. Antonio José Luciano de Mello, 449 – Tonico Adolfo</w:t>
            </w:r>
          </w:p>
          <w:p w14:paraId="3DD8C2F1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Itararé</w:t>
            </w:r>
            <w:r w:rsidR="006A71DA"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  <w:r w:rsidRPr="00734967">
              <w:rPr>
                <w:rFonts w:ascii="Verdana" w:hAnsi="Verdana" w:cs="Arial"/>
                <w:sz w:val="17"/>
                <w:szCs w:val="17"/>
              </w:rPr>
              <w:t>-</w:t>
            </w:r>
            <w:r w:rsidR="006A71DA"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  <w:r w:rsidRPr="00734967">
              <w:rPr>
                <w:rFonts w:ascii="Verdana" w:hAnsi="Verdana" w:cs="Arial"/>
                <w:sz w:val="17"/>
                <w:szCs w:val="17"/>
              </w:rPr>
              <w:t xml:space="preserve">SP </w:t>
            </w:r>
            <w:r w:rsidR="00921E12" w:rsidRPr="00734967">
              <w:rPr>
                <w:rFonts w:ascii="Verdana" w:hAnsi="Verdana" w:cs="Arial"/>
                <w:sz w:val="17"/>
                <w:szCs w:val="17"/>
              </w:rPr>
              <w:t xml:space="preserve">CEP 18462-001 </w:t>
            </w:r>
            <w:r w:rsidRPr="00734967">
              <w:rPr>
                <w:rFonts w:ascii="Verdana" w:hAnsi="Verdana" w:cs="Arial"/>
                <w:sz w:val="17"/>
                <w:szCs w:val="17"/>
              </w:rPr>
              <w:t>Fone: (</w:t>
            </w:r>
            <w:r w:rsidR="00921E12" w:rsidRPr="00734967">
              <w:rPr>
                <w:rFonts w:ascii="Verdana" w:hAnsi="Verdana" w:cs="Arial"/>
                <w:sz w:val="17"/>
                <w:szCs w:val="17"/>
              </w:rPr>
              <w:t>15</w:t>
            </w:r>
            <w:r w:rsidRPr="00734967">
              <w:rPr>
                <w:rFonts w:ascii="Verdana" w:hAnsi="Verdana" w:cs="Arial"/>
                <w:sz w:val="17"/>
                <w:szCs w:val="17"/>
              </w:rPr>
              <w:t>)</w:t>
            </w:r>
            <w:r w:rsidR="00921E12" w:rsidRPr="00734967">
              <w:rPr>
                <w:rFonts w:ascii="Verdana" w:hAnsi="Verdana" w:cs="Arial"/>
                <w:sz w:val="17"/>
                <w:szCs w:val="17"/>
              </w:rPr>
              <w:t xml:space="preserve"> 99771.5471</w:t>
            </w:r>
          </w:p>
          <w:p w14:paraId="3FBB7237" w14:textId="77777777" w:rsidR="00485276" w:rsidRPr="00734967" w:rsidRDefault="00921E12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hyperlink r:id="rId22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regina.negrao@canionspaulistas.org.br</w:t>
              </w:r>
            </w:hyperlink>
            <w:r w:rsidRPr="00734967">
              <w:rPr>
                <w:rFonts w:ascii="Verdana" w:hAnsi="Verdana" w:cs="Arial"/>
                <w:sz w:val="17"/>
                <w:szCs w:val="17"/>
              </w:rPr>
              <w:t xml:space="preserve">   </w:t>
            </w:r>
            <w:r w:rsidR="00485276" w:rsidRPr="00734967">
              <w:rPr>
                <w:rFonts w:ascii="Verdana" w:hAnsi="Verdana" w:cs="Arial"/>
                <w:sz w:val="17"/>
                <w:szCs w:val="17"/>
              </w:rPr>
              <w:t xml:space="preserve"> </w:t>
            </w:r>
          </w:p>
        </w:tc>
      </w:tr>
      <w:tr w:rsidR="00485276" w:rsidRPr="00431298" w14:paraId="14F3A14C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0D59F531" w14:textId="77777777" w:rsidR="00485276" w:rsidRPr="00431298" w:rsidRDefault="00485276" w:rsidP="00485276">
            <w:pPr>
              <w:pStyle w:val="SemEspaamen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431298">
              <w:rPr>
                <w:rFonts w:ascii="Times New Roman" w:hAnsi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4F2004C8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Arial" w:hAnsi="Arial" w:cs="Arial"/>
                <w:b/>
                <w:bCs/>
                <w:sz w:val="17"/>
                <w:szCs w:val="17"/>
              </w:rPr>
              <w:t>I</w:t>
            </w:r>
            <w:r w:rsidR="00220C97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NSTITUTO CÍLIOS DA TERRA</w:t>
            </w:r>
          </w:p>
          <w:p w14:paraId="1A645E66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RAFAEL LEONARD CAMPOLIM MORAES</w:t>
            </w:r>
          </w:p>
          <w:p w14:paraId="17863E8E" w14:textId="77777777" w:rsidR="00485276" w:rsidRPr="00734967" w:rsidRDefault="00485276" w:rsidP="00485276">
            <w:pPr>
              <w:pStyle w:val="SemEspaamento"/>
              <w:jc w:val="both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Prefeito Felipe Marinho, 286 Jardim Ferrari – Itapeva/SP CEP: 18405-070 Fone:(15) 99755.3512</w:t>
            </w:r>
          </w:p>
          <w:p w14:paraId="141A9CB7" w14:textId="77777777" w:rsidR="00485276" w:rsidRPr="00734967" w:rsidRDefault="00485276" w:rsidP="00485276">
            <w:pPr>
              <w:pStyle w:val="SemEspaamento"/>
              <w:jc w:val="both"/>
              <w:rPr>
                <w:rFonts w:ascii="Arial" w:hAnsi="Arial" w:cs="Arial"/>
                <w:sz w:val="17"/>
                <w:szCs w:val="17"/>
                <w:lang w:val="en-US"/>
              </w:rPr>
            </w:pPr>
            <w:hyperlink r:id="rId23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  <w:lang w:val="en-US"/>
                </w:rPr>
                <w:t>rafacampolim@hotmail.com</w:t>
              </w:r>
            </w:hyperlink>
          </w:p>
        </w:tc>
        <w:tc>
          <w:tcPr>
            <w:tcW w:w="5374" w:type="dxa"/>
            <w:shd w:val="clear" w:color="auto" w:fill="auto"/>
            <w:vAlign w:val="center"/>
          </w:tcPr>
          <w:p w14:paraId="5BFAC4C3" w14:textId="720CC972" w:rsidR="006A71DA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A.A.D.E.P  </w:t>
            </w:r>
            <w:r w:rsidR="002630CF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- 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ASSOCIAÇÃO AMB.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D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EFENSORA DA BACIA PARANAPANEMA</w:t>
            </w:r>
          </w:p>
          <w:p w14:paraId="3E5B5417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RODRIGO ARAÚJO MORAES</w:t>
            </w:r>
          </w:p>
          <w:p w14:paraId="50B5DBBC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Coronel Albino Alves Garcia, 630 – Bernardino de Campos SP CEP: 18.960-001 Fone: (14) 99649.4585</w:t>
            </w:r>
          </w:p>
          <w:p w14:paraId="6BBB8BEB" w14:textId="77777777" w:rsidR="00485276" w:rsidRPr="00734967" w:rsidRDefault="00485276" w:rsidP="00485276">
            <w:pPr>
              <w:pStyle w:val="SemEspaamento"/>
              <w:jc w:val="both"/>
              <w:rPr>
                <w:rFonts w:ascii="Arial" w:hAnsi="Arial" w:cs="Arial"/>
                <w:sz w:val="17"/>
                <w:szCs w:val="17"/>
                <w:lang w:val="en-US"/>
              </w:rPr>
            </w:pPr>
            <w:hyperlink r:id="rId24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rodrigoarmo@gmail.com</w:t>
              </w:r>
            </w:hyperlink>
          </w:p>
        </w:tc>
      </w:tr>
      <w:tr w:rsidR="00485276" w:rsidRPr="00431298" w14:paraId="524927DE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617F9BE0" w14:textId="77777777" w:rsidR="00485276" w:rsidRPr="00431298" w:rsidRDefault="00485276" w:rsidP="00485276">
            <w:pPr>
              <w:pStyle w:val="SemEspaamen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431298">
              <w:rPr>
                <w:rFonts w:ascii="Times New Roman" w:hAnsi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778BD436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ÚNICA </w:t>
            </w:r>
            <w:r w:rsidR="000A0CA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–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 </w:t>
            </w:r>
            <w:r w:rsidR="000A0CA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UNIÃO DA 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</w:t>
            </w:r>
            <w:r w:rsidR="000A0CA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GRO. 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C</w:t>
            </w:r>
            <w:r w:rsidR="000A0CAC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ANAVIEIRA DO ESTADO DE S</w:t>
            </w: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P</w:t>
            </w:r>
          </w:p>
          <w:p w14:paraId="4A5914C7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GIUSEPPE EDUARDO ZERMO</w:t>
            </w:r>
          </w:p>
          <w:p w14:paraId="567EE531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Fazenda Santa Rosa Rod. Raposo Tavares, km 334 </w:t>
            </w:r>
          </w:p>
          <w:p w14:paraId="5D2B6CE7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 xml:space="preserve">Ipaussu – SP CEP 19900-970 Fone (19) 99730.5243 </w:t>
            </w:r>
          </w:p>
          <w:p w14:paraId="65FDCD88" w14:textId="77777777" w:rsidR="00485276" w:rsidRPr="00734967" w:rsidRDefault="00485276" w:rsidP="00485276">
            <w:pPr>
              <w:pStyle w:val="SemEspaamento"/>
              <w:rPr>
                <w:rFonts w:ascii="Arial" w:hAnsi="Arial" w:cs="Arial"/>
                <w:sz w:val="17"/>
                <w:szCs w:val="17"/>
                <w:lang w:val="en-US"/>
              </w:rPr>
            </w:pPr>
            <w:hyperlink r:id="rId25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giuseppe.zermo@raizen.com</w:t>
              </w:r>
            </w:hyperlink>
            <w:r w:rsidRPr="00734967">
              <w:rPr>
                <w:rStyle w:val="Hyperlink"/>
                <w:rFonts w:ascii="Arial" w:hAnsi="Arial" w:cs="Arial"/>
                <w:sz w:val="17"/>
                <w:szCs w:val="17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54C2BEA9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proofErr w:type="gramStart"/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 xml:space="preserve">SIAESP  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SIND</w:t>
            </w:r>
            <w:proofErr w:type="gramEnd"/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. DA IND. DO AÇUCAR NO ESTADO DE SÃO PAULO</w:t>
            </w:r>
          </w:p>
          <w:p w14:paraId="4E193495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ANDRÉ ELIA NETO</w:t>
            </w:r>
          </w:p>
          <w:p w14:paraId="38031424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Rua Irene Bernardino Puga, 110 | Piracicaba – SP</w:t>
            </w:r>
          </w:p>
          <w:p w14:paraId="69288503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CEP 13414-367 Fone: (19) 99952.9720</w:t>
            </w:r>
          </w:p>
          <w:p w14:paraId="5283BF6C" w14:textId="77777777" w:rsidR="00485276" w:rsidRPr="00734967" w:rsidRDefault="00485276" w:rsidP="00485276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7"/>
                <w:szCs w:val="17"/>
                <w:lang w:val="en-US"/>
              </w:rPr>
            </w:pPr>
            <w:hyperlink r:id="rId26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</w:rPr>
                <w:t>andre.elia@unica.com.br</w:t>
              </w:r>
            </w:hyperlink>
          </w:p>
          <w:p w14:paraId="23536B54" w14:textId="77777777" w:rsidR="00485276" w:rsidRPr="00734967" w:rsidRDefault="00485276" w:rsidP="00485276">
            <w:pPr>
              <w:pStyle w:val="SemEspaamento"/>
              <w:rPr>
                <w:rFonts w:ascii="Arial" w:hAnsi="Arial" w:cs="Arial"/>
                <w:sz w:val="17"/>
                <w:szCs w:val="17"/>
                <w:lang w:val="en-US"/>
              </w:rPr>
            </w:pPr>
          </w:p>
        </w:tc>
      </w:tr>
      <w:tr w:rsidR="00485276" w:rsidRPr="008B4EB9" w14:paraId="49E8EBCA" w14:textId="77777777" w:rsidTr="006C6669">
        <w:trPr>
          <w:trHeight w:val="1294"/>
          <w:jc w:val="center"/>
        </w:trPr>
        <w:tc>
          <w:tcPr>
            <w:tcW w:w="421" w:type="dxa"/>
            <w:vAlign w:val="center"/>
          </w:tcPr>
          <w:p w14:paraId="5B8B4BE2" w14:textId="77777777" w:rsidR="00485276" w:rsidRPr="00431298" w:rsidRDefault="00485276" w:rsidP="00485276">
            <w:pPr>
              <w:pStyle w:val="SemEspaamen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1298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375" w:type="dxa"/>
            <w:shd w:val="clear" w:color="auto" w:fill="auto"/>
            <w:vAlign w:val="center"/>
          </w:tcPr>
          <w:p w14:paraId="09EB0DF2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F</w:t>
            </w:r>
            <w:r w:rsidR="006A71DA" w:rsidRPr="00734967">
              <w:rPr>
                <w:rFonts w:ascii="Verdana" w:hAnsi="Verdana" w:cs="Arial"/>
                <w:b/>
                <w:bCs/>
                <w:sz w:val="17"/>
                <w:szCs w:val="17"/>
              </w:rPr>
              <w:t>ACULDADE EDUVALE DE AVARÉ</w:t>
            </w:r>
          </w:p>
          <w:p w14:paraId="1982C586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734967">
              <w:rPr>
                <w:rFonts w:ascii="Verdana" w:hAnsi="Verdana" w:cs="Arial"/>
                <w:sz w:val="17"/>
                <w:szCs w:val="17"/>
                <w:u w:val="single"/>
              </w:rPr>
              <w:t>GUILHERME DE OLIVEIRA MOREIRA</w:t>
            </w:r>
          </w:p>
          <w:p w14:paraId="48E05988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Avenida A</w:t>
            </w:r>
            <w:r w:rsidRPr="00734967">
              <w:rPr>
                <w:rFonts w:ascii="Verdana" w:hAnsi="Verdana"/>
                <w:sz w:val="17"/>
                <w:szCs w:val="17"/>
              </w:rPr>
              <w:t>ntonio Justino Vieira</w:t>
            </w:r>
            <w:r w:rsidRPr="00734967">
              <w:rPr>
                <w:rFonts w:ascii="Verdana" w:hAnsi="Verdana" w:cs="Arial"/>
                <w:sz w:val="17"/>
                <w:szCs w:val="17"/>
              </w:rPr>
              <w:t>, 410</w:t>
            </w:r>
          </w:p>
          <w:p w14:paraId="61D7848E" w14:textId="77777777" w:rsidR="00485276" w:rsidRPr="00734967" w:rsidRDefault="00485276" w:rsidP="00485276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734967">
              <w:rPr>
                <w:rFonts w:ascii="Verdana" w:hAnsi="Verdana" w:cs="Arial"/>
                <w:sz w:val="17"/>
                <w:szCs w:val="17"/>
              </w:rPr>
              <w:t>CEP 18.730-100 – Itaí – SP Fone: (14) 99901.1629</w:t>
            </w:r>
          </w:p>
          <w:p w14:paraId="240526BC" w14:textId="77777777" w:rsidR="00485276" w:rsidRPr="00734967" w:rsidRDefault="00485276" w:rsidP="00485276">
            <w:pPr>
              <w:pStyle w:val="SemEspaamento"/>
              <w:rPr>
                <w:rFonts w:ascii="Arial" w:hAnsi="Arial" w:cs="Arial"/>
                <w:sz w:val="17"/>
                <w:szCs w:val="17"/>
                <w:lang w:val="en-US"/>
              </w:rPr>
            </w:pPr>
            <w:hyperlink r:id="rId27" w:history="1">
              <w:r w:rsidRPr="00734967">
                <w:rPr>
                  <w:rStyle w:val="Hyperlink"/>
                  <w:rFonts w:ascii="Verdana" w:hAnsi="Verdana" w:cs="Arial"/>
                  <w:sz w:val="17"/>
                  <w:szCs w:val="17"/>
                  <w:lang w:val="en-US"/>
                </w:rPr>
                <w:t>go.moreira@unesp.br</w:t>
              </w:r>
            </w:hyperlink>
            <w:r w:rsidRPr="00734967">
              <w:rPr>
                <w:rFonts w:ascii="Arial" w:hAnsi="Arial" w:cs="Arial"/>
                <w:sz w:val="17"/>
                <w:szCs w:val="17"/>
                <w:lang w:val="en-US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74ABCA64" w14:textId="77777777" w:rsidR="00485276" w:rsidRPr="006732E8" w:rsidRDefault="00485276" w:rsidP="00485276">
            <w:pPr>
              <w:pStyle w:val="SemEspaamento"/>
              <w:jc w:val="both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r w:rsidRPr="006732E8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6732E8">
              <w:rPr>
                <w:rFonts w:ascii="Verdana" w:hAnsi="Verdana" w:cs="Arial"/>
                <w:b/>
                <w:bCs/>
                <w:sz w:val="17"/>
                <w:szCs w:val="17"/>
              </w:rPr>
              <w:t>ABES</w:t>
            </w:r>
          </w:p>
          <w:p w14:paraId="7D806532" w14:textId="77777777" w:rsidR="006732E8" w:rsidRPr="006732E8" w:rsidRDefault="006732E8" w:rsidP="006732E8">
            <w:pPr>
              <w:pStyle w:val="SemEspaamento"/>
              <w:rPr>
                <w:rFonts w:ascii="Verdana" w:hAnsi="Verdana" w:cs="Arial"/>
                <w:sz w:val="17"/>
                <w:szCs w:val="17"/>
                <w:u w:val="single"/>
              </w:rPr>
            </w:pPr>
            <w:r w:rsidRPr="006732E8">
              <w:rPr>
                <w:rFonts w:ascii="Verdana" w:hAnsi="Verdana" w:cs="Arial"/>
                <w:sz w:val="17"/>
                <w:szCs w:val="17"/>
                <w:u w:val="single"/>
              </w:rPr>
              <w:t>RICARDO CREPALDI</w:t>
            </w:r>
          </w:p>
          <w:p w14:paraId="41B72D91" w14:textId="77777777" w:rsidR="006732E8" w:rsidRPr="006732E8" w:rsidRDefault="006732E8" w:rsidP="006732E8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6732E8">
              <w:rPr>
                <w:rFonts w:ascii="Verdana" w:hAnsi="Verdana" w:cs="Arial"/>
                <w:sz w:val="17"/>
                <w:szCs w:val="17"/>
              </w:rPr>
              <w:t>Rua Ibraim Nobre, 8-70</w:t>
            </w:r>
          </w:p>
          <w:p w14:paraId="2B5BFE00" w14:textId="77777777" w:rsidR="006732E8" w:rsidRPr="006732E8" w:rsidRDefault="006732E8" w:rsidP="006732E8">
            <w:pPr>
              <w:pStyle w:val="SemEspaamento"/>
              <w:rPr>
                <w:rFonts w:ascii="Verdana" w:hAnsi="Verdana" w:cs="Arial"/>
                <w:sz w:val="17"/>
                <w:szCs w:val="17"/>
              </w:rPr>
            </w:pPr>
            <w:r w:rsidRPr="006732E8">
              <w:rPr>
                <w:rFonts w:ascii="Verdana" w:hAnsi="Verdana" w:cs="Arial"/>
                <w:sz w:val="17"/>
                <w:szCs w:val="17"/>
              </w:rPr>
              <w:t>CEP 17.011-138 – Bauru – SP Fone: (11) 99602.5524</w:t>
            </w:r>
          </w:p>
          <w:p w14:paraId="032C162D" w14:textId="77777777" w:rsidR="006A71DA" w:rsidRPr="006732E8" w:rsidRDefault="006732E8" w:rsidP="006732E8">
            <w:pPr>
              <w:pStyle w:val="SemEspaamento"/>
              <w:jc w:val="both"/>
              <w:rPr>
                <w:rFonts w:ascii="Verdana" w:hAnsi="Verdana" w:cs="Arial"/>
                <w:b/>
                <w:bCs/>
                <w:sz w:val="17"/>
                <w:szCs w:val="17"/>
              </w:rPr>
            </w:pPr>
            <w:hyperlink r:id="rId28" w:history="1">
              <w:r w:rsidRPr="006732E8">
                <w:rPr>
                  <w:rStyle w:val="Hyperlink"/>
                  <w:rFonts w:ascii="Verdana" w:hAnsi="Verdana"/>
                  <w:sz w:val="17"/>
                  <w:szCs w:val="17"/>
                </w:rPr>
                <w:t>ricardo.crepaldi23@gmail.com</w:t>
              </w:r>
            </w:hyperlink>
            <w:r w:rsidRPr="006732E8">
              <w:rPr>
                <w:rFonts w:ascii="Verdana" w:hAnsi="Verdana"/>
                <w:sz w:val="17"/>
                <w:szCs w:val="17"/>
              </w:rPr>
              <w:t xml:space="preserve"> </w:t>
            </w:r>
          </w:p>
          <w:p w14:paraId="4D5B7D76" w14:textId="77777777" w:rsidR="006A71DA" w:rsidRPr="006732E8" w:rsidRDefault="006A71DA" w:rsidP="00485276">
            <w:pPr>
              <w:pStyle w:val="SemEspaamento"/>
              <w:jc w:val="both"/>
              <w:rPr>
                <w:rFonts w:ascii="Verdana" w:hAnsi="Verdana" w:cs="Arial"/>
                <w:b/>
                <w:bCs/>
                <w:sz w:val="17"/>
                <w:szCs w:val="17"/>
              </w:rPr>
            </w:pPr>
          </w:p>
        </w:tc>
      </w:tr>
    </w:tbl>
    <w:p w14:paraId="07AA7FA6" w14:textId="77777777" w:rsidR="006F222E" w:rsidRPr="008B4EB9" w:rsidRDefault="006F222E" w:rsidP="006732E8">
      <w:pPr>
        <w:pStyle w:val="Corpodetexto"/>
        <w:tabs>
          <w:tab w:val="left" w:pos="2520"/>
        </w:tabs>
        <w:spacing w:line="360" w:lineRule="auto"/>
        <w:jc w:val="both"/>
        <w:rPr>
          <w:sz w:val="18"/>
          <w:szCs w:val="18"/>
        </w:rPr>
      </w:pPr>
    </w:p>
    <w:sectPr w:rsidR="006F222E" w:rsidRPr="008B4EB9" w:rsidSect="00B004BA">
      <w:headerReference w:type="default" r:id="rId29"/>
      <w:pgSz w:w="11907" w:h="16840" w:code="9"/>
      <w:pgMar w:top="284" w:right="720" w:bottom="284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EEEC0" w14:textId="77777777" w:rsidR="00485399" w:rsidRDefault="00485399">
      <w:r>
        <w:separator/>
      </w:r>
    </w:p>
  </w:endnote>
  <w:endnote w:type="continuationSeparator" w:id="0">
    <w:p w14:paraId="327A4C6F" w14:textId="77777777" w:rsidR="00485399" w:rsidRDefault="00485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2988D" w14:textId="77777777" w:rsidR="00485399" w:rsidRDefault="00485399">
      <w:r>
        <w:separator/>
      </w:r>
    </w:p>
  </w:footnote>
  <w:footnote w:type="continuationSeparator" w:id="0">
    <w:p w14:paraId="34DE463F" w14:textId="77777777" w:rsidR="00485399" w:rsidRDefault="00485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8C654" w14:textId="77777777" w:rsidR="008C5587" w:rsidRDefault="00734967" w:rsidP="00B91DE4">
    <w:pPr>
      <w:jc w:val="right"/>
      <w:rPr>
        <w:sz w:val="24"/>
      </w:rPr>
    </w:pPr>
    <w:r w:rsidRPr="008C5587">
      <w:rPr>
        <w:noProof/>
        <w:sz w:val="24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6A808396" wp14:editId="5F44FD8A">
              <wp:simplePos x="0" y="0"/>
              <wp:positionH relativeFrom="column">
                <wp:posOffset>4442460</wp:posOffset>
              </wp:positionH>
              <wp:positionV relativeFrom="paragraph">
                <wp:posOffset>-563880</wp:posOffset>
              </wp:positionV>
              <wp:extent cx="563880" cy="1165860"/>
              <wp:effectExtent l="0" t="0" r="7620" b="0"/>
              <wp:wrapThrough wrapText="bothSides">
                <wp:wrapPolygon edited="0">
                  <wp:start x="0" y="0"/>
                  <wp:lineTo x="0" y="21176"/>
                  <wp:lineTo x="21162" y="21176"/>
                  <wp:lineTo x="21162" y="0"/>
                  <wp:lineTo x="0" y="0"/>
                </wp:wrapPolygon>
              </wp:wrapThrough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3880" cy="1165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D6A0D4" w14:textId="77777777" w:rsidR="008C5587" w:rsidRDefault="008C5587" w:rsidP="008C5587">
                          <w:bookmarkStart w:id="0" w:name="_Hlk132728055"/>
                          <w:bookmarkEnd w:id="0"/>
                        </w:p>
                        <w:p w14:paraId="3AE4E31F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9E9EAB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DDE28C7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ECF1A0E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A277B08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52F9428" wp14:editId="4D53A9A2">
                                <wp:extent cx="115240" cy="115240"/>
                                <wp:effectExtent l="0" t="0" r="0" b="0"/>
                                <wp:docPr id="1862080907" name="Gráfico 186208090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2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1666" cy="12166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7A7A3C4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5428971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49F9BFB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4A2F9D43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FB0EC3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1627110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8985B6A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7F7BADD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5C88374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5867EACE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9848E7">
                            <w:rPr>
                              <w:noProof/>
                            </w:rPr>
                            <w:drawing>
                              <wp:inline distT="0" distB="0" distL="0" distR="0" wp14:anchorId="1D9F834C" wp14:editId="0B7CAD1D">
                                <wp:extent cx="115240" cy="115240"/>
                                <wp:effectExtent l="0" t="0" r="0" b="0"/>
                                <wp:docPr id="1485747654" name="Gráfico 148574765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4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387" cy="11638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5A7CFBB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1D90C2E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EB512FB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3A611F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50BB7B4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D9323BF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909F558" wp14:editId="1E161992">
                                <wp:extent cx="120250" cy="120250"/>
                                <wp:effectExtent l="0" t="0" r="0" b="0"/>
                                <wp:docPr id="1807489414" name="Gráfico 180748941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6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0485" cy="1204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0CF2870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64F0032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FC737C9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58B3F32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A83C1CA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BAE12B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010B006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 xml:space="preserve">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0DFBF65" wp14:editId="32BE58DD">
                                <wp:extent cx="123825" cy="123825"/>
                                <wp:effectExtent l="0" t="0" r="9525" b="9525"/>
                                <wp:docPr id="1060627501" name="Gráfico 106062750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8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3825" cy="1238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B3DC332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B766062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575C55F5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C5A875A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8073807" w14:textId="77777777" w:rsidR="008C5587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7FD1E17" w14:textId="77777777" w:rsidR="008C5587" w:rsidRPr="00744FCB" w:rsidRDefault="008C5587" w:rsidP="008C5587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B63E196" wp14:editId="51D22663">
                                <wp:extent cx="274320" cy="121061"/>
                                <wp:effectExtent l="0" t="0" r="0" b="0"/>
                                <wp:docPr id="871934399" name="Gráfico 87193439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83515" cy="12511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4781F03" w14:textId="77777777" w:rsidR="008C5587" w:rsidRDefault="008C5587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80839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49.8pt;margin-top:-44.4pt;width:44.4pt;height:91.8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" stroked="f">
              <v:textbox>
                <w:txbxContent>
                  <w:p w14:paraId="6ED6A0D4" w14:textId="77777777" w:rsidR="008C5587" w:rsidRDefault="008C5587" w:rsidP="008C5587">
                    <w:bookmarkStart w:id="1" w:name="_Hlk132728055"/>
                    <w:bookmarkEnd w:id="1"/>
                  </w:p>
                  <w:p w14:paraId="3AE4E31F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9E9EAB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DDE28C7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ECF1A0E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A277B08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52F9428" wp14:editId="4D53A9A2">
                          <wp:extent cx="115240" cy="115240"/>
                          <wp:effectExtent l="0" t="0" r="0" b="0"/>
                          <wp:docPr id="1862080907" name="Gráfico 186208090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96DAC541-7B7A-43D3-8B79-37D633B846F1}">
                                        <asvg:svgBlip xmlns:asvg="http://schemas.microsoft.com/office/drawing/2016/SVG/main" r:embed="rId2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666" cy="1216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7A7A3C4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5428971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49F9BFB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4A2F9D43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FB0EC3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1627110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8985B6A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7F7BADD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5C88374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5867EACE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9848E7">
                      <w:rPr>
                        <w:noProof/>
                      </w:rPr>
                      <w:drawing>
                        <wp:inline distT="0" distB="0" distL="0" distR="0" wp14:anchorId="1D9F834C" wp14:editId="0B7CAD1D">
                          <wp:extent cx="115240" cy="115240"/>
                          <wp:effectExtent l="0" t="0" r="0" b="0"/>
                          <wp:docPr id="1485747654" name="Gráfico 14857476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96DAC541-7B7A-43D3-8B79-37D633B846F1}">
                                        <asvg:svgBlip xmlns:asvg="http://schemas.microsoft.com/office/drawing/2016/SVG/main" r:embed="rId4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6387" cy="11638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5A7CFBB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1D90C2E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EB512FB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3A611F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50BB7B4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D9323BF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909F558" wp14:editId="1E161992">
                          <wp:extent cx="120250" cy="120250"/>
                          <wp:effectExtent l="0" t="0" r="0" b="0"/>
                          <wp:docPr id="1807489414" name="Gráfico 18074894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5">
                                    <a:extLst>
                                      <a:ext uri="{96DAC541-7B7A-43D3-8B79-37D633B846F1}">
                                        <asvg:svgBlip xmlns:asvg="http://schemas.microsoft.com/office/drawing/2016/SVG/main" r:embed="rId6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0485" cy="1204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0CF2870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64F0032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FC737C9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58B3F32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A83C1CA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BAE12B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010B006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rFonts w:ascii="Verdana" w:hAnsi="Verdana" w:cs="Tahoma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50DFBF65" wp14:editId="32BE58DD">
                          <wp:extent cx="123825" cy="123825"/>
                          <wp:effectExtent l="0" t="0" r="9525" b="9525"/>
                          <wp:docPr id="1060627501" name="Gráfico 106062750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7">
                                    <a:extLst>
                                      <a:ext uri="{96DAC541-7B7A-43D3-8B79-37D633B846F1}">
                                        <asvg:svgBlip xmlns:asvg="http://schemas.microsoft.com/office/drawing/2016/SVG/main" r:embed="rId8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3825" cy="1238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B3DC332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B766062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575C55F5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C5A875A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8073807" w14:textId="77777777" w:rsidR="008C5587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7FD1E17" w14:textId="77777777" w:rsidR="008C5587" w:rsidRPr="00744FCB" w:rsidRDefault="008C5587" w:rsidP="008C5587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B63E196" wp14:editId="51D22663">
                          <wp:extent cx="274320" cy="121061"/>
                          <wp:effectExtent l="0" t="0" r="0" b="0"/>
                          <wp:docPr id="871934399" name="Gráfico 87193439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9">
                                    <a:extLst>
                                      <a:ext uri="{96DAC541-7B7A-43D3-8B79-37D633B846F1}">
                                        <asvg:svgBlip xmlns:asvg="http://schemas.microsoft.com/office/drawing/2016/SVG/main" r:embe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83515" cy="12511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4781F03" w14:textId="77777777" w:rsidR="008C5587" w:rsidRDefault="008C5587"/>
                </w:txbxContent>
              </v:textbox>
              <w10:wrap type="through"/>
            </v:shape>
          </w:pict>
        </mc:Fallback>
      </mc:AlternateContent>
    </w:r>
    <w:r w:rsidRPr="008C5587">
      <w:rPr>
        <w:noProof/>
        <w:sz w:val="24"/>
      </w:rPr>
      <mc:AlternateContent>
        <mc:Choice Requires="wps">
          <w:drawing>
            <wp:anchor distT="45720" distB="45720" distL="114300" distR="114300" simplePos="0" relativeHeight="251666432" behindDoc="1" locked="0" layoutInCell="1" allowOverlap="1" wp14:anchorId="74BF6E1F" wp14:editId="6EF0970A">
              <wp:simplePos x="0" y="0"/>
              <wp:positionH relativeFrom="margin">
                <wp:posOffset>5006340</wp:posOffset>
              </wp:positionH>
              <wp:positionV relativeFrom="paragraph">
                <wp:posOffset>-457200</wp:posOffset>
              </wp:positionV>
              <wp:extent cx="2057400" cy="1242060"/>
              <wp:effectExtent l="0" t="0" r="0" b="0"/>
              <wp:wrapTight wrapText="bothSides">
                <wp:wrapPolygon edited="0">
                  <wp:start x="0" y="0"/>
                  <wp:lineTo x="0" y="21202"/>
                  <wp:lineTo x="21400" y="21202"/>
                  <wp:lineTo x="21400" y="0"/>
                  <wp:lineTo x="0" y="0"/>
                </wp:wrapPolygon>
              </wp:wrapTight>
              <wp:docPr id="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7400" cy="12420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26FC20" w14:textId="77777777" w:rsidR="008C5587" w:rsidRPr="005B4A6D" w:rsidRDefault="008C5587" w:rsidP="008C5587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Avenida São Sebastião, 125</w:t>
                          </w:r>
                        </w:p>
                        <w:p w14:paraId="1EA312BF" w14:textId="77777777" w:rsidR="008C5587" w:rsidRPr="005B4A6D" w:rsidRDefault="008C5587" w:rsidP="008C5587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Jardim Europa CEP 18800-656 Piraju/SP</w:t>
                          </w:r>
                        </w:p>
                        <w:p w14:paraId="7112E8EC" w14:textId="77777777" w:rsidR="008C5587" w:rsidRPr="005B4A6D" w:rsidRDefault="008C5587" w:rsidP="008C5587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14 3351-2599</w:t>
                          </w:r>
                        </w:p>
                        <w:p w14:paraId="7D7EA722" w14:textId="77777777" w:rsidR="008C5587" w:rsidRPr="005B4A6D" w:rsidRDefault="008C5587" w:rsidP="008C5587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cbhalpa@gmail.com</w:t>
                          </w:r>
                        </w:p>
                        <w:p w14:paraId="7EDEB7DD" w14:textId="77777777" w:rsidR="008C5587" w:rsidRPr="005B4A6D" w:rsidRDefault="00734967" w:rsidP="00734967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sz w:val="14"/>
                              <w:szCs w:val="14"/>
                            </w:rPr>
                          </w:pPr>
                          <w:hyperlink r:id="rId11" w:history="1">
                            <w:r w:rsidRPr="00C07F40">
                              <w:rPr>
                                <w:rStyle w:val="Hyperlink"/>
                                <w:rFonts w:ascii="Verdana" w:hAnsi="Verdana" w:cs="Tahoma"/>
                                <w:sz w:val="14"/>
                                <w:szCs w:val="14"/>
                              </w:rPr>
                              <w:t>www.cbhalpa.com.br</w:t>
                            </w:r>
                          </w:hyperlink>
                          <w:r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 xml:space="preserve"> </w:t>
                          </w:r>
                          <w:r w:rsidR="008C5587"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/cbhalpa</w:t>
                          </w:r>
                        </w:p>
                        <w:p w14:paraId="41408482" w14:textId="77777777" w:rsidR="008C5587" w:rsidRDefault="008C5587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BF6E1F" id="_x0000_s1027" type="#_x0000_t202" style="position:absolute;left:0;text-align:left;margin-left:394.2pt;margin-top:-36pt;width:162pt;height:97.8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" stroked="f">
              <v:textbox>
                <w:txbxContent>
                  <w:p w14:paraId="1C26FC20" w14:textId="77777777" w:rsidR="008C5587" w:rsidRPr="005B4A6D" w:rsidRDefault="008C5587" w:rsidP="008C5587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Avenida São Sebastião, 125</w:t>
                    </w:r>
                  </w:p>
                  <w:p w14:paraId="1EA312BF" w14:textId="77777777" w:rsidR="008C5587" w:rsidRPr="005B4A6D" w:rsidRDefault="008C5587" w:rsidP="008C5587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Jardim Europa CEP 18800-656 Piraju/SP</w:t>
                    </w:r>
                  </w:p>
                  <w:p w14:paraId="7112E8EC" w14:textId="77777777" w:rsidR="008C5587" w:rsidRPr="005B4A6D" w:rsidRDefault="008C5587" w:rsidP="008C5587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14 3351-2599</w:t>
                    </w:r>
                  </w:p>
                  <w:p w14:paraId="7D7EA722" w14:textId="77777777" w:rsidR="008C5587" w:rsidRPr="005B4A6D" w:rsidRDefault="008C5587" w:rsidP="008C5587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cbhalpa@gmail.com</w:t>
                    </w:r>
                  </w:p>
                  <w:p w14:paraId="7EDEB7DD" w14:textId="77777777" w:rsidR="008C5587" w:rsidRPr="005B4A6D" w:rsidRDefault="00734967" w:rsidP="00734967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sz w:val="14"/>
                        <w:szCs w:val="14"/>
                      </w:rPr>
                    </w:pPr>
                    <w:hyperlink r:id="rId12" w:history="1">
                      <w:r w:rsidRPr="00C07F40">
                        <w:rPr>
                          <w:rStyle w:val="Hyperlink"/>
                          <w:rFonts w:ascii="Verdana" w:hAnsi="Verdana" w:cs="Tahoma"/>
                          <w:sz w:val="14"/>
                          <w:szCs w:val="14"/>
                        </w:rPr>
                        <w:t>www.cbhalpa.com.br</w:t>
                      </w:r>
                    </w:hyperlink>
                    <w:r>
                      <w:rPr>
                        <w:rFonts w:ascii="Verdana" w:hAnsi="Verdana" w:cs="Tahoma"/>
                        <w:sz w:val="14"/>
                        <w:szCs w:val="14"/>
                      </w:rPr>
                      <w:t xml:space="preserve"> </w:t>
                    </w:r>
                    <w:r w:rsidR="008C5587"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/cbhalpa</w:t>
                    </w:r>
                  </w:p>
                  <w:p w14:paraId="41408482" w14:textId="77777777" w:rsidR="008C5587" w:rsidRDefault="008C5587"/>
                </w:txbxContent>
              </v:textbox>
              <w10:wrap type="tight" anchorx="margin"/>
            </v:shape>
          </w:pict>
        </mc:Fallback>
      </mc:AlternateContent>
    </w:r>
    <w:r w:rsidRPr="00943C25">
      <w:rPr>
        <w:noProof/>
      </w:rPr>
      <w:drawing>
        <wp:anchor distT="0" distB="0" distL="114300" distR="114300" simplePos="0" relativeHeight="251662336" behindDoc="1" locked="0" layoutInCell="1" allowOverlap="1" wp14:anchorId="1EDF5D89" wp14:editId="7A1410D4">
          <wp:simplePos x="0" y="0"/>
          <wp:positionH relativeFrom="margin">
            <wp:posOffset>167640</wp:posOffset>
          </wp:positionH>
          <wp:positionV relativeFrom="paragraph">
            <wp:posOffset>-289560</wp:posOffset>
          </wp:positionV>
          <wp:extent cx="1554480" cy="488315"/>
          <wp:effectExtent l="0" t="0" r="7620" b="6985"/>
          <wp:wrapTight wrapText="bothSides">
            <wp:wrapPolygon edited="0">
              <wp:start x="0" y="0"/>
              <wp:lineTo x="0" y="21066"/>
              <wp:lineTo x="21441" y="21066"/>
              <wp:lineTo x="21441" y="0"/>
              <wp:lineTo x="0" y="0"/>
            </wp:wrapPolygon>
          </wp:wrapTight>
          <wp:docPr id="272988210" name="Imagem 2729882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4883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8AD859D" w14:textId="77777777" w:rsidR="00B91DE4" w:rsidRDefault="00B91DE4" w:rsidP="00B91DE4">
    <w:pPr>
      <w:jc w:val="right"/>
      <w:rPr>
        <w:sz w:val="24"/>
      </w:rPr>
    </w:pPr>
  </w:p>
  <w:p w14:paraId="33EBD70A" w14:textId="77777777" w:rsidR="00485399" w:rsidRPr="007B6B73" w:rsidRDefault="00485399" w:rsidP="00B91DE4">
    <w:pPr>
      <w:jc w:val="right"/>
      <w:rPr>
        <w:rFonts w:ascii="Arial" w:hAnsi="Arial" w:cs="Arial"/>
        <w:sz w:val="16"/>
        <w:szCs w:val="16"/>
      </w:rPr>
    </w:pPr>
    <w:r>
      <w:rPr>
        <w:sz w:val="24"/>
      </w:rPr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2FA4258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862951967" o:spid="_x0000_i1025" type="#_x0000_t75" style="width:11.4pt;height:11.4pt;visibility:visible;mso-wrap-style:square">
            <v:imagedata r:id="rId1" o:title=""/>
          </v:shape>
        </w:pict>
      </mc:Choice>
      <mc:Fallback>
        <w:drawing>
          <wp:inline distT="0" distB="0" distL="0" distR="0" wp14:anchorId="5FDC0F6E">
            <wp:extent cx="144780" cy="144780"/>
            <wp:effectExtent l="0" t="0" r="0" b="0"/>
            <wp:docPr id="862951967" name="Imagem 862951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01492352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6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7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510A4C"/>
    <w:multiLevelType w:val="hybridMultilevel"/>
    <w:tmpl w:val="8C2AB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D7314E"/>
    <w:multiLevelType w:val="hybridMultilevel"/>
    <w:tmpl w:val="81D2F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70F38"/>
    <w:multiLevelType w:val="hybridMultilevel"/>
    <w:tmpl w:val="20409A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D05DF3"/>
    <w:multiLevelType w:val="hybridMultilevel"/>
    <w:tmpl w:val="EE9ED72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16B4B"/>
    <w:multiLevelType w:val="hybridMultilevel"/>
    <w:tmpl w:val="D876A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92010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1443064718">
    <w:abstractNumId w:val="6"/>
  </w:num>
  <w:num w:numId="3" w16cid:durableId="1584140696">
    <w:abstractNumId w:val="2"/>
  </w:num>
  <w:num w:numId="4" w16cid:durableId="870341715">
    <w:abstractNumId w:val="13"/>
  </w:num>
  <w:num w:numId="5" w16cid:durableId="945039066">
    <w:abstractNumId w:val="4"/>
  </w:num>
  <w:num w:numId="6" w16cid:durableId="402798022">
    <w:abstractNumId w:val="22"/>
  </w:num>
  <w:num w:numId="7" w16cid:durableId="43956978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88188867">
    <w:abstractNumId w:val="12"/>
  </w:num>
  <w:num w:numId="9" w16cid:durableId="137959886">
    <w:abstractNumId w:val="10"/>
  </w:num>
  <w:num w:numId="10" w16cid:durableId="318273746">
    <w:abstractNumId w:val="5"/>
  </w:num>
  <w:num w:numId="11" w16cid:durableId="1095173493">
    <w:abstractNumId w:val="11"/>
  </w:num>
  <w:num w:numId="12" w16cid:durableId="1466967711">
    <w:abstractNumId w:val="3"/>
  </w:num>
  <w:num w:numId="13" w16cid:durableId="2139564636">
    <w:abstractNumId w:val="1"/>
  </w:num>
  <w:num w:numId="14" w16cid:durableId="1288464925">
    <w:abstractNumId w:val="14"/>
  </w:num>
  <w:num w:numId="15" w16cid:durableId="508065416">
    <w:abstractNumId w:val="8"/>
  </w:num>
  <w:num w:numId="16" w16cid:durableId="304549000">
    <w:abstractNumId w:val="17"/>
  </w:num>
  <w:num w:numId="17" w16cid:durableId="1472479135">
    <w:abstractNumId w:val="23"/>
  </w:num>
  <w:num w:numId="18" w16cid:durableId="1406878614">
    <w:abstractNumId w:val="18"/>
  </w:num>
  <w:num w:numId="19" w16cid:durableId="457800067">
    <w:abstractNumId w:val="19"/>
  </w:num>
  <w:num w:numId="20" w16cid:durableId="1807044708">
    <w:abstractNumId w:val="20"/>
  </w:num>
  <w:num w:numId="21" w16cid:durableId="1208295935">
    <w:abstractNumId w:val="7"/>
  </w:num>
  <w:num w:numId="22" w16cid:durableId="510031403">
    <w:abstractNumId w:val="24"/>
  </w:num>
  <w:num w:numId="23" w16cid:durableId="261837807">
    <w:abstractNumId w:val="15"/>
  </w:num>
  <w:num w:numId="24" w16cid:durableId="279577311">
    <w:abstractNumId w:val="9"/>
  </w:num>
  <w:num w:numId="25" w16cid:durableId="819469615">
    <w:abstractNumId w:val="21"/>
  </w:num>
  <w:num w:numId="26" w16cid:durableId="17883077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5753"/>
    <w:rsid w:val="00010E0C"/>
    <w:rsid w:val="0001103D"/>
    <w:rsid w:val="00012763"/>
    <w:rsid w:val="00015520"/>
    <w:rsid w:val="00016556"/>
    <w:rsid w:val="000228B9"/>
    <w:rsid w:val="0002351C"/>
    <w:rsid w:val="00024CC2"/>
    <w:rsid w:val="0002636E"/>
    <w:rsid w:val="00031957"/>
    <w:rsid w:val="00031E4F"/>
    <w:rsid w:val="000401E2"/>
    <w:rsid w:val="00045985"/>
    <w:rsid w:val="00045AC3"/>
    <w:rsid w:val="00046BBA"/>
    <w:rsid w:val="000540CF"/>
    <w:rsid w:val="00056D38"/>
    <w:rsid w:val="00057F39"/>
    <w:rsid w:val="0007193E"/>
    <w:rsid w:val="0007365A"/>
    <w:rsid w:val="00073CFC"/>
    <w:rsid w:val="00074396"/>
    <w:rsid w:val="00083133"/>
    <w:rsid w:val="00083A31"/>
    <w:rsid w:val="00084015"/>
    <w:rsid w:val="000850D5"/>
    <w:rsid w:val="000869EA"/>
    <w:rsid w:val="00094436"/>
    <w:rsid w:val="000966D3"/>
    <w:rsid w:val="000A0CAC"/>
    <w:rsid w:val="000A3B19"/>
    <w:rsid w:val="000A7D3F"/>
    <w:rsid w:val="000B37B4"/>
    <w:rsid w:val="000B6BDA"/>
    <w:rsid w:val="000C0AA8"/>
    <w:rsid w:val="000C1929"/>
    <w:rsid w:val="000C4B70"/>
    <w:rsid w:val="000C51F6"/>
    <w:rsid w:val="000D3F9D"/>
    <w:rsid w:val="000D61EC"/>
    <w:rsid w:val="000D63BD"/>
    <w:rsid w:val="000E0196"/>
    <w:rsid w:val="000E2C6F"/>
    <w:rsid w:val="000E36A2"/>
    <w:rsid w:val="000E493F"/>
    <w:rsid w:val="000E5961"/>
    <w:rsid w:val="000E601F"/>
    <w:rsid w:val="000E7AEC"/>
    <w:rsid w:val="000F2507"/>
    <w:rsid w:val="000F317F"/>
    <w:rsid w:val="000F3CEC"/>
    <w:rsid w:val="000F7EDF"/>
    <w:rsid w:val="0011438A"/>
    <w:rsid w:val="001162A7"/>
    <w:rsid w:val="00122834"/>
    <w:rsid w:val="001255B9"/>
    <w:rsid w:val="00126BDA"/>
    <w:rsid w:val="001324DA"/>
    <w:rsid w:val="0013567B"/>
    <w:rsid w:val="00145A32"/>
    <w:rsid w:val="0015029D"/>
    <w:rsid w:val="00151473"/>
    <w:rsid w:val="001518CA"/>
    <w:rsid w:val="00152C68"/>
    <w:rsid w:val="00155E0E"/>
    <w:rsid w:val="00157C5E"/>
    <w:rsid w:val="00165BFB"/>
    <w:rsid w:val="001664AF"/>
    <w:rsid w:val="001705AB"/>
    <w:rsid w:val="00174709"/>
    <w:rsid w:val="001754CB"/>
    <w:rsid w:val="0018331A"/>
    <w:rsid w:val="00183E86"/>
    <w:rsid w:val="0018430C"/>
    <w:rsid w:val="001843D6"/>
    <w:rsid w:val="00186966"/>
    <w:rsid w:val="00190C2D"/>
    <w:rsid w:val="001A187C"/>
    <w:rsid w:val="001A4BCD"/>
    <w:rsid w:val="001B2620"/>
    <w:rsid w:val="001B5AAE"/>
    <w:rsid w:val="001B67A5"/>
    <w:rsid w:val="001C1B5F"/>
    <w:rsid w:val="001C5443"/>
    <w:rsid w:val="001D3941"/>
    <w:rsid w:val="001D3AD5"/>
    <w:rsid w:val="001D52FD"/>
    <w:rsid w:val="001E109B"/>
    <w:rsid w:val="001E10A0"/>
    <w:rsid w:val="001E392F"/>
    <w:rsid w:val="001E56A1"/>
    <w:rsid w:val="001E5B12"/>
    <w:rsid w:val="001F0CC6"/>
    <w:rsid w:val="001F3FC7"/>
    <w:rsid w:val="001F71D1"/>
    <w:rsid w:val="00200728"/>
    <w:rsid w:val="002020CD"/>
    <w:rsid w:val="00203B43"/>
    <w:rsid w:val="00216AB1"/>
    <w:rsid w:val="00220C97"/>
    <w:rsid w:val="00223A2C"/>
    <w:rsid w:val="002243CC"/>
    <w:rsid w:val="00230143"/>
    <w:rsid w:val="00230CE4"/>
    <w:rsid w:val="002319BC"/>
    <w:rsid w:val="00231C15"/>
    <w:rsid w:val="00233039"/>
    <w:rsid w:val="0023586A"/>
    <w:rsid w:val="00236AB1"/>
    <w:rsid w:val="002427A9"/>
    <w:rsid w:val="0024331A"/>
    <w:rsid w:val="0024340D"/>
    <w:rsid w:val="00244963"/>
    <w:rsid w:val="00254553"/>
    <w:rsid w:val="002547B6"/>
    <w:rsid w:val="00261C3B"/>
    <w:rsid w:val="0026290B"/>
    <w:rsid w:val="002630CF"/>
    <w:rsid w:val="00267572"/>
    <w:rsid w:val="002704AD"/>
    <w:rsid w:val="00275C9F"/>
    <w:rsid w:val="00275F34"/>
    <w:rsid w:val="00282CF6"/>
    <w:rsid w:val="002844FB"/>
    <w:rsid w:val="00284C97"/>
    <w:rsid w:val="0028593D"/>
    <w:rsid w:val="00291337"/>
    <w:rsid w:val="00295061"/>
    <w:rsid w:val="00295FE9"/>
    <w:rsid w:val="002A00C6"/>
    <w:rsid w:val="002A0AA0"/>
    <w:rsid w:val="002B0569"/>
    <w:rsid w:val="002B1060"/>
    <w:rsid w:val="002B370F"/>
    <w:rsid w:val="002B380D"/>
    <w:rsid w:val="002B3B12"/>
    <w:rsid w:val="002B3FCB"/>
    <w:rsid w:val="002D0A9E"/>
    <w:rsid w:val="002D178D"/>
    <w:rsid w:val="002D4070"/>
    <w:rsid w:val="002D442C"/>
    <w:rsid w:val="002D6677"/>
    <w:rsid w:val="002E5DA1"/>
    <w:rsid w:val="002E68B7"/>
    <w:rsid w:val="002F0183"/>
    <w:rsid w:val="002F5E5A"/>
    <w:rsid w:val="003018BB"/>
    <w:rsid w:val="00307C51"/>
    <w:rsid w:val="00307F40"/>
    <w:rsid w:val="00311497"/>
    <w:rsid w:val="00312396"/>
    <w:rsid w:val="003150A7"/>
    <w:rsid w:val="00316AAE"/>
    <w:rsid w:val="00316BC9"/>
    <w:rsid w:val="00317880"/>
    <w:rsid w:val="0032017F"/>
    <w:rsid w:val="00322EF1"/>
    <w:rsid w:val="003241D7"/>
    <w:rsid w:val="003246C9"/>
    <w:rsid w:val="0033010D"/>
    <w:rsid w:val="00331DAB"/>
    <w:rsid w:val="0033482C"/>
    <w:rsid w:val="00342406"/>
    <w:rsid w:val="00343830"/>
    <w:rsid w:val="003451E7"/>
    <w:rsid w:val="0034562B"/>
    <w:rsid w:val="00347B29"/>
    <w:rsid w:val="00352D1B"/>
    <w:rsid w:val="00355F17"/>
    <w:rsid w:val="00367DEE"/>
    <w:rsid w:val="00374457"/>
    <w:rsid w:val="00377C98"/>
    <w:rsid w:val="00386A59"/>
    <w:rsid w:val="00386C1F"/>
    <w:rsid w:val="003905C8"/>
    <w:rsid w:val="00390BC4"/>
    <w:rsid w:val="003935E3"/>
    <w:rsid w:val="00397485"/>
    <w:rsid w:val="00397793"/>
    <w:rsid w:val="003A03B2"/>
    <w:rsid w:val="003A0842"/>
    <w:rsid w:val="003A2054"/>
    <w:rsid w:val="003B0C92"/>
    <w:rsid w:val="003B7E99"/>
    <w:rsid w:val="003C1046"/>
    <w:rsid w:val="003C243D"/>
    <w:rsid w:val="003C499D"/>
    <w:rsid w:val="003C5877"/>
    <w:rsid w:val="003D254C"/>
    <w:rsid w:val="003D3377"/>
    <w:rsid w:val="003D3524"/>
    <w:rsid w:val="003D388E"/>
    <w:rsid w:val="003F1F76"/>
    <w:rsid w:val="00405C01"/>
    <w:rsid w:val="00407B24"/>
    <w:rsid w:val="0041088D"/>
    <w:rsid w:val="00410C61"/>
    <w:rsid w:val="00410EF0"/>
    <w:rsid w:val="00420089"/>
    <w:rsid w:val="00420D14"/>
    <w:rsid w:val="00421C27"/>
    <w:rsid w:val="00426743"/>
    <w:rsid w:val="00431298"/>
    <w:rsid w:val="00431815"/>
    <w:rsid w:val="00431DB0"/>
    <w:rsid w:val="00437F57"/>
    <w:rsid w:val="00451D93"/>
    <w:rsid w:val="004525D3"/>
    <w:rsid w:val="0045630A"/>
    <w:rsid w:val="0046026D"/>
    <w:rsid w:val="00460744"/>
    <w:rsid w:val="0046101D"/>
    <w:rsid w:val="0046680B"/>
    <w:rsid w:val="00466BCB"/>
    <w:rsid w:val="00470847"/>
    <w:rsid w:val="00476BEE"/>
    <w:rsid w:val="00485276"/>
    <w:rsid w:val="00485399"/>
    <w:rsid w:val="004905B5"/>
    <w:rsid w:val="004923C9"/>
    <w:rsid w:val="004936D4"/>
    <w:rsid w:val="00495C65"/>
    <w:rsid w:val="004A6483"/>
    <w:rsid w:val="004A7578"/>
    <w:rsid w:val="004B22C3"/>
    <w:rsid w:val="004B38C2"/>
    <w:rsid w:val="004B60AB"/>
    <w:rsid w:val="004B7BB8"/>
    <w:rsid w:val="004C1E46"/>
    <w:rsid w:val="004C7CC1"/>
    <w:rsid w:val="004D2CC8"/>
    <w:rsid w:val="004D35BE"/>
    <w:rsid w:val="004D5B7F"/>
    <w:rsid w:val="004D6C7D"/>
    <w:rsid w:val="004E2258"/>
    <w:rsid w:val="004E45C6"/>
    <w:rsid w:val="004E5EBE"/>
    <w:rsid w:val="004F2960"/>
    <w:rsid w:val="004F6BF1"/>
    <w:rsid w:val="00500607"/>
    <w:rsid w:val="00500D52"/>
    <w:rsid w:val="0050215B"/>
    <w:rsid w:val="00505A1D"/>
    <w:rsid w:val="00507893"/>
    <w:rsid w:val="00520769"/>
    <w:rsid w:val="005209AB"/>
    <w:rsid w:val="005300DC"/>
    <w:rsid w:val="00533C2B"/>
    <w:rsid w:val="005342F4"/>
    <w:rsid w:val="00535263"/>
    <w:rsid w:val="00541797"/>
    <w:rsid w:val="00542612"/>
    <w:rsid w:val="00542B97"/>
    <w:rsid w:val="005435D8"/>
    <w:rsid w:val="00545342"/>
    <w:rsid w:val="00546E71"/>
    <w:rsid w:val="005527AB"/>
    <w:rsid w:val="005624E5"/>
    <w:rsid w:val="005653B7"/>
    <w:rsid w:val="005670F5"/>
    <w:rsid w:val="00583D4D"/>
    <w:rsid w:val="005845F1"/>
    <w:rsid w:val="00586296"/>
    <w:rsid w:val="005927AF"/>
    <w:rsid w:val="005A09D7"/>
    <w:rsid w:val="005A28A8"/>
    <w:rsid w:val="005A2AAF"/>
    <w:rsid w:val="005A4749"/>
    <w:rsid w:val="005A569E"/>
    <w:rsid w:val="005A6CD7"/>
    <w:rsid w:val="005B0415"/>
    <w:rsid w:val="005B1E66"/>
    <w:rsid w:val="005B506F"/>
    <w:rsid w:val="005C7396"/>
    <w:rsid w:val="005D1483"/>
    <w:rsid w:val="005D2297"/>
    <w:rsid w:val="005D2B3D"/>
    <w:rsid w:val="005D2CC4"/>
    <w:rsid w:val="005D3C8B"/>
    <w:rsid w:val="005D41F1"/>
    <w:rsid w:val="005D672F"/>
    <w:rsid w:val="005D7F7F"/>
    <w:rsid w:val="005E19C1"/>
    <w:rsid w:val="005E2215"/>
    <w:rsid w:val="005E2FF1"/>
    <w:rsid w:val="005E3C0A"/>
    <w:rsid w:val="005E66F0"/>
    <w:rsid w:val="005E6CE3"/>
    <w:rsid w:val="005F2ABD"/>
    <w:rsid w:val="005F2B37"/>
    <w:rsid w:val="005F387C"/>
    <w:rsid w:val="006032FC"/>
    <w:rsid w:val="00603703"/>
    <w:rsid w:val="00607468"/>
    <w:rsid w:val="006145A2"/>
    <w:rsid w:val="006149AE"/>
    <w:rsid w:val="00615A48"/>
    <w:rsid w:val="00615B72"/>
    <w:rsid w:val="00615E2D"/>
    <w:rsid w:val="00621571"/>
    <w:rsid w:val="00623EB3"/>
    <w:rsid w:val="006249A4"/>
    <w:rsid w:val="00624AE3"/>
    <w:rsid w:val="0062578E"/>
    <w:rsid w:val="006309C5"/>
    <w:rsid w:val="006327C5"/>
    <w:rsid w:val="006339FF"/>
    <w:rsid w:val="00634DEE"/>
    <w:rsid w:val="00635C5C"/>
    <w:rsid w:val="00636485"/>
    <w:rsid w:val="0064474D"/>
    <w:rsid w:val="0064745B"/>
    <w:rsid w:val="00647524"/>
    <w:rsid w:val="00656810"/>
    <w:rsid w:val="006620E0"/>
    <w:rsid w:val="006660B8"/>
    <w:rsid w:val="006732E8"/>
    <w:rsid w:val="00674F4D"/>
    <w:rsid w:val="0067645D"/>
    <w:rsid w:val="00683E6E"/>
    <w:rsid w:val="0068468B"/>
    <w:rsid w:val="00690B2B"/>
    <w:rsid w:val="00692208"/>
    <w:rsid w:val="00692FE0"/>
    <w:rsid w:val="00693198"/>
    <w:rsid w:val="006934DF"/>
    <w:rsid w:val="00693CF6"/>
    <w:rsid w:val="006954BC"/>
    <w:rsid w:val="00697A2F"/>
    <w:rsid w:val="006A4BBD"/>
    <w:rsid w:val="006A71DA"/>
    <w:rsid w:val="006B2AA9"/>
    <w:rsid w:val="006B3AF2"/>
    <w:rsid w:val="006C1FC5"/>
    <w:rsid w:val="006C287E"/>
    <w:rsid w:val="006C5BD5"/>
    <w:rsid w:val="006C6669"/>
    <w:rsid w:val="006D7BD4"/>
    <w:rsid w:val="006D7E09"/>
    <w:rsid w:val="006E1D62"/>
    <w:rsid w:val="006E2267"/>
    <w:rsid w:val="006E43C7"/>
    <w:rsid w:val="006E4D3C"/>
    <w:rsid w:val="006E58F8"/>
    <w:rsid w:val="006E7BCA"/>
    <w:rsid w:val="006F0350"/>
    <w:rsid w:val="006F0479"/>
    <w:rsid w:val="006F0F89"/>
    <w:rsid w:val="006F222E"/>
    <w:rsid w:val="006F4F84"/>
    <w:rsid w:val="006F741C"/>
    <w:rsid w:val="00703071"/>
    <w:rsid w:val="0070330B"/>
    <w:rsid w:val="0070511B"/>
    <w:rsid w:val="0070554D"/>
    <w:rsid w:val="007071BD"/>
    <w:rsid w:val="00707878"/>
    <w:rsid w:val="00711A45"/>
    <w:rsid w:val="007167A1"/>
    <w:rsid w:val="00717E15"/>
    <w:rsid w:val="0072494A"/>
    <w:rsid w:val="00733C8B"/>
    <w:rsid w:val="00734967"/>
    <w:rsid w:val="00743922"/>
    <w:rsid w:val="00757D1E"/>
    <w:rsid w:val="00757EE3"/>
    <w:rsid w:val="00761100"/>
    <w:rsid w:val="00761D96"/>
    <w:rsid w:val="00764975"/>
    <w:rsid w:val="00766275"/>
    <w:rsid w:val="00770D9F"/>
    <w:rsid w:val="007750DC"/>
    <w:rsid w:val="00775E00"/>
    <w:rsid w:val="00777430"/>
    <w:rsid w:val="0078070A"/>
    <w:rsid w:val="007819E2"/>
    <w:rsid w:val="00793234"/>
    <w:rsid w:val="00793F2F"/>
    <w:rsid w:val="007A41F7"/>
    <w:rsid w:val="007A72A3"/>
    <w:rsid w:val="007B4872"/>
    <w:rsid w:val="007B6B73"/>
    <w:rsid w:val="007C3D23"/>
    <w:rsid w:val="007C4BE2"/>
    <w:rsid w:val="007D0051"/>
    <w:rsid w:val="007D02B7"/>
    <w:rsid w:val="007D2C89"/>
    <w:rsid w:val="007E0852"/>
    <w:rsid w:val="007E1BD0"/>
    <w:rsid w:val="007E2DC0"/>
    <w:rsid w:val="007E775A"/>
    <w:rsid w:val="007F13C0"/>
    <w:rsid w:val="007F2CE7"/>
    <w:rsid w:val="00800FEA"/>
    <w:rsid w:val="00802A1C"/>
    <w:rsid w:val="00802C78"/>
    <w:rsid w:val="00802F5E"/>
    <w:rsid w:val="00803620"/>
    <w:rsid w:val="0080592B"/>
    <w:rsid w:val="00805DCB"/>
    <w:rsid w:val="008100E3"/>
    <w:rsid w:val="00810252"/>
    <w:rsid w:val="00811295"/>
    <w:rsid w:val="00815B1F"/>
    <w:rsid w:val="0081619B"/>
    <w:rsid w:val="00816601"/>
    <w:rsid w:val="00816C06"/>
    <w:rsid w:val="00817816"/>
    <w:rsid w:val="00817E34"/>
    <w:rsid w:val="00826092"/>
    <w:rsid w:val="0083147C"/>
    <w:rsid w:val="008336A0"/>
    <w:rsid w:val="008338B3"/>
    <w:rsid w:val="00837906"/>
    <w:rsid w:val="008410D7"/>
    <w:rsid w:val="00841CEE"/>
    <w:rsid w:val="0084570F"/>
    <w:rsid w:val="00845EC7"/>
    <w:rsid w:val="00851195"/>
    <w:rsid w:val="008644E2"/>
    <w:rsid w:val="00872ABF"/>
    <w:rsid w:val="00876B7D"/>
    <w:rsid w:val="00877675"/>
    <w:rsid w:val="00881053"/>
    <w:rsid w:val="008828B4"/>
    <w:rsid w:val="00897045"/>
    <w:rsid w:val="008A16F1"/>
    <w:rsid w:val="008A1E9A"/>
    <w:rsid w:val="008A2551"/>
    <w:rsid w:val="008A3BFB"/>
    <w:rsid w:val="008A45FA"/>
    <w:rsid w:val="008A5383"/>
    <w:rsid w:val="008B09F2"/>
    <w:rsid w:val="008B4578"/>
    <w:rsid w:val="008B4EB9"/>
    <w:rsid w:val="008C07A3"/>
    <w:rsid w:val="008C37E8"/>
    <w:rsid w:val="008C3F6F"/>
    <w:rsid w:val="008C4CD1"/>
    <w:rsid w:val="008C5587"/>
    <w:rsid w:val="008C66CC"/>
    <w:rsid w:val="008D0222"/>
    <w:rsid w:val="008D0467"/>
    <w:rsid w:val="008D25EF"/>
    <w:rsid w:val="008D572D"/>
    <w:rsid w:val="008D7D02"/>
    <w:rsid w:val="008E3591"/>
    <w:rsid w:val="008E4254"/>
    <w:rsid w:val="008E541F"/>
    <w:rsid w:val="008E5B52"/>
    <w:rsid w:val="008E5F77"/>
    <w:rsid w:val="008F16BF"/>
    <w:rsid w:val="009023B3"/>
    <w:rsid w:val="00904E99"/>
    <w:rsid w:val="009170DE"/>
    <w:rsid w:val="00921E12"/>
    <w:rsid w:val="00924D44"/>
    <w:rsid w:val="0092593B"/>
    <w:rsid w:val="0092731B"/>
    <w:rsid w:val="00927A93"/>
    <w:rsid w:val="009514E4"/>
    <w:rsid w:val="00955DC6"/>
    <w:rsid w:val="00960C38"/>
    <w:rsid w:val="0096220B"/>
    <w:rsid w:val="00964B37"/>
    <w:rsid w:val="009663E7"/>
    <w:rsid w:val="0097468F"/>
    <w:rsid w:val="00986CDB"/>
    <w:rsid w:val="00995499"/>
    <w:rsid w:val="009963A4"/>
    <w:rsid w:val="009A36CD"/>
    <w:rsid w:val="009A3865"/>
    <w:rsid w:val="009A4D0C"/>
    <w:rsid w:val="009A643F"/>
    <w:rsid w:val="009B58D6"/>
    <w:rsid w:val="009B5CCB"/>
    <w:rsid w:val="009B74B1"/>
    <w:rsid w:val="009B7966"/>
    <w:rsid w:val="009C0C7D"/>
    <w:rsid w:val="009D41CA"/>
    <w:rsid w:val="009D4680"/>
    <w:rsid w:val="009D7572"/>
    <w:rsid w:val="009E6432"/>
    <w:rsid w:val="009F0E46"/>
    <w:rsid w:val="009F4624"/>
    <w:rsid w:val="009F4A55"/>
    <w:rsid w:val="009F5957"/>
    <w:rsid w:val="00A00231"/>
    <w:rsid w:val="00A029B7"/>
    <w:rsid w:val="00A058AC"/>
    <w:rsid w:val="00A1140B"/>
    <w:rsid w:val="00A139E7"/>
    <w:rsid w:val="00A1494B"/>
    <w:rsid w:val="00A15285"/>
    <w:rsid w:val="00A2268A"/>
    <w:rsid w:val="00A250DD"/>
    <w:rsid w:val="00A33A4B"/>
    <w:rsid w:val="00A36162"/>
    <w:rsid w:val="00A36A8B"/>
    <w:rsid w:val="00A45BAD"/>
    <w:rsid w:val="00A50712"/>
    <w:rsid w:val="00A52A9F"/>
    <w:rsid w:val="00A55B33"/>
    <w:rsid w:val="00A568CC"/>
    <w:rsid w:val="00A57DFF"/>
    <w:rsid w:val="00A63BB9"/>
    <w:rsid w:val="00A65A2B"/>
    <w:rsid w:val="00A70DBE"/>
    <w:rsid w:val="00A75C3F"/>
    <w:rsid w:val="00A80731"/>
    <w:rsid w:val="00A80C97"/>
    <w:rsid w:val="00A80FAF"/>
    <w:rsid w:val="00A82FC1"/>
    <w:rsid w:val="00A87532"/>
    <w:rsid w:val="00A910A7"/>
    <w:rsid w:val="00A93D67"/>
    <w:rsid w:val="00A96C6C"/>
    <w:rsid w:val="00AA1B5C"/>
    <w:rsid w:val="00AA2AB4"/>
    <w:rsid w:val="00AA46DB"/>
    <w:rsid w:val="00AB4418"/>
    <w:rsid w:val="00AB77B5"/>
    <w:rsid w:val="00AC0E66"/>
    <w:rsid w:val="00AC4546"/>
    <w:rsid w:val="00AD04BE"/>
    <w:rsid w:val="00AD5E72"/>
    <w:rsid w:val="00AE0FE9"/>
    <w:rsid w:val="00AE322D"/>
    <w:rsid w:val="00AE4B01"/>
    <w:rsid w:val="00AE5080"/>
    <w:rsid w:val="00AE6BDE"/>
    <w:rsid w:val="00AF05CA"/>
    <w:rsid w:val="00AF70F2"/>
    <w:rsid w:val="00B004BA"/>
    <w:rsid w:val="00B01EC2"/>
    <w:rsid w:val="00B04CCE"/>
    <w:rsid w:val="00B066A4"/>
    <w:rsid w:val="00B10747"/>
    <w:rsid w:val="00B15425"/>
    <w:rsid w:val="00B16A61"/>
    <w:rsid w:val="00B17E83"/>
    <w:rsid w:val="00B24B06"/>
    <w:rsid w:val="00B41C4E"/>
    <w:rsid w:val="00B44324"/>
    <w:rsid w:val="00B56334"/>
    <w:rsid w:val="00B75040"/>
    <w:rsid w:val="00B80D0E"/>
    <w:rsid w:val="00B8168A"/>
    <w:rsid w:val="00B87BCA"/>
    <w:rsid w:val="00B91DE4"/>
    <w:rsid w:val="00B92631"/>
    <w:rsid w:val="00B933FA"/>
    <w:rsid w:val="00BA54A6"/>
    <w:rsid w:val="00BA56A2"/>
    <w:rsid w:val="00BA5CAD"/>
    <w:rsid w:val="00BB21C1"/>
    <w:rsid w:val="00BB74B4"/>
    <w:rsid w:val="00BC234F"/>
    <w:rsid w:val="00BC3B48"/>
    <w:rsid w:val="00BC5296"/>
    <w:rsid w:val="00BC79DF"/>
    <w:rsid w:val="00BD471B"/>
    <w:rsid w:val="00BD57A5"/>
    <w:rsid w:val="00BE16EB"/>
    <w:rsid w:val="00BE557F"/>
    <w:rsid w:val="00BE6462"/>
    <w:rsid w:val="00BE6981"/>
    <w:rsid w:val="00BE788C"/>
    <w:rsid w:val="00BF0319"/>
    <w:rsid w:val="00BF1487"/>
    <w:rsid w:val="00BF4812"/>
    <w:rsid w:val="00BF7350"/>
    <w:rsid w:val="00C0117D"/>
    <w:rsid w:val="00C0268D"/>
    <w:rsid w:val="00C02891"/>
    <w:rsid w:val="00C03B8A"/>
    <w:rsid w:val="00C06795"/>
    <w:rsid w:val="00C07614"/>
    <w:rsid w:val="00C12EED"/>
    <w:rsid w:val="00C2268D"/>
    <w:rsid w:val="00C232E9"/>
    <w:rsid w:val="00C31520"/>
    <w:rsid w:val="00C33FB3"/>
    <w:rsid w:val="00C34422"/>
    <w:rsid w:val="00C34479"/>
    <w:rsid w:val="00C346C0"/>
    <w:rsid w:val="00C37E31"/>
    <w:rsid w:val="00C44FAC"/>
    <w:rsid w:val="00C53CBF"/>
    <w:rsid w:val="00C5407C"/>
    <w:rsid w:val="00C554E8"/>
    <w:rsid w:val="00C55816"/>
    <w:rsid w:val="00C62F0F"/>
    <w:rsid w:val="00C75B75"/>
    <w:rsid w:val="00C76938"/>
    <w:rsid w:val="00C803E9"/>
    <w:rsid w:val="00C82F82"/>
    <w:rsid w:val="00C87779"/>
    <w:rsid w:val="00C878B7"/>
    <w:rsid w:val="00C937A6"/>
    <w:rsid w:val="00C946B0"/>
    <w:rsid w:val="00CA0506"/>
    <w:rsid w:val="00CA2BA4"/>
    <w:rsid w:val="00CA7156"/>
    <w:rsid w:val="00CB08BB"/>
    <w:rsid w:val="00CB1FAC"/>
    <w:rsid w:val="00CB723C"/>
    <w:rsid w:val="00CB7787"/>
    <w:rsid w:val="00CC1EBA"/>
    <w:rsid w:val="00CC2AF6"/>
    <w:rsid w:val="00CC2E78"/>
    <w:rsid w:val="00CC5978"/>
    <w:rsid w:val="00CC5A94"/>
    <w:rsid w:val="00CC78E0"/>
    <w:rsid w:val="00CD03B4"/>
    <w:rsid w:val="00CD06D1"/>
    <w:rsid w:val="00CD1866"/>
    <w:rsid w:val="00CD3387"/>
    <w:rsid w:val="00CD47F9"/>
    <w:rsid w:val="00CD48FC"/>
    <w:rsid w:val="00CD4D2E"/>
    <w:rsid w:val="00CD56B9"/>
    <w:rsid w:val="00CD5980"/>
    <w:rsid w:val="00CE0D63"/>
    <w:rsid w:val="00CE358A"/>
    <w:rsid w:val="00CE76B7"/>
    <w:rsid w:val="00CF52E9"/>
    <w:rsid w:val="00D069A8"/>
    <w:rsid w:val="00D06D6C"/>
    <w:rsid w:val="00D06F63"/>
    <w:rsid w:val="00D13D28"/>
    <w:rsid w:val="00D14B18"/>
    <w:rsid w:val="00D2209F"/>
    <w:rsid w:val="00D22A33"/>
    <w:rsid w:val="00D23D79"/>
    <w:rsid w:val="00D23E25"/>
    <w:rsid w:val="00D24A9F"/>
    <w:rsid w:val="00D26CAF"/>
    <w:rsid w:val="00D3216C"/>
    <w:rsid w:val="00D3223D"/>
    <w:rsid w:val="00D373FD"/>
    <w:rsid w:val="00D41548"/>
    <w:rsid w:val="00D4558F"/>
    <w:rsid w:val="00D45786"/>
    <w:rsid w:val="00D46900"/>
    <w:rsid w:val="00D47297"/>
    <w:rsid w:val="00D52B9E"/>
    <w:rsid w:val="00D531C4"/>
    <w:rsid w:val="00D554A2"/>
    <w:rsid w:val="00D61D2B"/>
    <w:rsid w:val="00D64B86"/>
    <w:rsid w:val="00D84669"/>
    <w:rsid w:val="00D84DC2"/>
    <w:rsid w:val="00D8692B"/>
    <w:rsid w:val="00D918B2"/>
    <w:rsid w:val="00D93CD3"/>
    <w:rsid w:val="00D9756D"/>
    <w:rsid w:val="00DA15CB"/>
    <w:rsid w:val="00DA2F19"/>
    <w:rsid w:val="00DA6537"/>
    <w:rsid w:val="00DB3B51"/>
    <w:rsid w:val="00DB3E9B"/>
    <w:rsid w:val="00DB675E"/>
    <w:rsid w:val="00DB7E4C"/>
    <w:rsid w:val="00DC230E"/>
    <w:rsid w:val="00DD0AC4"/>
    <w:rsid w:val="00DD0B04"/>
    <w:rsid w:val="00DD5931"/>
    <w:rsid w:val="00DE0060"/>
    <w:rsid w:val="00DE1238"/>
    <w:rsid w:val="00DE5F67"/>
    <w:rsid w:val="00DE7528"/>
    <w:rsid w:val="00DF6816"/>
    <w:rsid w:val="00E001A5"/>
    <w:rsid w:val="00E00AB8"/>
    <w:rsid w:val="00E0204A"/>
    <w:rsid w:val="00E03FBB"/>
    <w:rsid w:val="00E04CB5"/>
    <w:rsid w:val="00E1156C"/>
    <w:rsid w:val="00E218DA"/>
    <w:rsid w:val="00E21D66"/>
    <w:rsid w:val="00E2413E"/>
    <w:rsid w:val="00E31545"/>
    <w:rsid w:val="00E373AD"/>
    <w:rsid w:val="00E46A20"/>
    <w:rsid w:val="00E46E55"/>
    <w:rsid w:val="00E47AEE"/>
    <w:rsid w:val="00E56B00"/>
    <w:rsid w:val="00E60DE9"/>
    <w:rsid w:val="00E61E2F"/>
    <w:rsid w:val="00E62069"/>
    <w:rsid w:val="00E646D8"/>
    <w:rsid w:val="00E64D3A"/>
    <w:rsid w:val="00E657E8"/>
    <w:rsid w:val="00E66C28"/>
    <w:rsid w:val="00E67961"/>
    <w:rsid w:val="00E70D85"/>
    <w:rsid w:val="00E719F1"/>
    <w:rsid w:val="00E72111"/>
    <w:rsid w:val="00E75E78"/>
    <w:rsid w:val="00E80874"/>
    <w:rsid w:val="00E80911"/>
    <w:rsid w:val="00E81B25"/>
    <w:rsid w:val="00E87AAD"/>
    <w:rsid w:val="00EA3138"/>
    <w:rsid w:val="00EA382D"/>
    <w:rsid w:val="00EA3ACC"/>
    <w:rsid w:val="00EA692D"/>
    <w:rsid w:val="00EB1509"/>
    <w:rsid w:val="00EB23AE"/>
    <w:rsid w:val="00EB48C5"/>
    <w:rsid w:val="00EB54D4"/>
    <w:rsid w:val="00EB68DA"/>
    <w:rsid w:val="00EC12F5"/>
    <w:rsid w:val="00EC158C"/>
    <w:rsid w:val="00EC466A"/>
    <w:rsid w:val="00ED0E72"/>
    <w:rsid w:val="00ED5725"/>
    <w:rsid w:val="00ED6179"/>
    <w:rsid w:val="00EE03E8"/>
    <w:rsid w:val="00EE0765"/>
    <w:rsid w:val="00EE147B"/>
    <w:rsid w:val="00EE5D1F"/>
    <w:rsid w:val="00EF0051"/>
    <w:rsid w:val="00EF1660"/>
    <w:rsid w:val="00EF2B62"/>
    <w:rsid w:val="00EF31AB"/>
    <w:rsid w:val="00EF51F1"/>
    <w:rsid w:val="00EF7907"/>
    <w:rsid w:val="00EF7A9C"/>
    <w:rsid w:val="00F01F5D"/>
    <w:rsid w:val="00F068EF"/>
    <w:rsid w:val="00F126A7"/>
    <w:rsid w:val="00F15236"/>
    <w:rsid w:val="00F167C8"/>
    <w:rsid w:val="00F22113"/>
    <w:rsid w:val="00F25466"/>
    <w:rsid w:val="00F260D8"/>
    <w:rsid w:val="00F278E1"/>
    <w:rsid w:val="00F30604"/>
    <w:rsid w:val="00F33DCD"/>
    <w:rsid w:val="00F3718F"/>
    <w:rsid w:val="00F42054"/>
    <w:rsid w:val="00F4392C"/>
    <w:rsid w:val="00F46585"/>
    <w:rsid w:val="00F50300"/>
    <w:rsid w:val="00F5134C"/>
    <w:rsid w:val="00F549CA"/>
    <w:rsid w:val="00F557E0"/>
    <w:rsid w:val="00F55C86"/>
    <w:rsid w:val="00F56838"/>
    <w:rsid w:val="00F578A2"/>
    <w:rsid w:val="00F65E71"/>
    <w:rsid w:val="00F66721"/>
    <w:rsid w:val="00F716F1"/>
    <w:rsid w:val="00F71D8D"/>
    <w:rsid w:val="00F80078"/>
    <w:rsid w:val="00F87590"/>
    <w:rsid w:val="00F875F9"/>
    <w:rsid w:val="00F949CD"/>
    <w:rsid w:val="00FA14F4"/>
    <w:rsid w:val="00FA4F2E"/>
    <w:rsid w:val="00FA56A7"/>
    <w:rsid w:val="00FA677F"/>
    <w:rsid w:val="00FA6AF5"/>
    <w:rsid w:val="00FB10F5"/>
    <w:rsid w:val="00FB48CC"/>
    <w:rsid w:val="00FB49F1"/>
    <w:rsid w:val="00FB69E7"/>
    <w:rsid w:val="00FC0A6F"/>
    <w:rsid w:val="00FC0D5F"/>
    <w:rsid w:val="00FC2E35"/>
    <w:rsid w:val="00FC544E"/>
    <w:rsid w:val="00FC615E"/>
    <w:rsid w:val="00FC6191"/>
    <w:rsid w:val="00FC622A"/>
    <w:rsid w:val="00FD3A6D"/>
    <w:rsid w:val="00FD4DC2"/>
    <w:rsid w:val="00FE153F"/>
    <w:rsid w:val="00FE28A7"/>
    <w:rsid w:val="00FE641F"/>
    <w:rsid w:val="00FF07C1"/>
    <w:rsid w:val="00FF3E72"/>
    <w:rsid w:val="00FF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D4524E3"/>
  <w15:docId w15:val="{13C74861-A8E7-4D5D-9903-82E35089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802F5E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8C558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pipp@aspipp.com.br" TargetMode="External"/><Relationship Id="rId13" Type="http://schemas.openxmlformats.org/officeDocument/2006/relationships/hyperlink" Target="mailto:mrrpereira@sabesp.com.br" TargetMode="External"/><Relationship Id="rId18" Type="http://schemas.openxmlformats.org/officeDocument/2006/relationships/hyperlink" Target="mailto:agronomo1@usinasaoluiz.com.br" TargetMode="External"/><Relationship Id="rId26" Type="http://schemas.openxmlformats.org/officeDocument/2006/relationships/hyperlink" Target="mailto:andre.elia@unica.com.br" TargetMode="External"/><Relationship Id="rId3" Type="http://schemas.openxmlformats.org/officeDocument/2006/relationships/styles" Target="styles.xml"/><Relationship Id="rId21" Type="http://schemas.openxmlformats.org/officeDocument/2006/relationships/hyperlink" Target="mailto:amandamaria.amr14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arianef343@gmail.com" TargetMode="External"/><Relationship Id="rId17" Type="http://schemas.openxmlformats.org/officeDocument/2006/relationships/hyperlink" Target="mailto:deivd.santana@enel.com" TargetMode="External"/><Relationship Id="rId25" Type="http://schemas.openxmlformats.org/officeDocument/2006/relationships/hyperlink" Target="mailto:giuseppe.zermo@raizen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aulo.henrique@portalideas.org.br" TargetMode="External"/><Relationship Id="rId20" Type="http://schemas.openxmlformats.org/officeDocument/2006/relationships/hyperlink" Target="mailto:fatimablock@uol.com.br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icolay1007@gmail.com" TargetMode="External"/><Relationship Id="rId24" Type="http://schemas.openxmlformats.org/officeDocument/2006/relationships/hyperlink" Target="mailto:rodrigoarmo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runa@aguasustentavel.org.br" TargetMode="External"/><Relationship Id="rId23" Type="http://schemas.openxmlformats.org/officeDocument/2006/relationships/hyperlink" Target="mailto:rafacampolim@hotmail.com" TargetMode="External"/><Relationship Id="rId28" Type="http://schemas.openxmlformats.org/officeDocument/2006/relationships/hyperlink" Target="mailto:ricardo.crepaldi23@gmail.com" TargetMode="External"/><Relationship Id="rId10" Type="http://schemas.openxmlformats.org/officeDocument/2006/relationships/hyperlink" Target="mailto:mafdoliveira@terra.com.br" TargetMode="External"/><Relationship Id="rId19" Type="http://schemas.openxmlformats.org/officeDocument/2006/relationships/hyperlink" Target="mailto:baiao@sintaema.com.br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flavio.mota@holambra.com.br" TargetMode="External"/><Relationship Id="rId14" Type="http://schemas.openxmlformats.org/officeDocument/2006/relationships/hyperlink" Target="mailto:alexandre.vilella@fiesp.com.br" TargetMode="External"/><Relationship Id="rId22" Type="http://schemas.openxmlformats.org/officeDocument/2006/relationships/hyperlink" Target="mailto:regina.negrao@canionspaulistas.org.br" TargetMode="External"/><Relationship Id="rId27" Type="http://schemas.openxmlformats.org/officeDocument/2006/relationships/hyperlink" Target="mailto:go.moreira@unesp.br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svg"/><Relationship Id="rId13" Type="http://schemas.openxmlformats.org/officeDocument/2006/relationships/image" Target="media/image13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12" Type="http://schemas.openxmlformats.org/officeDocument/2006/relationships/hyperlink" Target="http://www.cbhalpa.com.br" TargetMode="External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11" Type="http://schemas.openxmlformats.org/officeDocument/2006/relationships/hyperlink" Target="http://www.cbhalpa.com.br" TargetMode="External"/><Relationship Id="rId5" Type="http://schemas.openxmlformats.org/officeDocument/2006/relationships/image" Target="media/image7.png"/><Relationship Id="rId10" Type="http://schemas.openxmlformats.org/officeDocument/2006/relationships/image" Target="media/image12.svg"/><Relationship Id="rId4" Type="http://schemas.openxmlformats.org/officeDocument/2006/relationships/image" Target="media/image6.svg"/><Relationship Id="rId9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B8ED7-C0AB-499F-800B-25FCE0683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9837</TotalTime>
  <Pages>1</Pages>
  <Words>519</Words>
  <Characters>4388</Characters>
  <Application>Microsoft Office Word</Application>
  <DocSecurity>0</DocSecurity>
  <Lines>36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4898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subject/>
  <dc:creator>ABS</dc:creator>
  <cp:keywords/>
  <dc:description/>
  <cp:lastModifiedBy>CBH_ALPA Comitê</cp:lastModifiedBy>
  <cp:revision>117</cp:revision>
  <cp:lastPrinted>2023-04-13T17:01:00Z</cp:lastPrinted>
  <dcterms:created xsi:type="dcterms:W3CDTF">2017-04-04T18:34:00Z</dcterms:created>
  <dcterms:modified xsi:type="dcterms:W3CDTF">2025-05-14T19:58:00Z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