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9CCBE2" w14:textId="77777777" w:rsidR="007F1D6A" w:rsidRPr="00924624" w:rsidRDefault="002D51EC" w:rsidP="004B0CC3">
      <w:pPr>
        <w:pStyle w:val="Corpodetexto"/>
        <w:tabs>
          <w:tab w:val="left" w:pos="2520"/>
        </w:tabs>
        <w:spacing w:before="100" w:beforeAutospacing="1" w:after="100" w:afterAutospacing="1"/>
        <w:contextualSpacing/>
        <w:jc w:val="center"/>
        <w:rPr>
          <w:rFonts w:ascii="Arial" w:hAnsi="Arial" w:cs="Arial"/>
          <w:b/>
          <w:color w:val="000000" w:themeColor="text1"/>
          <w:sz w:val="24"/>
          <w:szCs w:val="24"/>
          <w:u w:val="single"/>
        </w:rPr>
      </w:pPr>
      <w:r w:rsidRPr="00924624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CÂMARA TÉCNICA DE SANEAMENTO E ÁGUAS SUBTERRÂNEAS | SAS</w:t>
      </w:r>
      <w:r w:rsidR="00540139" w:rsidRPr="00924624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 - 202</w:t>
      </w:r>
      <w:r w:rsidR="00924624" w:rsidRPr="00924624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5</w:t>
      </w:r>
      <w:r w:rsidR="00540139" w:rsidRPr="00924624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/202</w:t>
      </w:r>
      <w:r w:rsidR="00924624" w:rsidRPr="00924624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7</w:t>
      </w:r>
    </w:p>
    <w:p w14:paraId="374686FA" w14:textId="77777777" w:rsidR="008D47A8" w:rsidRPr="00924624" w:rsidRDefault="008D47A8" w:rsidP="008D47A8">
      <w:pPr>
        <w:pStyle w:val="Corpodetexto"/>
        <w:tabs>
          <w:tab w:val="left" w:pos="2520"/>
        </w:tabs>
        <w:spacing w:after="0"/>
        <w:contextualSpacing/>
        <w:rPr>
          <w:rFonts w:ascii="Arial" w:hAnsi="Arial" w:cs="Arial"/>
          <w:b/>
          <w:color w:val="000000" w:themeColor="text1"/>
          <w:sz w:val="24"/>
          <w:szCs w:val="24"/>
          <w:u w:val="single"/>
        </w:rPr>
      </w:pPr>
      <w:r w:rsidRPr="00924624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ESTADO</w:t>
      </w:r>
    </w:p>
    <w:p w14:paraId="27B4F18C" w14:textId="77777777" w:rsidR="0041386B" w:rsidRPr="0041386B" w:rsidRDefault="0041386B" w:rsidP="008D47A8">
      <w:pPr>
        <w:pStyle w:val="Corpodetexto"/>
        <w:tabs>
          <w:tab w:val="left" w:pos="2520"/>
        </w:tabs>
        <w:spacing w:after="0"/>
        <w:contextualSpacing/>
        <w:rPr>
          <w:rFonts w:ascii="Arial" w:hAnsi="Arial" w:cs="Arial"/>
          <w:b/>
          <w:color w:val="000000" w:themeColor="text1"/>
          <w:sz w:val="10"/>
          <w:szCs w:val="10"/>
          <w:u w:val="single"/>
        </w:rPr>
      </w:pPr>
    </w:p>
    <w:tbl>
      <w:tblPr>
        <w:tblStyle w:val="Tabelacomgrade"/>
        <w:tblW w:w="10064" w:type="dxa"/>
        <w:tblLook w:val="04A0" w:firstRow="1" w:lastRow="0" w:firstColumn="1" w:lastColumn="0" w:noHBand="0" w:noVBand="1"/>
      </w:tblPr>
      <w:tblGrid>
        <w:gridCol w:w="10064"/>
      </w:tblGrid>
      <w:tr w:rsidR="009B5464" w:rsidRPr="006D2B7C" w14:paraId="573AFC18" w14:textId="77777777" w:rsidTr="004B3598">
        <w:tc>
          <w:tcPr>
            <w:tcW w:w="10064" w:type="dxa"/>
          </w:tcPr>
          <w:p w14:paraId="63A361B2" w14:textId="77777777" w:rsidR="009B5464" w:rsidRPr="00D73F1D" w:rsidRDefault="009B5464" w:rsidP="009B5464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73F1D">
              <w:rPr>
                <w:rFonts w:ascii="Arial" w:hAnsi="Arial" w:cs="Arial"/>
                <w:b/>
                <w:bCs/>
                <w:sz w:val="22"/>
                <w:szCs w:val="22"/>
              </w:rPr>
              <w:t>CATI</w:t>
            </w:r>
          </w:p>
          <w:p w14:paraId="0DE7E1B4" w14:textId="77777777" w:rsidR="009B5464" w:rsidRPr="00D73F1D" w:rsidRDefault="009B5464" w:rsidP="009B5464">
            <w:pPr>
              <w:pStyle w:val="Corpodetexto"/>
              <w:tabs>
                <w:tab w:val="left" w:pos="2520"/>
              </w:tabs>
              <w:spacing w:after="0"/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 w:rsidRPr="00D73F1D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Sandra Maria Ramos</w:t>
            </w:r>
          </w:p>
          <w:p w14:paraId="13CA696B" w14:textId="77777777" w:rsidR="009B5464" w:rsidRPr="009B5464" w:rsidRDefault="009B5464" w:rsidP="009B5464">
            <w:pPr>
              <w:pStyle w:val="Corpodetexto"/>
              <w:tabs>
                <w:tab w:val="left" w:pos="2520"/>
              </w:tabs>
              <w:spacing w:after="0"/>
              <w:contextualSpacing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Telefone: (19) 99739.3909 | e-mail: </w:t>
            </w:r>
            <w:hyperlink r:id="rId8" w:history="1">
              <w:r w:rsidRPr="00D551EA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sandra.ramos@sp.gov.br</w:t>
              </w:r>
            </w:hyperlink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</w:tc>
      </w:tr>
      <w:tr w:rsidR="009B5464" w:rsidRPr="006D2B7C" w14:paraId="75FD6E29" w14:textId="77777777" w:rsidTr="004B3598">
        <w:tc>
          <w:tcPr>
            <w:tcW w:w="10064" w:type="dxa"/>
          </w:tcPr>
          <w:p w14:paraId="0CE616D7" w14:textId="77777777" w:rsidR="009B5464" w:rsidRPr="00762A97" w:rsidRDefault="009B5464" w:rsidP="009B5464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62A97">
              <w:rPr>
                <w:rFonts w:ascii="Arial" w:hAnsi="Arial" w:cs="Arial"/>
                <w:b/>
                <w:bCs/>
                <w:sz w:val="22"/>
                <w:szCs w:val="22"/>
              </w:rPr>
              <w:t>CETESB</w:t>
            </w:r>
          </w:p>
          <w:p w14:paraId="7206DBB7" w14:textId="77777777" w:rsidR="009B5464" w:rsidRPr="00762A97" w:rsidRDefault="009B5464" w:rsidP="009B5464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 w:rsidRPr="00762A97">
              <w:rPr>
                <w:rFonts w:ascii="Arial" w:hAnsi="Arial" w:cs="Arial"/>
                <w:b/>
                <w:bCs/>
                <w:color w:val="202124"/>
                <w:sz w:val="22"/>
                <w:szCs w:val="22"/>
                <w:u w:val="single"/>
              </w:rPr>
              <w:t xml:space="preserve">Ana Lucia Rodolfo Moreto </w:t>
            </w:r>
          </w:p>
          <w:p w14:paraId="0C2802BB" w14:textId="77777777" w:rsidR="009B5464" w:rsidRPr="0020711C" w:rsidRDefault="009B5464" w:rsidP="009B5464">
            <w:pPr>
              <w:pStyle w:val="Corpodetexto"/>
              <w:tabs>
                <w:tab w:val="left" w:pos="2520"/>
              </w:tabs>
              <w:spacing w:after="0"/>
              <w:contextualSpacing/>
              <w:jc w:val="both"/>
              <w:rPr>
                <w:rFonts w:asciiTheme="minorHAnsi" w:hAnsiTheme="minorHAnsi" w:cstheme="minorHAnsi"/>
                <w:sz w:val="6"/>
                <w:szCs w:val="6"/>
              </w:rPr>
            </w:pPr>
            <w:r w:rsidRPr="0068728A">
              <w:rPr>
                <w:rFonts w:ascii="Arial" w:hAnsi="Arial" w:cs="Arial"/>
                <w:bCs/>
                <w:sz w:val="22"/>
                <w:szCs w:val="22"/>
              </w:rPr>
              <w:t>Telefone: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(14) 99142.0996 |</w:t>
            </w:r>
            <w:r w:rsidRPr="0068728A">
              <w:rPr>
                <w:rFonts w:ascii="Arial" w:hAnsi="Arial" w:cs="Arial"/>
                <w:bCs/>
                <w:sz w:val="22"/>
                <w:szCs w:val="22"/>
              </w:rPr>
              <w:t xml:space="preserve"> e-mail: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hyperlink r:id="rId9" w:history="1">
              <w:r w:rsidRPr="003117A2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amoreto@sp.gov.br</w:t>
              </w:r>
            </w:hyperlink>
          </w:p>
        </w:tc>
      </w:tr>
      <w:tr w:rsidR="009B5464" w:rsidRPr="006D2B7C" w14:paraId="1753E298" w14:textId="77777777" w:rsidTr="004B3598">
        <w:tc>
          <w:tcPr>
            <w:tcW w:w="10064" w:type="dxa"/>
          </w:tcPr>
          <w:p w14:paraId="16781DDF" w14:textId="77777777" w:rsidR="009B5464" w:rsidRPr="00762A97" w:rsidRDefault="009B5464" w:rsidP="009B5464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UNESP</w:t>
            </w:r>
          </w:p>
          <w:p w14:paraId="191EBAF9" w14:textId="77777777" w:rsidR="009B5464" w:rsidRPr="00762A97" w:rsidRDefault="009B5464" w:rsidP="009B5464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/>
                <w:bCs/>
                <w:color w:val="202124"/>
                <w:sz w:val="22"/>
                <w:szCs w:val="22"/>
                <w:u w:val="single"/>
              </w:rPr>
              <w:t xml:space="preserve">Prof. Rodrigo Lilla </w:t>
            </w:r>
            <w:proofErr w:type="spellStart"/>
            <w:r>
              <w:rPr>
                <w:rFonts w:ascii="Arial" w:hAnsi="Arial" w:cs="Arial"/>
                <w:b/>
                <w:bCs/>
                <w:color w:val="202124"/>
                <w:sz w:val="22"/>
                <w:szCs w:val="22"/>
                <w:u w:val="single"/>
              </w:rPr>
              <w:t>Manzione</w:t>
            </w:r>
            <w:proofErr w:type="spellEnd"/>
            <w:r w:rsidRPr="00762A97">
              <w:rPr>
                <w:rFonts w:ascii="Arial" w:hAnsi="Arial" w:cs="Arial"/>
                <w:b/>
                <w:bCs/>
                <w:color w:val="202124"/>
                <w:sz w:val="22"/>
                <w:szCs w:val="22"/>
                <w:u w:val="single"/>
              </w:rPr>
              <w:t xml:space="preserve"> </w:t>
            </w:r>
          </w:p>
          <w:p w14:paraId="4AF79675" w14:textId="77777777" w:rsidR="009B5464" w:rsidRPr="00E748D4" w:rsidRDefault="009B5464" w:rsidP="009B5464">
            <w:pPr>
              <w:pStyle w:val="Corpodetexto"/>
              <w:tabs>
                <w:tab w:val="left" w:pos="2520"/>
              </w:tabs>
              <w:spacing w:after="0"/>
              <w:contextualSpacing/>
              <w:jc w:val="both"/>
              <w:rPr>
                <w:rFonts w:asciiTheme="minorHAnsi" w:hAnsiTheme="minorHAnsi" w:cstheme="minorHAnsi"/>
                <w:b/>
                <w:bCs/>
                <w:sz w:val="6"/>
                <w:szCs w:val="6"/>
              </w:rPr>
            </w:pPr>
            <w:r w:rsidRPr="0068728A">
              <w:rPr>
                <w:rFonts w:ascii="Arial" w:hAnsi="Arial" w:cs="Arial"/>
                <w:bCs/>
                <w:sz w:val="22"/>
                <w:szCs w:val="22"/>
              </w:rPr>
              <w:t>Telefone: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(14) </w:t>
            </w:r>
            <w:proofErr w:type="gramStart"/>
            <w:r>
              <w:rPr>
                <w:rFonts w:ascii="Arial" w:hAnsi="Arial" w:cs="Arial"/>
                <w:bCs/>
                <w:sz w:val="22"/>
                <w:szCs w:val="22"/>
              </w:rPr>
              <w:t>997811800  |</w:t>
            </w:r>
            <w:proofErr w:type="gramEnd"/>
            <w:r w:rsidRPr="0068728A">
              <w:rPr>
                <w:rFonts w:ascii="Arial" w:hAnsi="Arial" w:cs="Arial"/>
                <w:bCs/>
                <w:sz w:val="22"/>
                <w:szCs w:val="22"/>
              </w:rPr>
              <w:t xml:space="preserve"> e-mail: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hyperlink r:id="rId10" w:history="1">
              <w:r w:rsidRPr="00C93DAE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lilla.manzione@unesp.br</w:t>
              </w:r>
            </w:hyperlink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</w:tc>
      </w:tr>
      <w:tr w:rsidR="009B5464" w:rsidRPr="006D2B7C" w14:paraId="28EB1B9D" w14:textId="77777777" w:rsidTr="004B3598">
        <w:tc>
          <w:tcPr>
            <w:tcW w:w="10064" w:type="dxa"/>
          </w:tcPr>
          <w:p w14:paraId="08289DC4" w14:textId="77777777" w:rsidR="009B5464" w:rsidRPr="009B5464" w:rsidRDefault="009B5464" w:rsidP="009B5464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B5464">
              <w:rPr>
                <w:rFonts w:ascii="Arial" w:hAnsi="Arial" w:cs="Arial"/>
                <w:b/>
                <w:bCs/>
                <w:sz w:val="22"/>
                <w:szCs w:val="22"/>
              </w:rPr>
              <w:t>UFSCAR</w:t>
            </w:r>
          </w:p>
          <w:p w14:paraId="193912B1" w14:textId="77777777" w:rsidR="009B5464" w:rsidRPr="009B5464" w:rsidRDefault="009B5464" w:rsidP="009B5464">
            <w:pPr>
              <w:pStyle w:val="Corpodetexto"/>
              <w:tabs>
                <w:tab w:val="left" w:pos="2520"/>
              </w:tabs>
              <w:spacing w:after="0"/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 w:rsidRPr="009B5464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Profa. Dra. Beatriz Cruz Gonzalez</w:t>
            </w:r>
          </w:p>
          <w:p w14:paraId="3D8EC367" w14:textId="74CCDA11" w:rsidR="009B5464" w:rsidRPr="006D2B7C" w:rsidRDefault="009B5464" w:rsidP="009B5464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9B5464">
              <w:rPr>
                <w:rFonts w:ascii="Arial" w:hAnsi="Arial" w:cs="Arial"/>
                <w:bCs/>
                <w:sz w:val="22"/>
                <w:szCs w:val="22"/>
              </w:rPr>
              <w:t>Telefone: (15)</w:t>
            </w:r>
            <w:r w:rsidR="006E564B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proofErr w:type="gramStart"/>
            <w:r w:rsidR="006E564B">
              <w:rPr>
                <w:rFonts w:ascii="Arial" w:hAnsi="Arial" w:cs="Arial"/>
                <w:bCs/>
                <w:sz w:val="22"/>
                <w:szCs w:val="22"/>
              </w:rPr>
              <w:t>997597598</w:t>
            </w:r>
            <w:r w:rsidRPr="009B5464">
              <w:rPr>
                <w:rFonts w:ascii="Arial" w:hAnsi="Arial" w:cs="Arial"/>
                <w:bCs/>
                <w:sz w:val="22"/>
                <w:szCs w:val="22"/>
              </w:rPr>
              <w:t xml:space="preserve">  |</w:t>
            </w:r>
            <w:proofErr w:type="gramEnd"/>
            <w:r w:rsidRPr="009B5464">
              <w:rPr>
                <w:rFonts w:ascii="Arial" w:hAnsi="Arial" w:cs="Arial"/>
                <w:bCs/>
                <w:sz w:val="22"/>
                <w:szCs w:val="22"/>
              </w:rPr>
              <w:t xml:space="preserve"> e-mail: </w:t>
            </w:r>
            <w:hyperlink r:id="rId11" w:history="1">
              <w:r w:rsidRPr="009B5464">
                <w:rPr>
                  <w:rStyle w:val="Hyperlink"/>
                  <w:rFonts w:ascii="Arial" w:hAnsi="Arial" w:cs="Arial"/>
                  <w:sz w:val="22"/>
                  <w:szCs w:val="22"/>
                </w:rPr>
                <w:t>beatriz_cgonzalez@ufscar.br</w:t>
              </w:r>
            </w:hyperlink>
            <w:r>
              <w:t xml:space="preserve"> </w:t>
            </w:r>
          </w:p>
        </w:tc>
      </w:tr>
    </w:tbl>
    <w:p w14:paraId="5E8F1DAA" w14:textId="77777777" w:rsidR="008D47A8" w:rsidRPr="00A56211" w:rsidRDefault="008D47A8" w:rsidP="008D47A8">
      <w:pPr>
        <w:pStyle w:val="Corpodetexto"/>
        <w:tabs>
          <w:tab w:val="left" w:pos="2520"/>
        </w:tabs>
        <w:contextualSpacing/>
        <w:jc w:val="both"/>
        <w:rPr>
          <w:rFonts w:ascii="Arial" w:hAnsi="Arial" w:cs="Arial"/>
          <w:b/>
          <w:color w:val="000000" w:themeColor="text1"/>
          <w:sz w:val="10"/>
          <w:szCs w:val="10"/>
          <w:u w:val="single"/>
        </w:rPr>
      </w:pPr>
    </w:p>
    <w:p w14:paraId="3371F579" w14:textId="77777777" w:rsidR="008D47A8" w:rsidRPr="00924624" w:rsidRDefault="008D47A8" w:rsidP="008D47A8">
      <w:pPr>
        <w:pStyle w:val="Corpodetexto"/>
        <w:tabs>
          <w:tab w:val="left" w:pos="2520"/>
        </w:tabs>
        <w:contextualSpacing/>
        <w:jc w:val="both"/>
        <w:rPr>
          <w:rFonts w:ascii="Arial" w:hAnsi="Arial" w:cs="Arial"/>
          <w:b/>
          <w:color w:val="000000" w:themeColor="text1"/>
          <w:sz w:val="24"/>
          <w:szCs w:val="24"/>
          <w:u w:val="single"/>
        </w:rPr>
      </w:pPr>
      <w:r w:rsidRPr="00924624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SOCIEDADE CIVIL </w:t>
      </w:r>
    </w:p>
    <w:p w14:paraId="35E30052" w14:textId="77777777" w:rsidR="008D47A8" w:rsidRPr="005F0296" w:rsidRDefault="008D47A8" w:rsidP="008D47A8">
      <w:pPr>
        <w:pStyle w:val="Corpodetexto"/>
        <w:tabs>
          <w:tab w:val="left" w:pos="2520"/>
        </w:tabs>
        <w:contextualSpacing/>
        <w:jc w:val="both"/>
        <w:rPr>
          <w:rFonts w:asciiTheme="minorHAnsi" w:hAnsiTheme="minorHAnsi" w:cstheme="minorHAnsi"/>
          <w:b/>
          <w:color w:val="FF0000"/>
          <w:sz w:val="10"/>
          <w:szCs w:val="10"/>
          <w:u w:val="single"/>
        </w:rPr>
      </w:pPr>
    </w:p>
    <w:tbl>
      <w:tblPr>
        <w:tblStyle w:val="Tabelacomgrade"/>
        <w:tblW w:w="10064" w:type="dxa"/>
        <w:tblLook w:val="04A0" w:firstRow="1" w:lastRow="0" w:firstColumn="1" w:lastColumn="0" w:noHBand="0" w:noVBand="1"/>
      </w:tblPr>
      <w:tblGrid>
        <w:gridCol w:w="10064"/>
      </w:tblGrid>
      <w:tr w:rsidR="008D47A8" w:rsidRPr="00E50925" w14:paraId="49624F96" w14:textId="77777777" w:rsidTr="004B3598">
        <w:tc>
          <w:tcPr>
            <w:tcW w:w="10064" w:type="dxa"/>
          </w:tcPr>
          <w:p w14:paraId="609009B4" w14:textId="77777777" w:rsidR="008D47A8" w:rsidRPr="005F0296" w:rsidRDefault="008D47A8" w:rsidP="004B3598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F0296">
              <w:rPr>
                <w:rFonts w:ascii="Arial" w:hAnsi="Arial" w:cs="Arial"/>
                <w:b/>
                <w:bCs/>
                <w:sz w:val="22"/>
                <w:szCs w:val="22"/>
              </w:rPr>
              <w:t>SINTAEMA</w:t>
            </w:r>
          </w:p>
          <w:p w14:paraId="10D115E9" w14:textId="77777777" w:rsidR="00124F94" w:rsidRPr="00C850C9" w:rsidRDefault="00124F94" w:rsidP="00124F94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 w:rsidRPr="00C850C9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Marcio Cesar Baião</w:t>
            </w:r>
          </w:p>
          <w:p w14:paraId="4042451D" w14:textId="77777777" w:rsidR="009143EE" w:rsidRPr="00E50925" w:rsidRDefault="00124F94" w:rsidP="00124F94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Theme="minorHAnsi" w:hAnsiTheme="minorHAnsi" w:cstheme="minorHAnsi"/>
                <w:bCs/>
                <w:color w:val="FF0000"/>
                <w:sz w:val="24"/>
                <w:szCs w:val="24"/>
              </w:rPr>
            </w:pPr>
            <w:r w:rsidRPr="00C850C9">
              <w:rPr>
                <w:rFonts w:ascii="Arial" w:hAnsi="Arial" w:cs="Arial"/>
                <w:bCs/>
                <w:sz w:val="22"/>
                <w:szCs w:val="22"/>
              </w:rPr>
              <w:t>Telefone: (1</w:t>
            </w:r>
            <w:r>
              <w:rPr>
                <w:rFonts w:ascii="Arial" w:hAnsi="Arial" w:cs="Arial"/>
                <w:bCs/>
                <w:sz w:val="22"/>
                <w:szCs w:val="22"/>
              </w:rPr>
              <w:t>5</w:t>
            </w:r>
            <w:r w:rsidRPr="00C850C9">
              <w:rPr>
                <w:rFonts w:ascii="Arial" w:hAnsi="Arial" w:cs="Arial"/>
                <w:bCs/>
                <w:sz w:val="22"/>
                <w:szCs w:val="22"/>
              </w:rPr>
              <w:t>)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Pr="00C850C9">
              <w:rPr>
                <w:rFonts w:ascii="Arial" w:hAnsi="Arial" w:cs="Arial"/>
                <w:bCs/>
                <w:sz w:val="22"/>
                <w:szCs w:val="22"/>
              </w:rPr>
              <w:t>998</w:t>
            </w:r>
            <w:r>
              <w:rPr>
                <w:rFonts w:ascii="Arial" w:hAnsi="Arial" w:cs="Arial"/>
                <w:bCs/>
                <w:sz w:val="22"/>
                <w:szCs w:val="22"/>
              </w:rPr>
              <w:t>58</w:t>
            </w:r>
            <w:r w:rsidRPr="00C850C9">
              <w:rPr>
                <w:rFonts w:ascii="Arial" w:hAnsi="Arial" w:cs="Arial"/>
                <w:bCs/>
                <w:sz w:val="22"/>
                <w:szCs w:val="22"/>
              </w:rPr>
              <w:t>.</w:t>
            </w:r>
            <w:r>
              <w:rPr>
                <w:rFonts w:ascii="Arial" w:hAnsi="Arial" w:cs="Arial"/>
                <w:bCs/>
                <w:sz w:val="22"/>
                <w:szCs w:val="22"/>
              </w:rPr>
              <w:t>306</w:t>
            </w:r>
            <w:r w:rsidRPr="00C850C9">
              <w:rPr>
                <w:rFonts w:ascii="Arial" w:hAnsi="Arial" w:cs="Arial"/>
                <w:bCs/>
                <w:sz w:val="22"/>
                <w:szCs w:val="22"/>
              </w:rPr>
              <w:t>9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| e-mail: </w:t>
            </w:r>
            <w:hyperlink r:id="rId12" w:history="1">
              <w:r w:rsidRPr="00C850C9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b</w:t>
              </w:r>
              <w:r w:rsidRPr="00C850C9">
                <w:rPr>
                  <w:rStyle w:val="Hyperlink"/>
                  <w:rFonts w:ascii="Arial" w:hAnsi="Arial" w:cs="Arial"/>
                  <w:sz w:val="22"/>
                  <w:szCs w:val="22"/>
                </w:rPr>
                <w:t>aiao@sintaema</w:t>
              </w:r>
              <w:r w:rsidRPr="00C850C9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.com.br</w:t>
              </w:r>
            </w:hyperlink>
          </w:p>
        </w:tc>
      </w:tr>
      <w:tr w:rsidR="008D47A8" w:rsidRPr="00E50925" w14:paraId="67121138" w14:textId="77777777" w:rsidTr="004B3598">
        <w:tc>
          <w:tcPr>
            <w:tcW w:w="10064" w:type="dxa"/>
          </w:tcPr>
          <w:p w14:paraId="5B941677" w14:textId="77777777" w:rsidR="008D47A8" w:rsidRPr="005F0296" w:rsidRDefault="008D47A8" w:rsidP="004B3598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F0296">
              <w:rPr>
                <w:rFonts w:ascii="Arial" w:hAnsi="Arial" w:cs="Arial"/>
                <w:b/>
                <w:bCs/>
                <w:sz w:val="22"/>
                <w:szCs w:val="22"/>
              </w:rPr>
              <w:t>EDUVALE</w:t>
            </w:r>
          </w:p>
          <w:p w14:paraId="5B2EBF6D" w14:textId="77777777" w:rsidR="00B33720" w:rsidRPr="00B33720" w:rsidRDefault="009143EE" w:rsidP="00B33720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B33720" w:rsidRPr="00B33720">
              <w:rPr>
                <w:rFonts w:ascii="Arial" w:hAnsi="Arial" w:cs="Arial"/>
                <w:b/>
                <w:sz w:val="22"/>
                <w:szCs w:val="22"/>
                <w:u w:val="single"/>
              </w:rPr>
              <w:t xml:space="preserve">Guilherme de Oliveira </w:t>
            </w:r>
            <w:r w:rsidR="00B33720" w:rsidRPr="00B33720">
              <w:rPr>
                <w:rFonts w:ascii="Arial" w:hAnsi="Arial" w:cs="Arial"/>
                <w:b/>
                <w:color w:val="202124"/>
                <w:sz w:val="22"/>
                <w:szCs w:val="22"/>
                <w:u w:val="single"/>
              </w:rPr>
              <w:t xml:space="preserve">  </w:t>
            </w:r>
          </w:p>
          <w:p w14:paraId="2B729D87" w14:textId="77777777" w:rsidR="008D47A8" w:rsidRPr="008D47A8" w:rsidRDefault="00B33720" w:rsidP="00B33720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8728A">
              <w:rPr>
                <w:rFonts w:ascii="Arial" w:hAnsi="Arial" w:cs="Arial"/>
                <w:bCs/>
                <w:sz w:val="22"/>
                <w:szCs w:val="22"/>
              </w:rPr>
              <w:t>Telefone: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(14) 99901.1629 </w:t>
            </w:r>
            <w:r w:rsidRPr="0068728A">
              <w:rPr>
                <w:rFonts w:ascii="Arial" w:hAnsi="Arial" w:cs="Arial"/>
                <w:bCs/>
                <w:sz w:val="22"/>
                <w:szCs w:val="22"/>
              </w:rPr>
              <w:t>| e-mail: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hyperlink r:id="rId13" w:history="1">
              <w:r w:rsidRPr="00A8082D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go.moreira@unesp.br</w:t>
              </w:r>
            </w:hyperlink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</w:tc>
      </w:tr>
      <w:tr w:rsidR="008D47A8" w:rsidRPr="006D2B7C" w14:paraId="0D3674D9" w14:textId="77777777" w:rsidTr="004B3598">
        <w:tc>
          <w:tcPr>
            <w:tcW w:w="10064" w:type="dxa"/>
          </w:tcPr>
          <w:p w14:paraId="3B2B6EA1" w14:textId="77777777" w:rsidR="008D47A8" w:rsidRPr="005F0296" w:rsidRDefault="008D47A8" w:rsidP="004B3598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F0296">
              <w:rPr>
                <w:rFonts w:ascii="Arial" w:hAnsi="Arial" w:cs="Arial"/>
                <w:b/>
                <w:bCs/>
                <w:sz w:val="22"/>
                <w:szCs w:val="22"/>
              </w:rPr>
              <w:t>A</w:t>
            </w:r>
            <w:r w:rsidR="00924624">
              <w:rPr>
                <w:rFonts w:ascii="Arial" w:hAnsi="Arial" w:cs="Arial"/>
                <w:b/>
                <w:bCs/>
                <w:sz w:val="22"/>
                <w:szCs w:val="22"/>
              </w:rPr>
              <w:t>BCON</w:t>
            </w:r>
          </w:p>
          <w:p w14:paraId="0C3FF5CD" w14:textId="77777777" w:rsidR="00596215" w:rsidRPr="007E4055" w:rsidRDefault="00307A1D" w:rsidP="00596215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Marcos Roberto Ramos Pereira</w:t>
            </w:r>
          </w:p>
          <w:p w14:paraId="0CC56EC0" w14:textId="77777777" w:rsidR="008D47A8" w:rsidRPr="006D2B7C" w:rsidRDefault="00596215" w:rsidP="00596215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71407F">
              <w:rPr>
                <w:rFonts w:ascii="Arial" w:hAnsi="Arial" w:cs="Arial"/>
                <w:bCs/>
                <w:sz w:val="22"/>
                <w:szCs w:val="22"/>
              </w:rPr>
              <w:t xml:space="preserve">Telefone: 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(14) </w:t>
            </w:r>
            <w:r w:rsidR="00307A1D">
              <w:rPr>
                <w:rFonts w:ascii="Arial" w:hAnsi="Arial" w:cs="Arial"/>
                <w:bCs/>
                <w:sz w:val="22"/>
                <w:szCs w:val="22"/>
              </w:rPr>
              <w:t>98122</w:t>
            </w:r>
            <w:r>
              <w:rPr>
                <w:rFonts w:ascii="Arial" w:hAnsi="Arial" w:cs="Arial"/>
                <w:bCs/>
                <w:sz w:val="22"/>
                <w:szCs w:val="22"/>
              </w:rPr>
              <w:t>.</w:t>
            </w:r>
            <w:r w:rsidR="00307A1D">
              <w:rPr>
                <w:rFonts w:ascii="Arial" w:hAnsi="Arial" w:cs="Arial"/>
                <w:bCs/>
                <w:sz w:val="22"/>
                <w:szCs w:val="22"/>
              </w:rPr>
              <w:t>4971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| </w:t>
            </w:r>
            <w:r w:rsidRPr="00B56E2C">
              <w:rPr>
                <w:rFonts w:ascii="Arial" w:hAnsi="Arial" w:cs="Arial"/>
                <w:bCs/>
                <w:sz w:val="22"/>
                <w:szCs w:val="22"/>
              </w:rPr>
              <w:t>e-mail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: </w:t>
            </w:r>
            <w:hyperlink r:id="rId14" w:history="1">
              <w:r w:rsidR="00307A1D" w:rsidRPr="00E5584A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mrrpereira@sabesp.com.br</w:t>
              </w:r>
            </w:hyperlink>
            <w:r w:rsidR="00307A1D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 </w:t>
            </w:r>
          </w:p>
        </w:tc>
      </w:tr>
      <w:tr w:rsidR="008D47A8" w:rsidRPr="006D2B7C" w14:paraId="1BD11FD6" w14:textId="77777777" w:rsidTr="004B3598">
        <w:tc>
          <w:tcPr>
            <w:tcW w:w="10064" w:type="dxa"/>
          </w:tcPr>
          <w:p w14:paraId="7D2D6C0A" w14:textId="77777777" w:rsidR="008D47A8" w:rsidRPr="005F0296" w:rsidRDefault="00924624" w:rsidP="008D47A8">
            <w:pPr>
              <w:pStyle w:val="Corpodetexto"/>
              <w:tabs>
                <w:tab w:val="left" w:pos="2520"/>
              </w:tabs>
              <w:spacing w:after="0"/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ENEL</w:t>
            </w:r>
          </w:p>
          <w:p w14:paraId="5296B936" w14:textId="77777777" w:rsidR="00596215" w:rsidRPr="007E4055" w:rsidRDefault="00AF799E" w:rsidP="00596215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Deivd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 Santana</w:t>
            </w:r>
          </w:p>
          <w:p w14:paraId="7B4C36F0" w14:textId="77777777" w:rsidR="004C56D4" w:rsidRDefault="00596215" w:rsidP="00596215">
            <w:pPr>
              <w:pStyle w:val="Corpodetexto"/>
              <w:tabs>
                <w:tab w:val="left" w:pos="2520"/>
              </w:tabs>
              <w:spacing w:after="0"/>
              <w:contextualSpacing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407F">
              <w:rPr>
                <w:rFonts w:ascii="Arial" w:hAnsi="Arial" w:cs="Arial"/>
                <w:bCs/>
                <w:sz w:val="22"/>
                <w:szCs w:val="22"/>
              </w:rPr>
              <w:t xml:space="preserve">Telefone: </w:t>
            </w:r>
            <w:r>
              <w:rPr>
                <w:rFonts w:ascii="Arial" w:hAnsi="Arial" w:cs="Arial"/>
                <w:bCs/>
                <w:sz w:val="22"/>
                <w:szCs w:val="22"/>
              </w:rPr>
              <w:t>(</w:t>
            </w:r>
            <w:r w:rsidR="00AF799E">
              <w:rPr>
                <w:rFonts w:ascii="Arial" w:hAnsi="Arial" w:cs="Arial"/>
                <w:bCs/>
                <w:sz w:val="22"/>
                <w:szCs w:val="22"/>
              </w:rPr>
              <w:t>12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) </w:t>
            </w:r>
            <w:r w:rsidR="00AF799E">
              <w:rPr>
                <w:rFonts w:ascii="Arial" w:hAnsi="Arial" w:cs="Arial"/>
                <w:bCs/>
                <w:sz w:val="22"/>
                <w:szCs w:val="22"/>
              </w:rPr>
              <w:t>99624.8185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| </w:t>
            </w:r>
            <w:r w:rsidRPr="00B56E2C">
              <w:rPr>
                <w:rFonts w:ascii="Arial" w:hAnsi="Arial" w:cs="Arial"/>
                <w:bCs/>
                <w:sz w:val="22"/>
                <w:szCs w:val="22"/>
              </w:rPr>
              <w:t>e-mail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: </w:t>
            </w:r>
            <w:hyperlink r:id="rId15" w:history="1">
              <w:r w:rsidR="00AF799E" w:rsidRPr="00142446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deivd.santana@enel.com</w:t>
              </w:r>
            </w:hyperlink>
            <w:r w:rsidR="00AF799E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  <w:p w14:paraId="35E48BBA" w14:textId="77777777" w:rsidR="008D47A8" w:rsidRPr="00AB5DAE" w:rsidRDefault="008D47A8" w:rsidP="008D49FB">
            <w:pPr>
              <w:pStyle w:val="Corpodetexto"/>
              <w:tabs>
                <w:tab w:val="left" w:pos="2520"/>
              </w:tabs>
              <w:spacing w:after="0"/>
              <w:contextualSpacing/>
              <w:jc w:val="both"/>
              <w:rPr>
                <w:rFonts w:asciiTheme="minorHAnsi" w:hAnsiTheme="minorHAnsi" w:cstheme="minorHAnsi"/>
                <w:b/>
                <w:bCs/>
                <w:sz w:val="6"/>
                <w:szCs w:val="6"/>
              </w:rPr>
            </w:pPr>
          </w:p>
        </w:tc>
      </w:tr>
      <w:tr w:rsidR="008D47A8" w:rsidRPr="006D2B7C" w14:paraId="00D290E7" w14:textId="77777777" w:rsidTr="004B3598">
        <w:tc>
          <w:tcPr>
            <w:tcW w:w="10064" w:type="dxa"/>
          </w:tcPr>
          <w:p w14:paraId="40BF103C" w14:textId="77777777" w:rsidR="00596215" w:rsidRDefault="00924624" w:rsidP="00596215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INSTITUTO ÁGUAS SUSTENTÁVEL</w:t>
            </w:r>
          </w:p>
          <w:p w14:paraId="7CDEB02D" w14:textId="77777777" w:rsidR="00DE64F1" w:rsidRDefault="00DE64F1" w:rsidP="00DE64F1">
            <w:pPr>
              <w:pStyle w:val="Corpodetexto"/>
              <w:spacing w:after="0"/>
              <w:contextualSpacing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 w:rsidRPr="00DE64F1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Bruna Camargo </w:t>
            </w:r>
            <w:proofErr w:type="spellStart"/>
            <w:r w:rsidRPr="00DE64F1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Soldera</w:t>
            </w:r>
            <w:proofErr w:type="spellEnd"/>
          </w:p>
          <w:p w14:paraId="06199B26" w14:textId="77777777" w:rsidR="00DE64F1" w:rsidRPr="00DE64F1" w:rsidRDefault="00DE64F1" w:rsidP="00DE64F1">
            <w:pPr>
              <w:pStyle w:val="Corpodetexto"/>
              <w:tabs>
                <w:tab w:val="left" w:pos="2520"/>
              </w:tabs>
              <w:spacing w:after="0"/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  <w:r w:rsidRPr="00DE64F1">
              <w:rPr>
                <w:rFonts w:ascii="Arial" w:hAnsi="Arial" w:cs="Arial"/>
                <w:bCs/>
                <w:sz w:val="22"/>
                <w:szCs w:val="22"/>
              </w:rPr>
              <w:t xml:space="preserve">Telefone: (11) 99679.5747 | e-mail: </w:t>
            </w:r>
            <w:hyperlink r:id="rId16" w:history="1">
              <w:r w:rsidRPr="00DE64F1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bruna@aguasustentavel.org.br</w:t>
              </w:r>
            </w:hyperlink>
            <w:r w:rsidRPr="00DE64F1">
              <w:rPr>
                <w:rFonts w:ascii="Arial" w:hAnsi="Arial" w:cs="Arial"/>
                <w:bCs/>
                <w:sz w:val="22"/>
                <w:szCs w:val="22"/>
              </w:rPr>
              <w:t xml:space="preserve">   </w:t>
            </w:r>
          </w:p>
          <w:p w14:paraId="1F61AA64" w14:textId="77777777" w:rsidR="008D47A8" w:rsidRPr="00AB5DAE" w:rsidRDefault="008D47A8" w:rsidP="004B3598">
            <w:pPr>
              <w:pStyle w:val="Corpodetexto"/>
              <w:tabs>
                <w:tab w:val="left" w:pos="2520"/>
              </w:tabs>
              <w:spacing w:after="0"/>
              <w:contextualSpacing/>
              <w:jc w:val="both"/>
              <w:rPr>
                <w:rFonts w:asciiTheme="minorHAnsi" w:hAnsiTheme="minorHAnsi" w:cstheme="minorHAnsi"/>
                <w:sz w:val="6"/>
                <w:szCs w:val="6"/>
              </w:rPr>
            </w:pPr>
            <w:r>
              <w:rPr>
                <w:rFonts w:asciiTheme="minorHAnsi" w:hAnsiTheme="minorHAnsi" w:cstheme="minorHAnsi"/>
                <w:sz w:val="6"/>
                <w:szCs w:val="6"/>
              </w:rPr>
              <w:t>E</w:t>
            </w:r>
          </w:p>
        </w:tc>
      </w:tr>
    </w:tbl>
    <w:p w14:paraId="290DA7D7" w14:textId="77777777" w:rsidR="008D47A8" w:rsidRPr="00A56211" w:rsidRDefault="008D47A8" w:rsidP="008D47A8">
      <w:pPr>
        <w:pStyle w:val="Corpodetexto"/>
        <w:tabs>
          <w:tab w:val="left" w:pos="2520"/>
        </w:tabs>
        <w:contextualSpacing/>
        <w:jc w:val="both"/>
        <w:rPr>
          <w:rFonts w:asciiTheme="minorHAnsi" w:hAnsiTheme="minorHAnsi" w:cstheme="minorHAnsi"/>
          <w:b/>
          <w:color w:val="FF0000"/>
          <w:sz w:val="10"/>
          <w:szCs w:val="10"/>
          <w:u w:val="single"/>
        </w:rPr>
      </w:pPr>
    </w:p>
    <w:p w14:paraId="0BECA63F" w14:textId="77777777" w:rsidR="008D47A8" w:rsidRPr="00924624" w:rsidRDefault="008D47A8" w:rsidP="008D47A8">
      <w:pPr>
        <w:pStyle w:val="Corpodetexto"/>
        <w:tabs>
          <w:tab w:val="left" w:pos="2520"/>
        </w:tabs>
        <w:contextualSpacing/>
        <w:jc w:val="both"/>
        <w:rPr>
          <w:rFonts w:ascii="Arial" w:hAnsi="Arial" w:cs="Arial"/>
          <w:b/>
          <w:color w:val="000000" w:themeColor="text1"/>
          <w:sz w:val="24"/>
          <w:szCs w:val="24"/>
          <w:u w:val="single"/>
        </w:rPr>
      </w:pPr>
      <w:r w:rsidRPr="00924624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MUNICÍPIOS </w:t>
      </w:r>
    </w:p>
    <w:p w14:paraId="10B27447" w14:textId="77777777" w:rsidR="008D47A8" w:rsidRPr="00E85980" w:rsidRDefault="008D47A8" w:rsidP="008D47A8">
      <w:pPr>
        <w:pStyle w:val="Corpodetexto"/>
        <w:tabs>
          <w:tab w:val="left" w:pos="2520"/>
        </w:tabs>
        <w:contextualSpacing/>
        <w:jc w:val="both"/>
        <w:rPr>
          <w:rFonts w:asciiTheme="minorHAnsi" w:hAnsiTheme="minorHAnsi" w:cstheme="minorHAnsi"/>
          <w:b/>
          <w:color w:val="FF0000"/>
          <w:sz w:val="10"/>
          <w:szCs w:val="10"/>
          <w:u w:val="single"/>
        </w:rPr>
      </w:pPr>
    </w:p>
    <w:tbl>
      <w:tblPr>
        <w:tblStyle w:val="Tabelacomgrade"/>
        <w:tblW w:w="10064" w:type="dxa"/>
        <w:tblLook w:val="04A0" w:firstRow="1" w:lastRow="0" w:firstColumn="1" w:lastColumn="0" w:noHBand="0" w:noVBand="1"/>
      </w:tblPr>
      <w:tblGrid>
        <w:gridCol w:w="10064"/>
      </w:tblGrid>
      <w:tr w:rsidR="008D47A8" w:rsidRPr="00E50925" w14:paraId="6CF05B47" w14:textId="77777777" w:rsidTr="004B3598">
        <w:tc>
          <w:tcPr>
            <w:tcW w:w="10064" w:type="dxa"/>
          </w:tcPr>
          <w:p w14:paraId="29237829" w14:textId="77777777" w:rsidR="008D47A8" w:rsidRPr="009307B2" w:rsidRDefault="008D47A8" w:rsidP="008D49FB">
            <w:pPr>
              <w:pStyle w:val="Corpodetexto"/>
              <w:tabs>
                <w:tab w:val="left" w:pos="2520"/>
              </w:tabs>
              <w:spacing w:after="0"/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307B2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P. M de </w:t>
            </w:r>
            <w:r w:rsidR="00924624">
              <w:rPr>
                <w:rFonts w:ascii="Arial" w:hAnsi="Arial" w:cs="Arial"/>
                <w:b/>
                <w:bCs/>
                <w:sz w:val="22"/>
                <w:szCs w:val="22"/>
              </w:rPr>
              <w:t>ITAÍ</w:t>
            </w:r>
          </w:p>
          <w:p w14:paraId="50C58D1B" w14:textId="77777777" w:rsidR="009307B2" w:rsidRDefault="009778ED" w:rsidP="009307B2">
            <w:pPr>
              <w:pStyle w:val="Corpodetexto"/>
              <w:tabs>
                <w:tab w:val="left" w:pos="2520"/>
              </w:tabs>
              <w:spacing w:after="0"/>
              <w:contextualSpacing/>
              <w:jc w:val="both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/>
                <w:sz w:val="22"/>
                <w:szCs w:val="22"/>
                <w:u w:val="single"/>
              </w:rPr>
              <w:t xml:space="preserve">Viviane de Ávila </w:t>
            </w:r>
            <w:proofErr w:type="spellStart"/>
            <w:r>
              <w:rPr>
                <w:rFonts w:ascii="Arial" w:hAnsi="Arial" w:cs="Arial"/>
                <w:b/>
                <w:sz w:val="22"/>
                <w:szCs w:val="22"/>
                <w:u w:val="single"/>
              </w:rPr>
              <w:t>Adelhutte</w:t>
            </w:r>
            <w:proofErr w:type="spellEnd"/>
            <w:r>
              <w:rPr>
                <w:rFonts w:ascii="Arial" w:hAnsi="Arial" w:cs="Arial"/>
                <w:b/>
                <w:sz w:val="22"/>
                <w:szCs w:val="22"/>
                <w:u w:val="single"/>
              </w:rPr>
              <w:t xml:space="preserve"> Monteiro</w:t>
            </w:r>
          </w:p>
          <w:p w14:paraId="45C31C96" w14:textId="77777777" w:rsidR="008D49FB" w:rsidRDefault="009307B2" w:rsidP="008D49FB">
            <w:pPr>
              <w:pStyle w:val="Corpodetexto"/>
              <w:tabs>
                <w:tab w:val="left" w:pos="2520"/>
              </w:tabs>
              <w:spacing w:after="0"/>
              <w:contextualSpacing/>
              <w:jc w:val="both"/>
              <w:rPr>
                <w:rFonts w:asciiTheme="minorHAnsi" w:hAnsiTheme="minorHAnsi" w:cstheme="minorHAnsi"/>
                <w:bCs/>
                <w:color w:val="FF0000"/>
                <w:sz w:val="6"/>
                <w:szCs w:val="6"/>
              </w:rPr>
            </w:pPr>
            <w:r w:rsidRPr="00EB21DF">
              <w:rPr>
                <w:rFonts w:ascii="Arial" w:hAnsi="Arial" w:cs="Arial"/>
                <w:bCs/>
                <w:sz w:val="22"/>
                <w:szCs w:val="22"/>
              </w:rPr>
              <w:t>Telefone: (1</w:t>
            </w:r>
            <w:r w:rsidR="009778ED">
              <w:rPr>
                <w:rFonts w:ascii="Arial" w:hAnsi="Arial" w:cs="Arial"/>
                <w:bCs/>
                <w:sz w:val="22"/>
                <w:szCs w:val="22"/>
              </w:rPr>
              <w:t>4</w:t>
            </w:r>
            <w:r w:rsidRPr="00EB21DF">
              <w:rPr>
                <w:rFonts w:ascii="Arial" w:hAnsi="Arial" w:cs="Arial"/>
                <w:bCs/>
                <w:sz w:val="22"/>
                <w:szCs w:val="22"/>
              </w:rPr>
              <w:t>)</w:t>
            </w:r>
            <w:r w:rsidR="009778ED">
              <w:rPr>
                <w:rFonts w:ascii="Arial" w:hAnsi="Arial" w:cs="Arial"/>
                <w:bCs/>
                <w:sz w:val="22"/>
                <w:szCs w:val="22"/>
              </w:rPr>
              <w:t xml:space="preserve"> 99868-3356</w:t>
            </w:r>
            <w:r w:rsidRPr="00EB21DF">
              <w:rPr>
                <w:rFonts w:ascii="Arial" w:hAnsi="Arial" w:cs="Arial"/>
                <w:bCs/>
                <w:sz w:val="22"/>
                <w:szCs w:val="22"/>
              </w:rPr>
              <w:t xml:space="preserve"> | e-mail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: </w:t>
            </w:r>
            <w:hyperlink r:id="rId17" w:history="1">
              <w:r w:rsidR="009778ED" w:rsidRPr="009778ED">
                <w:rPr>
                  <w:rStyle w:val="Hyperlink"/>
                  <w:rFonts w:ascii="Verdana" w:hAnsi="Verdana"/>
                  <w:sz w:val="22"/>
                  <w:szCs w:val="22"/>
                </w:rPr>
                <w:t>secma@itai.sp.gov.br</w:t>
              </w:r>
            </w:hyperlink>
            <w:r w:rsidR="009778ED" w:rsidRPr="009778ED">
              <w:rPr>
                <w:sz w:val="22"/>
                <w:szCs w:val="22"/>
              </w:rPr>
              <w:t xml:space="preserve"> </w:t>
            </w:r>
            <w:r w:rsidR="009778ED">
              <w:rPr>
                <w:sz w:val="22"/>
                <w:szCs w:val="22"/>
              </w:rPr>
              <w:t xml:space="preserve"> </w:t>
            </w:r>
          </w:p>
          <w:p w14:paraId="692C8B7E" w14:textId="77777777" w:rsidR="008D49FB" w:rsidRPr="00AB5DAE" w:rsidRDefault="008D49FB" w:rsidP="008D49FB">
            <w:pPr>
              <w:pStyle w:val="Corpodetexto"/>
              <w:tabs>
                <w:tab w:val="left" w:pos="2520"/>
              </w:tabs>
              <w:spacing w:after="0"/>
              <w:contextualSpacing/>
              <w:jc w:val="both"/>
              <w:rPr>
                <w:rFonts w:asciiTheme="minorHAnsi" w:hAnsiTheme="minorHAnsi" w:cstheme="minorHAnsi"/>
                <w:bCs/>
                <w:color w:val="FF0000"/>
                <w:sz w:val="6"/>
                <w:szCs w:val="6"/>
              </w:rPr>
            </w:pPr>
          </w:p>
        </w:tc>
      </w:tr>
      <w:tr w:rsidR="008D47A8" w:rsidRPr="00E50925" w14:paraId="38A4F48A" w14:textId="77777777" w:rsidTr="004B3598">
        <w:tc>
          <w:tcPr>
            <w:tcW w:w="10064" w:type="dxa"/>
          </w:tcPr>
          <w:p w14:paraId="5BEAB252" w14:textId="77777777" w:rsidR="008D47A8" w:rsidRPr="009307B2" w:rsidRDefault="008D47A8" w:rsidP="008D49FB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307B2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P. M </w:t>
            </w:r>
            <w:r w:rsidR="00924624">
              <w:rPr>
                <w:rFonts w:ascii="Arial" w:hAnsi="Arial" w:cs="Arial"/>
                <w:b/>
                <w:bCs/>
                <w:sz w:val="22"/>
                <w:szCs w:val="22"/>
              </w:rPr>
              <w:t>de ITARARÉ</w:t>
            </w:r>
          </w:p>
          <w:p w14:paraId="55C7D39F" w14:textId="77777777" w:rsidR="008D49FB" w:rsidRPr="009429E8" w:rsidRDefault="009429E8" w:rsidP="008D49FB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 w:rsidRPr="009429E8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Luís Alberto </w:t>
            </w:r>
            <w:proofErr w:type="spellStart"/>
            <w:r w:rsidRPr="009429E8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Capelassi</w:t>
            </w:r>
            <w:proofErr w:type="spellEnd"/>
            <w:r w:rsidRPr="009429E8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 Gomes</w:t>
            </w:r>
          </w:p>
          <w:p w14:paraId="6E0E60D0" w14:textId="77777777" w:rsidR="008D49FB" w:rsidRPr="00EB78BE" w:rsidRDefault="00EB78BE" w:rsidP="00EB78BE">
            <w:pPr>
              <w:pStyle w:val="Corpodetexto"/>
              <w:tabs>
                <w:tab w:val="left" w:pos="2520"/>
              </w:tabs>
              <w:spacing w:after="0"/>
              <w:contextualSpacing/>
              <w:jc w:val="both"/>
              <w:rPr>
                <w:rFonts w:asciiTheme="minorHAnsi" w:hAnsiTheme="minorHAnsi" w:cstheme="minorHAnsi"/>
                <w:bCs/>
                <w:color w:val="FF0000"/>
                <w:sz w:val="6"/>
                <w:szCs w:val="6"/>
              </w:rPr>
            </w:pPr>
            <w:r w:rsidRPr="00EB21DF">
              <w:rPr>
                <w:rFonts w:ascii="Arial" w:hAnsi="Arial" w:cs="Arial"/>
                <w:bCs/>
                <w:sz w:val="22"/>
                <w:szCs w:val="22"/>
              </w:rPr>
              <w:t>Telefone: (15) | e-mail</w:t>
            </w:r>
            <w:r>
              <w:rPr>
                <w:rFonts w:ascii="Arial" w:hAnsi="Arial" w:cs="Arial"/>
                <w:bCs/>
                <w:sz w:val="22"/>
                <w:szCs w:val="22"/>
              </w:rPr>
              <w:t>:</w:t>
            </w:r>
            <w:r w:rsidR="009429E8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hyperlink r:id="rId18" w:history="1">
              <w:r w:rsidR="009429E8" w:rsidRPr="00FB0A65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meioambiente@itarare.sp.gov.br</w:t>
              </w:r>
            </w:hyperlink>
            <w:r w:rsidR="009429E8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</w:tc>
      </w:tr>
      <w:tr w:rsidR="008D47A8" w:rsidRPr="006D2B7C" w14:paraId="7DD64986" w14:textId="77777777" w:rsidTr="004B3598">
        <w:tc>
          <w:tcPr>
            <w:tcW w:w="10064" w:type="dxa"/>
          </w:tcPr>
          <w:p w14:paraId="2B46180B" w14:textId="77777777" w:rsidR="008D47A8" w:rsidRDefault="008D47A8" w:rsidP="004B3598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307B2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P. M de </w:t>
            </w:r>
            <w:r w:rsidR="00924624">
              <w:rPr>
                <w:rFonts w:ascii="Arial" w:hAnsi="Arial" w:cs="Arial"/>
                <w:b/>
                <w:bCs/>
                <w:sz w:val="22"/>
                <w:szCs w:val="22"/>
              </w:rPr>
              <w:t>MANDURI</w:t>
            </w:r>
          </w:p>
          <w:p w14:paraId="3B152388" w14:textId="77777777" w:rsidR="00EB78BE" w:rsidRPr="00B33D21" w:rsidRDefault="00B33D21" w:rsidP="004B3598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 w:rsidRPr="00B33D21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Valdemar </w:t>
            </w:r>
            <w:proofErr w:type="spellStart"/>
            <w:r w:rsidRPr="00B33D21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Ferruci</w:t>
            </w:r>
            <w:proofErr w:type="spellEnd"/>
          </w:p>
          <w:p w14:paraId="3500E176" w14:textId="77777777" w:rsidR="008D47A8" w:rsidRPr="00EB78BE" w:rsidRDefault="00EB78BE" w:rsidP="00EB78BE">
            <w:pPr>
              <w:pStyle w:val="Corpodetexto"/>
              <w:tabs>
                <w:tab w:val="left" w:pos="2520"/>
              </w:tabs>
              <w:spacing w:after="0"/>
              <w:contextualSpacing/>
              <w:jc w:val="both"/>
              <w:rPr>
                <w:rFonts w:asciiTheme="minorHAnsi" w:hAnsiTheme="minorHAnsi" w:cstheme="minorHAnsi"/>
                <w:bCs/>
                <w:color w:val="FF0000"/>
                <w:sz w:val="6"/>
                <w:szCs w:val="6"/>
              </w:rPr>
            </w:pPr>
            <w:r w:rsidRPr="00EB21DF">
              <w:rPr>
                <w:rFonts w:ascii="Arial" w:hAnsi="Arial" w:cs="Arial"/>
                <w:bCs/>
                <w:sz w:val="22"/>
                <w:szCs w:val="22"/>
              </w:rPr>
              <w:t>Telefone: (1</w:t>
            </w:r>
            <w:r w:rsidR="00B33D21">
              <w:rPr>
                <w:rFonts w:ascii="Arial" w:hAnsi="Arial" w:cs="Arial"/>
                <w:bCs/>
                <w:sz w:val="22"/>
                <w:szCs w:val="22"/>
              </w:rPr>
              <w:t>4</w:t>
            </w:r>
            <w:r w:rsidRPr="00EB21DF">
              <w:rPr>
                <w:rFonts w:ascii="Arial" w:hAnsi="Arial" w:cs="Arial"/>
                <w:bCs/>
                <w:sz w:val="22"/>
                <w:szCs w:val="22"/>
              </w:rPr>
              <w:t xml:space="preserve">) </w:t>
            </w:r>
            <w:r w:rsidR="00B33D21">
              <w:rPr>
                <w:rFonts w:ascii="Arial" w:hAnsi="Arial" w:cs="Arial"/>
                <w:bCs/>
                <w:sz w:val="22"/>
                <w:szCs w:val="22"/>
              </w:rPr>
              <w:t>997060260</w:t>
            </w:r>
            <w:r w:rsidRPr="00EB21DF">
              <w:rPr>
                <w:rFonts w:ascii="Arial" w:hAnsi="Arial" w:cs="Arial"/>
                <w:bCs/>
                <w:sz w:val="22"/>
                <w:szCs w:val="22"/>
              </w:rPr>
              <w:t xml:space="preserve"> | e-mail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: </w:t>
            </w:r>
            <w:hyperlink r:id="rId19" w:history="1">
              <w:r w:rsidR="00B33D21" w:rsidRPr="00694F25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saemanmanduri@yahoo.com</w:t>
              </w:r>
            </w:hyperlink>
            <w:r w:rsidR="00B33D21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</w:tc>
      </w:tr>
      <w:tr w:rsidR="008D47A8" w:rsidRPr="00716636" w14:paraId="5BC05C2D" w14:textId="77777777" w:rsidTr="004B3598">
        <w:tc>
          <w:tcPr>
            <w:tcW w:w="10064" w:type="dxa"/>
          </w:tcPr>
          <w:p w14:paraId="20CF9BD5" w14:textId="77777777" w:rsidR="008D47A8" w:rsidRPr="009307B2" w:rsidRDefault="008D47A8" w:rsidP="004B3598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307B2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P. M de </w:t>
            </w:r>
            <w:r w:rsidR="00924624">
              <w:rPr>
                <w:rFonts w:ascii="Arial" w:hAnsi="Arial" w:cs="Arial"/>
                <w:b/>
                <w:bCs/>
                <w:sz w:val="22"/>
                <w:szCs w:val="22"/>
              </w:rPr>
              <w:t>PILAR DO SUL</w:t>
            </w:r>
          </w:p>
          <w:p w14:paraId="579A017C" w14:textId="77777777" w:rsidR="00116CD6" w:rsidRPr="009307B2" w:rsidRDefault="00CB6CB5" w:rsidP="00116CD6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 w:rsidRPr="00CB6CB5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Sabrina Bueno Correa Rossi</w:t>
            </w:r>
          </w:p>
          <w:p w14:paraId="4A37DA59" w14:textId="77777777" w:rsidR="008D47A8" w:rsidRPr="009307B2" w:rsidRDefault="00116CD6" w:rsidP="004B3598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  <w:r w:rsidRPr="009307B2">
              <w:rPr>
                <w:rFonts w:ascii="Arial" w:hAnsi="Arial" w:cs="Arial"/>
                <w:bCs/>
                <w:sz w:val="22"/>
                <w:szCs w:val="22"/>
              </w:rPr>
              <w:t>Telefone:</w:t>
            </w:r>
            <w:r w:rsidR="007F1D6A" w:rsidRPr="009307B2">
              <w:rPr>
                <w:rFonts w:ascii="Arial" w:hAnsi="Arial" w:cs="Arial"/>
                <w:bCs/>
                <w:sz w:val="22"/>
                <w:szCs w:val="22"/>
              </w:rPr>
              <w:t xml:space="preserve"> (15) </w:t>
            </w:r>
            <w:r w:rsidR="00CB6CB5">
              <w:rPr>
                <w:rFonts w:ascii="Arial" w:hAnsi="Arial" w:cs="Arial"/>
                <w:bCs/>
                <w:sz w:val="22"/>
                <w:szCs w:val="22"/>
              </w:rPr>
              <w:t>996691966</w:t>
            </w:r>
            <w:r w:rsidRPr="009307B2">
              <w:rPr>
                <w:rFonts w:ascii="Arial" w:hAnsi="Arial" w:cs="Arial"/>
                <w:bCs/>
                <w:sz w:val="22"/>
                <w:szCs w:val="22"/>
              </w:rPr>
              <w:t xml:space="preserve"> | e-mail:</w:t>
            </w:r>
            <w:r w:rsidR="007F1D6A" w:rsidRPr="009307B2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hyperlink r:id="rId20" w:tgtFrame="_blank" w:history="1">
              <w:r w:rsidR="00CB6CB5" w:rsidRPr="00CB6CB5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sedruma@pilardosul.sp.gov.br</w:t>
              </w:r>
            </w:hyperlink>
          </w:p>
        </w:tc>
      </w:tr>
      <w:tr w:rsidR="008D47A8" w:rsidRPr="00716636" w14:paraId="4AC8A91D" w14:textId="77777777" w:rsidTr="004B3598">
        <w:tc>
          <w:tcPr>
            <w:tcW w:w="10064" w:type="dxa"/>
          </w:tcPr>
          <w:p w14:paraId="7D9D0E00" w14:textId="77777777" w:rsidR="008D47A8" w:rsidRPr="009307B2" w:rsidRDefault="008D47A8" w:rsidP="004B3598">
            <w:pPr>
              <w:pStyle w:val="Corpodetexto"/>
              <w:tabs>
                <w:tab w:val="left" w:pos="2520"/>
              </w:tabs>
              <w:spacing w:after="0"/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307B2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P. M de </w:t>
            </w:r>
            <w:r w:rsidR="00924624">
              <w:rPr>
                <w:rFonts w:ascii="Arial" w:hAnsi="Arial" w:cs="Arial"/>
                <w:b/>
                <w:bCs/>
                <w:sz w:val="22"/>
                <w:szCs w:val="22"/>
              </w:rPr>
              <w:t>TAQUARIVAÍ</w:t>
            </w:r>
          </w:p>
          <w:p w14:paraId="0D2F062C" w14:textId="77777777" w:rsidR="00924624" w:rsidRPr="00062B81" w:rsidRDefault="00062B81" w:rsidP="004B3598">
            <w:pPr>
              <w:pStyle w:val="Corpodetexto"/>
              <w:tabs>
                <w:tab w:val="left" w:pos="2520"/>
              </w:tabs>
              <w:spacing w:after="0"/>
              <w:contextualSpacing/>
              <w:jc w:val="both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 w:rsidRPr="00062B81">
              <w:rPr>
                <w:rFonts w:ascii="Arial" w:hAnsi="Arial" w:cs="Arial"/>
                <w:b/>
                <w:sz w:val="22"/>
                <w:szCs w:val="22"/>
                <w:u w:val="single"/>
              </w:rPr>
              <w:t>Lucas Alexandre de Freitas Vieira</w:t>
            </w:r>
          </w:p>
          <w:p w14:paraId="600C7650" w14:textId="77777777" w:rsidR="008D49FB" w:rsidRDefault="009307B2" w:rsidP="004B3598">
            <w:pPr>
              <w:pStyle w:val="Corpodetexto"/>
              <w:tabs>
                <w:tab w:val="left" w:pos="2520"/>
              </w:tabs>
              <w:spacing w:after="0"/>
              <w:contextualSpacing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307B2">
              <w:rPr>
                <w:rFonts w:ascii="Arial" w:hAnsi="Arial" w:cs="Arial"/>
                <w:bCs/>
                <w:sz w:val="22"/>
                <w:szCs w:val="22"/>
              </w:rPr>
              <w:t>Telefone: (15) 99</w:t>
            </w:r>
            <w:r w:rsidR="00062B81">
              <w:rPr>
                <w:rFonts w:ascii="Arial" w:hAnsi="Arial" w:cs="Arial"/>
                <w:bCs/>
                <w:sz w:val="22"/>
                <w:szCs w:val="22"/>
              </w:rPr>
              <w:t>723</w:t>
            </w:r>
            <w:r w:rsidRPr="009307B2">
              <w:rPr>
                <w:rFonts w:ascii="Arial" w:hAnsi="Arial" w:cs="Arial"/>
                <w:bCs/>
                <w:sz w:val="22"/>
                <w:szCs w:val="22"/>
              </w:rPr>
              <w:t>.</w:t>
            </w:r>
            <w:r w:rsidR="00062B81">
              <w:rPr>
                <w:rFonts w:ascii="Arial" w:hAnsi="Arial" w:cs="Arial"/>
                <w:bCs/>
                <w:sz w:val="22"/>
                <w:szCs w:val="22"/>
              </w:rPr>
              <w:t>3825</w:t>
            </w:r>
            <w:r w:rsidRPr="009307B2">
              <w:rPr>
                <w:rFonts w:ascii="Arial" w:hAnsi="Arial" w:cs="Arial"/>
                <w:bCs/>
                <w:sz w:val="22"/>
                <w:szCs w:val="22"/>
              </w:rPr>
              <w:t xml:space="preserve"> | e-mail: </w:t>
            </w:r>
            <w:hyperlink r:id="rId21" w:history="1">
              <w:r w:rsidR="00062B81" w:rsidRPr="00560E79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obras@taquarivai.sp.gov.br</w:t>
              </w:r>
            </w:hyperlink>
            <w:r w:rsidR="00062B81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  <w:p w14:paraId="5923BAF8" w14:textId="77777777" w:rsidR="008D47A8" w:rsidRPr="00716636" w:rsidRDefault="008D47A8" w:rsidP="008D49FB">
            <w:pPr>
              <w:pStyle w:val="Corpodetexto"/>
              <w:tabs>
                <w:tab w:val="left" w:pos="2520"/>
              </w:tabs>
              <w:spacing w:after="0"/>
              <w:contextualSpacing/>
              <w:jc w:val="both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</w:tr>
    </w:tbl>
    <w:p w14:paraId="0F0CA264" w14:textId="77777777" w:rsidR="008D47A8" w:rsidRDefault="008D47A8" w:rsidP="008D47A8">
      <w:pPr>
        <w:pStyle w:val="Corpodetexto"/>
        <w:tabs>
          <w:tab w:val="left" w:pos="2520"/>
        </w:tabs>
        <w:ind w:left="720"/>
        <w:contextualSpacing/>
        <w:jc w:val="both"/>
        <w:rPr>
          <w:rFonts w:ascii="Calibri Light" w:hAnsi="Calibri Light" w:cs="Calibri Light"/>
          <w:sz w:val="10"/>
          <w:szCs w:val="10"/>
        </w:rPr>
      </w:pPr>
    </w:p>
    <w:p w14:paraId="72BE9C88" w14:textId="77777777" w:rsidR="008D47A8" w:rsidRDefault="008D47A8" w:rsidP="008D47A8">
      <w:pPr>
        <w:pStyle w:val="Corpodetexto"/>
        <w:tabs>
          <w:tab w:val="left" w:pos="2520"/>
        </w:tabs>
        <w:ind w:left="720"/>
        <w:contextualSpacing/>
        <w:jc w:val="both"/>
        <w:rPr>
          <w:rFonts w:ascii="Calibri Light" w:hAnsi="Calibri Light" w:cs="Calibri Light"/>
          <w:sz w:val="10"/>
          <w:szCs w:val="10"/>
        </w:rPr>
      </w:pPr>
    </w:p>
    <w:p w14:paraId="1588152E" w14:textId="77777777" w:rsidR="008D47A8" w:rsidRDefault="008D47A8" w:rsidP="008D47A8">
      <w:pPr>
        <w:pStyle w:val="Corpodetexto"/>
        <w:tabs>
          <w:tab w:val="left" w:pos="2520"/>
        </w:tabs>
        <w:ind w:left="720"/>
        <w:contextualSpacing/>
        <w:jc w:val="both"/>
        <w:rPr>
          <w:rFonts w:ascii="Calibri Light" w:hAnsi="Calibri Light" w:cs="Calibri Light"/>
          <w:sz w:val="10"/>
          <w:szCs w:val="10"/>
        </w:rPr>
      </w:pPr>
    </w:p>
    <w:p w14:paraId="20A13E49" w14:textId="77777777" w:rsidR="008D47A8" w:rsidRDefault="008D47A8" w:rsidP="008D47A8">
      <w:pPr>
        <w:pStyle w:val="Corpodetexto"/>
        <w:tabs>
          <w:tab w:val="left" w:pos="2520"/>
        </w:tabs>
        <w:ind w:left="720"/>
        <w:contextualSpacing/>
        <w:jc w:val="both"/>
        <w:rPr>
          <w:rFonts w:ascii="Calibri Light" w:hAnsi="Calibri Light" w:cs="Calibri Light"/>
          <w:sz w:val="10"/>
          <w:szCs w:val="10"/>
        </w:rPr>
      </w:pPr>
    </w:p>
    <w:p w14:paraId="64DF2F50" w14:textId="77777777" w:rsidR="008D47A8" w:rsidRDefault="008D47A8" w:rsidP="008D47A8">
      <w:pPr>
        <w:pStyle w:val="Corpodetexto"/>
        <w:tabs>
          <w:tab w:val="left" w:pos="2520"/>
        </w:tabs>
        <w:ind w:left="720"/>
        <w:contextualSpacing/>
        <w:jc w:val="both"/>
        <w:rPr>
          <w:rFonts w:ascii="Calibri Light" w:hAnsi="Calibri Light" w:cs="Calibri Light"/>
          <w:sz w:val="10"/>
          <w:szCs w:val="10"/>
        </w:rPr>
      </w:pPr>
    </w:p>
    <w:p w14:paraId="61270420" w14:textId="77777777" w:rsidR="008D47A8" w:rsidRDefault="008D47A8" w:rsidP="008D47A8">
      <w:pPr>
        <w:pStyle w:val="Corpodetexto"/>
        <w:tabs>
          <w:tab w:val="left" w:pos="2520"/>
        </w:tabs>
        <w:ind w:left="720"/>
        <w:contextualSpacing/>
        <w:jc w:val="both"/>
        <w:rPr>
          <w:rFonts w:ascii="Calibri Light" w:hAnsi="Calibri Light" w:cs="Calibri Light"/>
          <w:sz w:val="10"/>
          <w:szCs w:val="10"/>
        </w:rPr>
      </w:pPr>
    </w:p>
    <w:p w14:paraId="30D62754" w14:textId="77777777" w:rsidR="008D47A8" w:rsidRPr="00417195" w:rsidRDefault="008D47A8" w:rsidP="008D47A8">
      <w:pPr>
        <w:pStyle w:val="Corpodetexto"/>
        <w:tabs>
          <w:tab w:val="left" w:pos="2520"/>
        </w:tabs>
        <w:ind w:left="720"/>
        <w:contextualSpacing/>
        <w:jc w:val="both"/>
        <w:rPr>
          <w:rFonts w:ascii="Calibri Light" w:hAnsi="Calibri Light" w:cs="Calibri Light"/>
          <w:sz w:val="10"/>
          <w:szCs w:val="10"/>
        </w:rPr>
      </w:pPr>
    </w:p>
    <w:p w14:paraId="22AF83FB" w14:textId="77777777" w:rsidR="00E8011F" w:rsidRDefault="00E8011F" w:rsidP="002D51EC">
      <w:pPr>
        <w:pStyle w:val="Corpodetexto"/>
        <w:tabs>
          <w:tab w:val="left" w:pos="2520"/>
        </w:tabs>
        <w:spacing w:before="100" w:beforeAutospacing="1" w:after="100" w:afterAutospacing="1"/>
        <w:contextualSpacing/>
        <w:jc w:val="center"/>
        <w:rPr>
          <w:rFonts w:ascii="Arial" w:hAnsi="Arial" w:cs="Arial"/>
          <w:b/>
          <w:color w:val="000000" w:themeColor="text1"/>
          <w:sz w:val="22"/>
          <w:szCs w:val="22"/>
          <w:u w:val="single"/>
        </w:rPr>
      </w:pPr>
    </w:p>
    <w:sectPr w:rsidR="00E8011F" w:rsidSect="00DD5931">
      <w:headerReference w:type="default" r:id="rId22"/>
      <w:pgSz w:w="11907" w:h="16840" w:code="9"/>
      <w:pgMar w:top="284" w:right="567" w:bottom="284" w:left="8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ED7FE5" w14:textId="77777777" w:rsidR="00CC3948" w:rsidRDefault="00CC3948">
      <w:r>
        <w:separator/>
      </w:r>
    </w:p>
  </w:endnote>
  <w:endnote w:type="continuationSeparator" w:id="0">
    <w:p w14:paraId="3F2FBF3C" w14:textId="77777777" w:rsidR="00CC3948" w:rsidRDefault="00CC39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7BA871" w14:textId="77777777" w:rsidR="00CC3948" w:rsidRDefault="00CC3948">
      <w:r>
        <w:separator/>
      </w:r>
    </w:p>
  </w:footnote>
  <w:footnote w:type="continuationSeparator" w:id="0">
    <w:p w14:paraId="260D45DE" w14:textId="77777777" w:rsidR="00CC3948" w:rsidRDefault="00CC39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C8B682" w14:textId="77777777" w:rsidR="00485399" w:rsidRPr="007B6B73" w:rsidRDefault="0041386B" w:rsidP="0041386B">
    <w:pPr>
      <w:jc w:val="right"/>
      <w:rPr>
        <w:rFonts w:ascii="Arial" w:hAnsi="Arial" w:cs="Arial"/>
        <w:sz w:val="16"/>
        <w:szCs w:val="16"/>
      </w:rPr>
    </w:pPr>
    <w:r w:rsidRPr="00943C25">
      <w:rPr>
        <w:noProof/>
      </w:rPr>
      <w:drawing>
        <wp:anchor distT="0" distB="0" distL="114300" distR="114300" simplePos="0" relativeHeight="251659264" behindDoc="1" locked="0" layoutInCell="1" allowOverlap="1" wp14:anchorId="521142D2" wp14:editId="7B3D51AB">
          <wp:simplePos x="0" y="0"/>
          <wp:positionH relativeFrom="margin">
            <wp:align>left</wp:align>
          </wp:positionH>
          <wp:positionV relativeFrom="paragraph">
            <wp:posOffset>-333375</wp:posOffset>
          </wp:positionV>
          <wp:extent cx="1838325" cy="577850"/>
          <wp:effectExtent l="0" t="0" r="9525" b="0"/>
          <wp:wrapSquare wrapText="bothSides"/>
          <wp:docPr id="27" name="Imagem 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3832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85399">
      <w:rPr>
        <w:sz w:val="24"/>
      </w:rPr>
      <w:t xml:space="preserve">          </w:t>
    </w:r>
  </w:p>
  <w:p w14:paraId="220E4F8D" w14:textId="77777777" w:rsidR="00485399" w:rsidRDefault="00485399" w:rsidP="00533C2B">
    <w:pPr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1FE36421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m 615022806" o:spid="_x0000_i1025" type="#_x0000_t75" style="width:14.4pt;height:14.4pt;visibility:visible;mso-wrap-style:square">
            <v:imagedata r:id="rId1" o:title=""/>
          </v:shape>
        </w:pict>
      </mc:Choice>
      <mc:Fallback>
        <w:drawing>
          <wp:inline distT="0" distB="0" distL="0" distR="0" wp14:anchorId="67A158DD">
            <wp:extent cx="182880" cy="182880"/>
            <wp:effectExtent l="0" t="0" r="0" b="0"/>
            <wp:docPr id="615022806" name="Imagem 6150228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3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18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8CD5774"/>
    <w:multiLevelType w:val="multilevel"/>
    <w:tmpl w:val="0416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09826D27"/>
    <w:multiLevelType w:val="hybridMultilevel"/>
    <w:tmpl w:val="7B02577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354817"/>
    <w:multiLevelType w:val="hybridMultilevel"/>
    <w:tmpl w:val="A4D059E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501B19"/>
    <w:multiLevelType w:val="singleLevel"/>
    <w:tmpl w:val="781A1CC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5" w15:restartNumberingAfterBreak="0">
    <w:nsid w:val="0E463F56"/>
    <w:multiLevelType w:val="multilevel"/>
    <w:tmpl w:val="04160025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2D3F0B17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2E6D368B"/>
    <w:multiLevelType w:val="hybridMultilevel"/>
    <w:tmpl w:val="0498761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442364"/>
    <w:multiLevelType w:val="hybridMultilevel"/>
    <w:tmpl w:val="BA0259FC"/>
    <w:lvl w:ilvl="0" w:tplc="0416000F">
      <w:start w:val="1"/>
      <w:numFmt w:val="decimal"/>
      <w:lvlText w:val="%1."/>
      <w:lvlJc w:val="left"/>
      <w:pPr>
        <w:ind w:left="1609" w:hanging="360"/>
      </w:pPr>
    </w:lvl>
    <w:lvl w:ilvl="1" w:tplc="04160019" w:tentative="1">
      <w:start w:val="1"/>
      <w:numFmt w:val="lowerLetter"/>
      <w:lvlText w:val="%2."/>
      <w:lvlJc w:val="left"/>
      <w:pPr>
        <w:ind w:left="2329" w:hanging="360"/>
      </w:pPr>
    </w:lvl>
    <w:lvl w:ilvl="2" w:tplc="0416001B" w:tentative="1">
      <w:start w:val="1"/>
      <w:numFmt w:val="lowerRoman"/>
      <w:lvlText w:val="%3."/>
      <w:lvlJc w:val="right"/>
      <w:pPr>
        <w:ind w:left="3049" w:hanging="180"/>
      </w:pPr>
    </w:lvl>
    <w:lvl w:ilvl="3" w:tplc="0416000F" w:tentative="1">
      <w:start w:val="1"/>
      <w:numFmt w:val="decimal"/>
      <w:lvlText w:val="%4."/>
      <w:lvlJc w:val="left"/>
      <w:pPr>
        <w:ind w:left="3769" w:hanging="360"/>
      </w:pPr>
    </w:lvl>
    <w:lvl w:ilvl="4" w:tplc="04160019" w:tentative="1">
      <w:start w:val="1"/>
      <w:numFmt w:val="lowerLetter"/>
      <w:lvlText w:val="%5."/>
      <w:lvlJc w:val="left"/>
      <w:pPr>
        <w:ind w:left="4489" w:hanging="360"/>
      </w:pPr>
    </w:lvl>
    <w:lvl w:ilvl="5" w:tplc="0416001B" w:tentative="1">
      <w:start w:val="1"/>
      <w:numFmt w:val="lowerRoman"/>
      <w:lvlText w:val="%6."/>
      <w:lvlJc w:val="right"/>
      <w:pPr>
        <w:ind w:left="5209" w:hanging="180"/>
      </w:pPr>
    </w:lvl>
    <w:lvl w:ilvl="6" w:tplc="0416000F" w:tentative="1">
      <w:start w:val="1"/>
      <w:numFmt w:val="decimal"/>
      <w:lvlText w:val="%7."/>
      <w:lvlJc w:val="left"/>
      <w:pPr>
        <w:ind w:left="5929" w:hanging="360"/>
      </w:pPr>
    </w:lvl>
    <w:lvl w:ilvl="7" w:tplc="04160019" w:tentative="1">
      <w:start w:val="1"/>
      <w:numFmt w:val="lowerLetter"/>
      <w:lvlText w:val="%8."/>
      <w:lvlJc w:val="left"/>
      <w:pPr>
        <w:ind w:left="6649" w:hanging="360"/>
      </w:pPr>
    </w:lvl>
    <w:lvl w:ilvl="8" w:tplc="0416001B" w:tentative="1">
      <w:start w:val="1"/>
      <w:numFmt w:val="lowerRoman"/>
      <w:lvlText w:val="%9."/>
      <w:lvlJc w:val="right"/>
      <w:pPr>
        <w:ind w:left="7369" w:hanging="180"/>
      </w:pPr>
    </w:lvl>
  </w:abstractNum>
  <w:abstractNum w:abstractNumId="9" w15:restartNumberingAfterBreak="0">
    <w:nsid w:val="36B15271"/>
    <w:multiLevelType w:val="hybridMultilevel"/>
    <w:tmpl w:val="FCBC765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354591"/>
    <w:multiLevelType w:val="singleLevel"/>
    <w:tmpl w:val="FB28C20C"/>
    <w:lvl w:ilvl="0">
      <w:start w:val="16"/>
      <w:numFmt w:val="bullet"/>
      <w:lvlText w:val="-"/>
      <w:lvlJc w:val="left"/>
      <w:pPr>
        <w:tabs>
          <w:tab w:val="num" w:pos="3192"/>
        </w:tabs>
        <w:ind w:left="3192" w:hanging="360"/>
      </w:pPr>
      <w:rPr>
        <w:rFonts w:ascii="Times New Roman" w:hAnsi="Times New Roman" w:hint="default"/>
      </w:rPr>
    </w:lvl>
  </w:abstractNum>
  <w:abstractNum w:abstractNumId="11" w15:restartNumberingAfterBreak="0">
    <w:nsid w:val="3A754A4D"/>
    <w:multiLevelType w:val="hybridMultilevel"/>
    <w:tmpl w:val="38D499C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0E5746"/>
    <w:multiLevelType w:val="hybridMultilevel"/>
    <w:tmpl w:val="9EBC01D6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28237D5"/>
    <w:multiLevelType w:val="hybridMultilevel"/>
    <w:tmpl w:val="5B3C784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C82521"/>
    <w:multiLevelType w:val="multilevel"/>
    <w:tmpl w:val="0416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5" w15:restartNumberingAfterBreak="0">
    <w:nsid w:val="44F47C5D"/>
    <w:multiLevelType w:val="hybridMultilevel"/>
    <w:tmpl w:val="DD302CA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1905FF"/>
    <w:multiLevelType w:val="hybridMultilevel"/>
    <w:tmpl w:val="0DD60EE4"/>
    <w:lvl w:ilvl="0" w:tplc="D360C884">
      <w:start w:val="1"/>
      <w:numFmt w:val="decimal"/>
      <w:lvlText w:val="%1-"/>
      <w:lvlJc w:val="left"/>
      <w:pPr>
        <w:tabs>
          <w:tab w:val="num" w:pos="1440"/>
        </w:tabs>
        <w:ind w:left="144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D7F34EB"/>
    <w:multiLevelType w:val="singleLevel"/>
    <w:tmpl w:val="A8C4191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8" w15:restartNumberingAfterBreak="0">
    <w:nsid w:val="502436C7"/>
    <w:multiLevelType w:val="hybridMultilevel"/>
    <w:tmpl w:val="AA62E00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04D5790"/>
    <w:multiLevelType w:val="hybridMultilevel"/>
    <w:tmpl w:val="D6284EAA"/>
    <w:lvl w:ilvl="0" w:tplc="3E1ABE2A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Times New Roman"/>
        <w:b w:val="0"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3D7314E"/>
    <w:multiLevelType w:val="hybridMultilevel"/>
    <w:tmpl w:val="81D2FD4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E8277C9"/>
    <w:multiLevelType w:val="hybridMultilevel"/>
    <w:tmpl w:val="1EFC32AC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F5A44C8"/>
    <w:multiLevelType w:val="hybridMultilevel"/>
    <w:tmpl w:val="4528891C"/>
    <w:lvl w:ilvl="0" w:tplc="61E021DC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09B5A8F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60F71C21"/>
    <w:multiLevelType w:val="hybridMultilevel"/>
    <w:tmpl w:val="7A58EC8A"/>
    <w:lvl w:ilvl="0" w:tplc="C840DD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8025897"/>
    <w:multiLevelType w:val="hybridMultilevel"/>
    <w:tmpl w:val="F71A2C76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6E812837"/>
    <w:multiLevelType w:val="hybridMultilevel"/>
    <w:tmpl w:val="9542B0FA"/>
    <w:lvl w:ilvl="0" w:tplc="9CF4EB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C6B6B64"/>
    <w:multiLevelType w:val="hybridMultilevel"/>
    <w:tmpl w:val="5AA26F4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787137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1699" w:hanging="283"/>
        </w:pPr>
        <w:rPr>
          <w:rFonts w:ascii="Symbol" w:hAnsi="Symbol" w:hint="default"/>
        </w:rPr>
      </w:lvl>
    </w:lvlOverride>
  </w:num>
  <w:num w:numId="2" w16cid:durableId="1343780278">
    <w:abstractNumId w:val="10"/>
  </w:num>
  <w:num w:numId="3" w16cid:durableId="1792047890">
    <w:abstractNumId w:val="4"/>
  </w:num>
  <w:num w:numId="4" w16cid:durableId="677542160">
    <w:abstractNumId w:val="17"/>
  </w:num>
  <w:num w:numId="5" w16cid:durableId="1852720426">
    <w:abstractNumId w:val="6"/>
  </w:num>
  <w:num w:numId="6" w16cid:durableId="2026129429">
    <w:abstractNumId w:val="25"/>
  </w:num>
  <w:num w:numId="7" w16cid:durableId="194576785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456556825">
    <w:abstractNumId w:val="16"/>
  </w:num>
  <w:num w:numId="9" w16cid:durableId="1801804451">
    <w:abstractNumId w:val="13"/>
  </w:num>
  <w:num w:numId="10" w16cid:durableId="137572023">
    <w:abstractNumId w:val="8"/>
  </w:num>
  <w:num w:numId="11" w16cid:durableId="25104158">
    <w:abstractNumId w:val="14"/>
  </w:num>
  <w:num w:numId="12" w16cid:durableId="366413448">
    <w:abstractNumId w:val="5"/>
  </w:num>
  <w:num w:numId="13" w16cid:durableId="1541017018">
    <w:abstractNumId w:val="1"/>
  </w:num>
  <w:num w:numId="14" w16cid:durableId="1325935770">
    <w:abstractNumId w:val="19"/>
  </w:num>
  <w:num w:numId="15" w16cid:durableId="1873614938">
    <w:abstractNumId w:val="12"/>
  </w:num>
  <w:num w:numId="16" w16cid:durableId="27877716">
    <w:abstractNumId w:val="21"/>
  </w:num>
  <w:num w:numId="17" w16cid:durableId="1526600000">
    <w:abstractNumId w:val="26"/>
  </w:num>
  <w:num w:numId="18" w16cid:durableId="1982536971">
    <w:abstractNumId w:val="22"/>
  </w:num>
  <w:num w:numId="19" w16cid:durableId="764032901">
    <w:abstractNumId w:val="23"/>
  </w:num>
  <w:num w:numId="20" w16cid:durableId="521433027">
    <w:abstractNumId w:val="24"/>
  </w:num>
  <w:num w:numId="21" w16cid:durableId="1892695548">
    <w:abstractNumId w:val="27"/>
  </w:num>
  <w:num w:numId="22" w16cid:durableId="473571565">
    <w:abstractNumId w:val="3"/>
  </w:num>
  <w:num w:numId="23" w16cid:durableId="1283920939">
    <w:abstractNumId w:val="2"/>
  </w:num>
  <w:num w:numId="24" w16cid:durableId="1654021858">
    <w:abstractNumId w:val="18"/>
  </w:num>
  <w:num w:numId="25" w16cid:durableId="441919138">
    <w:abstractNumId w:val="9"/>
  </w:num>
  <w:num w:numId="26" w16cid:durableId="110828145">
    <w:abstractNumId w:val="15"/>
  </w:num>
  <w:num w:numId="27" w16cid:durableId="1355377839">
    <w:abstractNumId w:val="20"/>
  </w:num>
  <w:num w:numId="28" w16cid:durableId="44847782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47043850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4680"/>
    <w:rsid w:val="00003071"/>
    <w:rsid w:val="0000436F"/>
    <w:rsid w:val="0001103D"/>
    <w:rsid w:val="00011976"/>
    <w:rsid w:val="00015520"/>
    <w:rsid w:val="00016556"/>
    <w:rsid w:val="0002351C"/>
    <w:rsid w:val="0002636E"/>
    <w:rsid w:val="00031957"/>
    <w:rsid w:val="00031E4F"/>
    <w:rsid w:val="000349DC"/>
    <w:rsid w:val="000401E2"/>
    <w:rsid w:val="00044456"/>
    <w:rsid w:val="00045985"/>
    <w:rsid w:val="00046BBA"/>
    <w:rsid w:val="000540CF"/>
    <w:rsid w:val="00056D38"/>
    <w:rsid w:val="00062B81"/>
    <w:rsid w:val="0006499E"/>
    <w:rsid w:val="00067030"/>
    <w:rsid w:val="0007193E"/>
    <w:rsid w:val="0007365A"/>
    <w:rsid w:val="00074396"/>
    <w:rsid w:val="00083133"/>
    <w:rsid w:val="00083A31"/>
    <w:rsid w:val="00084015"/>
    <w:rsid w:val="000850D5"/>
    <w:rsid w:val="000869EA"/>
    <w:rsid w:val="00090327"/>
    <w:rsid w:val="00094436"/>
    <w:rsid w:val="000A3B19"/>
    <w:rsid w:val="000A7D3F"/>
    <w:rsid w:val="000B37B4"/>
    <w:rsid w:val="000B6BDA"/>
    <w:rsid w:val="000C0AA8"/>
    <w:rsid w:val="000C4B70"/>
    <w:rsid w:val="000C51F6"/>
    <w:rsid w:val="000D3F9D"/>
    <w:rsid w:val="000D61EC"/>
    <w:rsid w:val="000D63BD"/>
    <w:rsid w:val="000E0196"/>
    <w:rsid w:val="000E2C6F"/>
    <w:rsid w:val="000E36A2"/>
    <w:rsid w:val="000E493F"/>
    <w:rsid w:val="000E5961"/>
    <w:rsid w:val="000E601F"/>
    <w:rsid w:val="000E7AEC"/>
    <w:rsid w:val="000F2507"/>
    <w:rsid w:val="000F317F"/>
    <w:rsid w:val="000F7EDF"/>
    <w:rsid w:val="00104CD2"/>
    <w:rsid w:val="00116CD6"/>
    <w:rsid w:val="00122834"/>
    <w:rsid w:val="00124F94"/>
    <w:rsid w:val="001255B9"/>
    <w:rsid w:val="001256D6"/>
    <w:rsid w:val="00126BDA"/>
    <w:rsid w:val="00126F88"/>
    <w:rsid w:val="001324DA"/>
    <w:rsid w:val="0013567B"/>
    <w:rsid w:val="0014539D"/>
    <w:rsid w:val="0015029D"/>
    <w:rsid w:val="001518CA"/>
    <w:rsid w:val="00152B86"/>
    <w:rsid w:val="00157C5E"/>
    <w:rsid w:val="00165BFB"/>
    <w:rsid w:val="001664AF"/>
    <w:rsid w:val="0016758A"/>
    <w:rsid w:val="001705AB"/>
    <w:rsid w:val="00174709"/>
    <w:rsid w:val="001754CB"/>
    <w:rsid w:val="00183E86"/>
    <w:rsid w:val="0018430C"/>
    <w:rsid w:val="001843D6"/>
    <w:rsid w:val="00186966"/>
    <w:rsid w:val="00190C2D"/>
    <w:rsid w:val="0019511A"/>
    <w:rsid w:val="0019792C"/>
    <w:rsid w:val="001A187C"/>
    <w:rsid w:val="001A1F59"/>
    <w:rsid w:val="001A4BCD"/>
    <w:rsid w:val="001B5AAE"/>
    <w:rsid w:val="001B67A5"/>
    <w:rsid w:val="001C19C5"/>
    <w:rsid w:val="001C5443"/>
    <w:rsid w:val="001C6CDD"/>
    <w:rsid w:val="001D33FF"/>
    <w:rsid w:val="001D3941"/>
    <w:rsid w:val="001D3AD5"/>
    <w:rsid w:val="001D52FD"/>
    <w:rsid w:val="001E109B"/>
    <w:rsid w:val="001E10A0"/>
    <w:rsid w:val="001E392F"/>
    <w:rsid w:val="001E5B12"/>
    <w:rsid w:val="001F721C"/>
    <w:rsid w:val="00200728"/>
    <w:rsid w:val="0020314B"/>
    <w:rsid w:val="00203B43"/>
    <w:rsid w:val="0020711C"/>
    <w:rsid w:val="00223A2C"/>
    <w:rsid w:val="002243CC"/>
    <w:rsid w:val="00230143"/>
    <w:rsid w:val="00230CE4"/>
    <w:rsid w:val="002319BC"/>
    <w:rsid w:val="00231C15"/>
    <w:rsid w:val="00233039"/>
    <w:rsid w:val="0023586A"/>
    <w:rsid w:val="00236AB1"/>
    <w:rsid w:val="0024252D"/>
    <w:rsid w:val="002427A9"/>
    <w:rsid w:val="0024331A"/>
    <w:rsid w:val="00244963"/>
    <w:rsid w:val="00247B70"/>
    <w:rsid w:val="00254553"/>
    <w:rsid w:val="00261C3B"/>
    <w:rsid w:val="0026290B"/>
    <w:rsid w:val="00267572"/>
    <w:rsid w:val="002704AD"/>
    <w:rsid w:val="00275F34"/>
    <w:rsid w:val="00282CF6"/>
    <w:rsid w:val="00284C97"/>
    <w:rsid w:val="0028593D"/>
    <w:rsid w:val="00295061"/>
    <w:rsid w:val="00295FE9"/>
    <w:rsid w:val="002A00C6"/>
    <w:rsid w:val="002A0AA0"/>
    <w:rsid w:val="002B0569"/>
    <w:rsid w:val="002B1060"/>
    <w:rsid w:val="002B370F"/>
    <w:rsid w:val="002B3FCB"/>
    <w:rsid w:val="002D0A9E"/>
    <w:rsid w:val="002D178D"/>
    <w:rsid w:val="002D4070"/>
    <w:rsid w:val="002D442C"/>
    <w:rsid w:val="002D51EC"/>
    <w:rsid w:val="002D6677"/>
    <w:rsid w:val="002E5DA1"/>
    <w:rsid w:val="002F0183"/>
    <w:rsid w:val="002F5D4B"/>
    <w:rsid w:val="003018BB"/>
    <w:rsid w:val="00306F4C"/>
    <w:rsid w:val="00307549"/>
    <w:rsid w:val="00307A1D"/>
    <w:rsid w:val="00307F40"/>
    <w:rsid w:val="00311497"/>
    <w:rsid w:val="003150A7"/>
    <w:rsid w:val="00316AAE"/>
    <w:rsid w:val="00316BC9"/>
    <w:rsid w:val="0032017F"/>
    <w:rsid w:val="003241D7"/>
    <w:rsid w:val="003246C9"/>
    <w:rsid w:val="0033010D"/>
    <w:rsid w:val="00331DAB"/>
    <w:rsid w:val="0033482C"/>
    <w:rsid w:val="00342406"/>
    <w:rsid w:val="003451E7"/>
    <w:rsid w:val="0034562B"/>
    <w:rsid w:val="00347B29"/>
    <w:rsid w:val="00352D1B"/>
    <w:rsid w:val="0036763E"/>
    <w:rsid w:val="00367DEE"/>
    <w:rsid w:val="003728F8"/>
    <w:rsid w:val="00374457"/>
    <w:rsid w:val="00377C98"/>
    <w:rsid w:val="00386A59"/>
    <w:rsid w:val="00386C1F"/>
    <w:rsid w:val="003935E3"/>
    <w:rsid w:val="00397485"/>
    <w:rsid w:val="00397793"/>
    <w:rsid w:val="003A03B2"/>
    <w:rsid w:val="003A5AC2"/>
    <w:rsid w:val="003B0C92"/>
    <w:rsid w:val="003B7E99"/>
    <w:rsid w:val="003C1046"/>
    <w:rsid w:val="003C243D"/>
    <w:rsid w:val="003C499D"/>
    <w:rsid w:val="003D3524"/>
    <w:rsid w:val="003D388E"/>
    <w:rsid w:val="003F1F76"/>
    <w:rsid w:val="004013E1"/>
    <w:rsid w:val="00405C01"/>
    <w:rsid w:val="00407B24"/>
    <w:rsid w:val="0041088D"/>
    <w:rsid w:val="00410C61"/>
    <w:rsid w:val="00410EF0"/>
    <w:rsid w:val="0041386B"/>
    <w:rsid w:val="00415167"/>
    <w:rsid w:val="00420089"/>
    <w:rsid w:val="00420912"/>
    <w:rsid w:val="00420D14"/>
    <w:rsid w:val="00421C27"/>
    <w:rsid w:val="00425F5F"/>
    <w:rsid w:val="00426743"/>
    <w:rsid w:val="00431815"/>
    <w:rsid w:val="00431DB0"/>
    <w:rsid w:val="00437F57"/>
    <w:rsid w:val="004474D4"/>
    <w:rsid w:val="00451D93"/>
    <w:rsid w:val="004525D3"/>
    <w:rsid w:val="0045630A"/>
    <w:rsid w:val="0046026D"/>
    <w:rsid w:val="00460744"/>
    <w:rsid w:val="0046101D"/>
    <w:rsid w:val="0046680B"/>
    <w:rsid w:val="00466BCB"/>
    <w:rsid w:val="00470847"/>
    <w:rsid w:val="00472239"/>
    <w:rsid w:val="00476BEE"/>
    <w:rsid w:val="00485399"/>
    <w:rsid w:val="004905B5"/>
    <w:rsid w:val="004923C9"/>
    <w:rsid w:val="004936D4"/>
    <w:rsid w:val="00494E4D"/>
    <w:rsid w:val="00495C65"/>
    <w:rsid w:val="004A36A0"/>
    <w:rsid w:val="004A6483"/>
    <w:rsid w:val="004A7578"/>
    <w:rsid w:val="004B0CC3"/>
    <w:rsid w:val="004B22C3"/>
    <w:rsid w:val="004B38C2"/>
    <w:rsid w:val="004B60AB"/>
    <w:rsid w:val="004B7BB8"/>
    <w:rsid w:val="004C1E46"/>
    <w:rsid w:val="004C56D4"/>
    <w:rsid w:val="004C7CC1"/>
    <w:rsid w:val="004D2CC8"/>
    <w:rsid w:val="004D35BE"/>
    <w:rsid w:val="004D6C7D"/>
    <w:rsid w:val="004E2258"/>
    <w:rsid w:val="004E45C6"/>
    <w:rsid w:val="004E5EBE"/>
    <w:rsid w:val="004F2960"/>
    <w:rsid w:val="004F6BF1"/>
    <w:rsid w:val="00500D52"/>
    <w:rsid w:val="0050215B"/>
    <w:rsid w:val="00505A1D"/>
    <w:rsid w:val="00507893"/>
    <w:rsid w:val="00520769"/>
    <w:rsid w:val="005209AB"/>
    <w:rsid w:val="005300DC"/>
    <w:rsid w:val="00533C2B"/>
    <w:rsid w:val="005342F4"/>
    <w:rsid w:val="00540139"/>
    <w:rsid w:val="00541797"/>
    <w:rsid w:val="00542612"/>
    <w:rsid w:val="00542B97"/>
    <w:rsid w:val="005435D8"/>
    <w:rsid w:val="00545342"/>
    <w:rsid w:val="00546E71"/>
    <w:rsid w:val="0056197F"/>
    <w:rsid w:val="005653B7"/>
    <w:rsid w:val="005670F5"/>
    <w:rsid w:val="00583D4D"/>
    <w:rsid w:val="005845F1"/>
    <w:rsid w:val="00586296"/>
    <w:rsid w:val="005927AF"/>
    <w:rsid w:val="00596215"/>
    <w:rsid w:val="005A09D7"/>
    <w:rsid w:val="005A28A8"/>
    <w:rsid w:val="005A2AAF"/>
    <w:rsid w:val="005A4749"/>
    <w:rsid w:val="005A5A38"/>
    <w:rsid w:val="005B0069"/>
    <w:rsid w:val="005B0415"/>
    <w:rsid w:val="005B128E"/>
    <w:rsid w:val="005B1E66"/>
    <w:rsid w:val="005B506F"/>
    <w:rsid w:val="005B692D"/>
    <w:rsid w:val="005C7396"/>
    <w:rsid w:val="005D0285"/>
    <w:rsid w:val="005D1483"/>
    <w:rsid w:val="005D2297"/>
    <w:rsid w:val="005D2B3D"/>
    <w:rsid w:val="005D2CC4"/>
    <w:rsid w:val="005D41F1"/>
    <w:rsid w:val="005D54A2"/>
    <w:rsid w:val="005D7F7F"/>
    <w:rsid w:val="005E2215"/>
    <w:rsid w:val="005E2FF1"/>
    <w:rsid w:val="005E3C0A"/>
    <w:rsid w:val="005E66F0"/>
    <w:rsid w:val="005E6CE3"/>
    <w:rsid w:val="005F0296"/>
    <w:rsid w:val="005F082D"/>
    <w:rsid w:val="005F2ABD"/>
    <w:rsid w:val="005F2B37"/>
    <w:rsid w:val="00602369"/>
    <w:rsid w:val="006032FC"/>
    <w:rsid w:val="00603703"/>
    <w:rsid w:val="00607468"/>
    <w:rsid w:val="006145A2"/>
    <w:rsid w:val="006149AE"/>
    <w:rsid w:val="00615A48"/>
    <w:rsid w:val="00615E2D"/>
    <w:rsid w:val="00617114"/>
    <w:rsid w:val="00621571"/>
    <w:rsid w:val="00623EB3"/>
    <w:rsid w:val="006249A4"/>
    <w:rsid w:val="0062578E"/>
    <w:rsid w:val="006309C5"/>
    <w:rsid w:val="006327C5"/>
    <w:rsid w:val="006339FF"/>
    <w:rsid w:val="00634DEE"/>
    <w:rsid w:val="00635C5C"/>
    <w:rsid w:val="00636485"/>
    <w:rsid w:val="0064745B"/>
    <w:rsid w:val="00647524"/>
    <w:rsid w:val="00656810"/>
    <w:rsid w:val="006620E0"/>
    <w:rsid w:val="00674F4D"/>
    <w:rsid w:val="0067645D"/>
    <w:rsid w:val="0068468B"/>
    <w:rsid w:val="00692FE0"/>
    <w:rsid w:val="00693198"/>
    <w:rsid w:val="006934DF"/>
    <w:rsid w:val="00693CF6"/>
    <w:rsid w:val="00697A2F"/>
    <w:rsid w:val="006A4BBD"/>
    <w:rsid w:val="006B2AA9"/>
    <w:rsid w:val="006C0A3B"/>
    <w:rsid w:val="006C287E"/>
    <w:rsid w:val="006C5BD5"/>
    <w:rsid w:val="006D7E09"/>
    <w:rsid w:val="006E1D62"/>
    <w:rsid w:val="006E2267"/>
    <w:rsid w:val="006E24F1"/>
    <w:rsid w:val="006E43C7"/>
    <w:rsid w:val="006E4D3C"/>
    <w:rsid w:val="006E564B"/>
    <w:rsid w:val="006E58F8"/>
    <w:rsid w:val="006E618C"/>
    <w:rsid w:val="006F0350"/>
    <w:rsid w:val="006F0479"/>
    <w:rsid w:val="006F0F89"/>
    <w:rsid w:val="006F598D"/>
    <w:rsid w:val="00703071"/>
    <w:rsid w:val="0070554D"/>
    <w:rsid w:val="00711A45"/>
    <w:rsid w:val="007167A1"/>
    <w:rsid w:val="00717E15"/>
    <w:rsid w:val="0072494A"/>
    <w:rsid w:val="00733C8B"/>
    <w:rsid w:val="00743922"/>
    <w:rsid w:val="00757D1E"/>
    <w:rsid w:val="00757EE3"/>
    <w:rsid w:val="00761100"/>
    <w:rsid w:val="00761D96"/>
    <w:rsid w:val="00762A97"/>
    <w:rsid w:val="00764975"/>
    <w:rsid w:val="00766275"/>
    <w:rsid w:val="00775E00"/>
    <w:rsid w:val="00777430"/>
    <w:rsid w:val="007819E2"/>
    <w:rsid w:val="00783CE4"/>
    <w:rsid w:val="00793234"/>
    <w:rsid w:val="00793F2F"/>
    <w:rsid w:val="007A2DF0"/>
    <w:rsid w:val="007A41F7"/>
    <w:rsid w:val="007A72A3"/>
    <w:rsid w:val="007B4872"/>
    <w:rsid w:val="007B6B73"/>
    <w:rsid w:val="007B7130"/>
    <w:rsid w:val="007C3D23"/>
    <w:rsid w:val="007C4BE2"/>
    <w:rsid w:val="007D0051"/>
    <w:rsid w:val="007D02B7"/>
    <w:rsid w:val="007D2C89"/>
    <w:rsid w:val="007E0852"/>
    <w:rsid w:val="007E1BD0"/>
    <w:rsid w:val="007E775A"/>
    <w:rsid w:val="007F1D6A"/>
    <w:rsid w:val="007F2CE7"/>
    <w:rsid w:val="00800FEA"/>
    <w:rsid w:val="00802C78"/>
    <w:rsid w:val="00803620"/>
    <w:rsid w:val="008100E3"/>
    <w:rsid w:val="0081619B"/>
    <w:rsid w:val="00816601"/>
    <w:rsid w:val="00816C06"/>
    <w:rsid w:val="00817816"/>
    <w:rsid w:val="00817E34"/>
    <w:rsid w:val="00821F1F"/>
    <w:rsid w:val="008248AB"/>
    <w:rsid w:val="00826092"/>
    <w:rsid w:val="0083147C"/>
    <w:rsid w:val="008336A0"/>
    <w:rsid w:val="008338B3"/>
    <w:rsid w:val="00837906"/>
    <w:rsid w:val="00840837"/>
    <w:rsid w:val="00840A3A"/>
    <w:rsid w:val="00841CEE"/>
    <w:rsid w:val="0084570F"/>
    <w:rsid w:val="00845EC7"/>
    <w:rsid w:val="00851195"/>
    <w:rsid w:val="008644E2"/>
    <w:rsid w:val="008670FB"/>
    <w:rsid w:val="00872ABF"/>
    <w:rsid w:val="00876B7D"/>
    <w:rsid w:val="00877675"/>
    <w:rsid w:val="00881053"/>
    <w:rsid w:val="008828B4"/>
    <w:rsid w:val="008A16F1"/>
    <w:rsid w:val="008A1E9A"/>
    <w:rsid w:val="008A2551"/>
    <w:rsid w:val="008A3BFB"/>
    <w:rsid w:val="008A45FA"/>
    <w:rsid w:val="008A5383"/>
    <w:rsid w:val="008B09F2"/>
    <w:rsid w:val="008B169A"/>
    <w:rsid w:val="008B4578"/>
    <w:rsid w:val="008C07A3"/>
    <w:rsid w:val="008C251D"/>
    <w:rsid w:val="008C37E8"/>
    <w:rsid w:val="008C3F6F"/>
    <w:rsid w:val="008C4CD1"/>
    <w:rsid w:val="008C66CC"/>
    <w:rsid w:val="008C6BCF"/>
    <w:rsid w:val="008D0222"/>
    <w:rsid w:val="008D0467"/>
    <w:rsid w:val="008D25EF"/>
    <w:rsid w:val="008D47A8"/>
    <w:rsid w:val="008D49FB"/>
    <w:rsid w:val="008D572D"/>
    <w:rsid w:val="008D7D02"/>
    <w:rsid w:val="008E3591"/>
    <w:rsid w:val="008E4254"/>
    <w:rsid w:val="008E5B52"/>
    <w:rsid w:val="008E5F77"/>
    <w:rsid w:val="008F16BF"/>
    <w:rsid w:val="009023B3"/>
    <w:rsid w:val="00904E99"/>
    <w:rsid w:val="0091205F"/>
    <w:rsid w:val="009143EE"/>
    <w:rsid w:val="0091459B"/>
    <w:rsid w:val="009170DE"/>
    <w:rsid w:val="00924624"/>
    <w:rsid w:val="00924D44"/>
    <w:rsid w:val="0092593B"/>
    <w:rsid w:val="0092731B"/>
    <w:rsid w:val="00927A93"/>
    <w:rsid w:val="009307B2"/>
    <w:rsid w:val="009429E8"/>
    <w:rsid w:val="00952450"/>
    <w:rsid w:val="00955638"/>
    <w:rsid w:val="00955DC6"/>
    <w:rsid w:val="00960C38"/>
    <w:rsid w:val="0096220B"/>
    <w:rsid w:val="00964B37"/>
    <w:rsid w:val="009663E7"/>
    <w:rsid w:val="0097468F"/>
    <w:rsid w:val="009778ED"/>
    <w:rsid w:val="009817A0"/>
    <w:rsid w:val="00986CDB"/>
    <w:rsid w:val="00991742"/>
    <w:rsid w:val="009963A4"/>
    <w:rsid w:val="009A36CD"/>
    <w:rsid w:val="009A3865"/>
    <w:rsid w:val="009A4D0C"/>
    <w:rsid w:val="009A643F"/>
    <w:rsid w:val="009B5464"/>
    <w:rsid w:val="009B5CCB"/>
    <w:rsid w:val="009B7966"/>
    <w:rsid w:val="009B79A4"/>
    <w:rsid w:val="009C0C7D"/>
    <w:rsid w:val="009C4BC6"/>
    <w:rsid w:val="009D41CA"/>
    <w:rsid w:val="009D4680"/>
    <w:rsid w:val="009D6998"/>
    <w:rsid w:val="009D7572"/>
    <w:rsid w:val="009F0E46"/>
    <w:rsid w:val="009F3DE4"/>
    <w:rsid w:val="009F4624"/>
    <w:rsid w:val="009F4A55"/>
    <w:rsid w:val="009F5957"/>
    <w:rsid w:val="00A00231"/>
    <w:rsid w:val="00A029B7"/>
    <w:rsid w:val="00A04E0D"/>
    <w:rsid w:val="00A058AC"/>
    <w:rsid w:val="00A1140B"/>
    <w:rsid w:val="00A114FF"/>
    <w:rsid w:val="00A139E7"/>
    <w:rsid w:val="00A1494B"/>
    <w:rsid w:val="00A15285"/>
    <w:rsid w:val="00A2268A"/>
    <w:rsid w:val="00A250DD"/>
    <w:rsid w:val="00A33A4B"/>
    <w:rsid w:val="00A36162"/>
    <w:rsid w:val="00A36A8B"/>
    <w:rsid w:val="00A45BAD"/>
    <w:rsid w:val="00A52A9F"/>
    <w:rsid w:val="00A55B33"/>
    <w:rsid w:val="00A57DFF"/>
    <w:rsid w:val="00A63BB9"/>
    <w:rsid w:val="00A64D51"/>
    <w:rsid w:val="00A67F6C"/>
    <w:rsid w:val="00A70DBE"/>
    <w:rsid w:val="00A80731"/>
    <w:rsid w:val="00A80C97"/>
    <w:rsid w:val="00A80FAF"/>
    <w:rsid w:val="00A82FC1"/>
    <w:rsid w:val="00A910A7"/>
    <w:rsid w:val="00A93D67"/>
    <w:rsid w:val="00AA1B5C"/>
    <w:rsid w:val="00AB4418"/>
    <w:rsid w:val="00AB6C29"/>
    <w:rsid w:val="00AB77B5"/>
    <w:rsid w:val="00AC4546"/>
    <w:rsid w:val="00AD04BE"/>
    <w:rsid w:val="00AD5088"/>
    <w:rsid w:val="00AD5E72"/>
    <w:rsid w:val="00AE0FE9"/>
    <w:rsid w:val="00AE322D"/>
    <w:rsid w:val="00AE4B01"/>
    <w:rsid w:val="00AE5080"/>
    <w:rsid w:val="00AE6BDE"/>
    <w:rsid w:val="00AF05CA"/>
    <w:rsid w:val="00AF1700"/>
    <w:rsid w:val="00AF70F2"/>
    <w:rsid w:val="00AF799E"/>
    <w:rsid w:val="00B04CCE"/>
    <w:rsid w:val="00B10747"/>
    <w:rsid w:val="00B11356"/>
    <w:rsid w:val="00B15425"/>
    <w:rsid w:val="00B16A61"/>
    <w:rsid w:val="00B17E83"/>
    <w:rsid w:val="00B24B06"/>
    <w:rsid w:val="00B33720"/>
    <w:rsid w:val="00B33D21"/>
    <w:rsid w:val="00B41C4E"/>
    <w:rsid w:val="00B44324"/>
    <w:rsid w:val="00B632FD"/>
    <w:rsid w:val="00B75040"/>
    <w:rsid w:val="00B80D0E"/>
    <w:rsid w:val="00B8168A"/>
    <w:rsid w:val="00B87BCA"/>
    <w:rsid w:val="00B92631"/>
    <w:rsid w:val="00B933FA"/>
    <w:rsid w:val="00BA54A6"/>
    <w:rsid w:val="00BA56A2"/>
    <w:rsid w:val="00BA5CAD"/>
    <w:rsid w:val="00BB1C5A"/>
    <w:rsid w:val="00BB21C1"/>
    <w:rsid w:val="00BB74B4"/>
    <w:rsid w:val="00BC234F"/>
    <w:rsid w:val="00BC789A"/>
    <w:rsid w:val="00BC79DF"/>
    <w:rsid w:val="00BD471B"/>
    <w:rsid w:val="00BD57A5"/>
    <w:rsid w:val="00BE16EB"/>
    <w:rsid w:val="00BE557F"/>
    <w:rsid w:val="00BE6462"/>
    <w:rsid w:val="00BE6981"/>
    <w:rsid w:val="00BE788C"/>
    <w:rsid w:val="00BF0319"/>
    <w:rsid w:val="00BF1487"/>
    <w:rsid w:val="00BF4812"/>
    <w:rsid w:val="00BF4B9F"/>
    <w:rsid w:val="00BF7350"/>
    <w:rsid w:val="00C0117D"/>
    <w:rsid w:val="00C02891"/>
    <w:rsid w:val="00C03B8A"/>
    <w:rsid w:val="00C06795"/>
    <w:rsid w:val="00C07614"/>
    <w:rsid w:val="00C12EED"/>
    <w:rsid w:val="00C16F34"/>
    <w:rsid w:val="00C2268D"/>
    <w:rsid w:val="00C232E9"/>
    <w:rsid w:val="00C31520"/>
    <w:rsid w:val="00C33FB3"/>
    <w:rsid w:val="00C34422"/>
    <w:rsid w:val="00C34479"/>
    <w:rsid w:val="00C346C0"/>
    <w:rsid w:val="00C37E31"/>
    <w:rsid w:val="00C44FAC"/>
    <w:rsid w:val="00C530D1"/>
    <w:rsid w:val="00C5407C"/>
    <w:rsid w:val="00C554E8"/>
    <w:rsid w:val="00C55816"/>
    <w:rsid w:val="00C62F0F"/>
    <w:rsid w:val="00C64BD1"/>
    <w:rsid w:val="00C72CBB"/>
    <w:rsid w:val="00C76938"/>
    <w:rsid w:val="00C82F82"/>
    <w:rsid w:val="00C87779"/>
    <w:rsid w:val="00C937A6"/>
    <w:rsid w:val="00C946B0"/>
    <w:rsid w:val="00C94FE3"/>
    <w:rsid w:val="00CA0506"/>
    <w:rsid w:val="00CA2BA4"/>
    <w:rsid w:val="00CA73C5"/>
    <w:rsid w:val="00CB08BB"/>
    <w:rsid w:val="00CB1FAC"/>
    <w:rsid w:val="00CB6CB5"/>
    <w:rsid w:val="00CB7787"/>
    <w:rsid w:val="00CC1EBA"/>
    <w:rsid w:val="00CC2AF6"/>
    <w:rsid w:val="00CC2E78"/>
    <w:rsid w:val="00CC3948"/>
    <w:rsid w:val="00CC5978"/>
    <w:rsid w:val="00CC78E0"/>
    <w:rsid w:val="00CD06D1"/>
    <w:rsid w:val="00CD3387"/>
    <w:rsid w:val="00CD47F9"/>
    <w:rsid w:val="00CD48FC"/>
    <w:rsid w:val="00CD4D2E"/>
    <w:rsid w:val="00CD56B9"/>
    <w:rsid w:val="00CD5980"/>
    <w:rsid w:val="00CE0D63"/>
    <w:rsid w:val="00CE76B7"/>
    <w:rsid w:val="00CF52E9"/>
    <w:rsid w:val="00D069A8"/>
    <w:rsid w:val="00D06F63"/>
    <w:rsid w:val="00D14B18"/>
    <w:rsid w:val="00D218C6"/>
    <w:rsid w:val="00D2209F"/>
    <w:rsid w:val="00D22A33"/>
    <w:rsid w:val="00D23D79"/>
    <w:rsid w:val="00D23E25"/>
    <w:rsid w:val="00D26CAF"/>
    <w:rsid w:val="00D346E9"/>
    <w:rsid w:val="00D373FD"/>
    <w:rsid w:val="00D41548"/>
    <w:rsid w:val="00D4558F"/>
    <w:rsid w:val="00D45786"/>
    <w:rsid w:val="00D46900"/>
    <w:rsid w:val="00D47297"/>
    <w:rsid w:val="00D52B9E"/>
    <w:rsid w:val="00D554A2"/>
    <w:rsid w:val="00D61D2B"/>
    <w:rsid w:val="00D63338"/>
    <w:rsid w:val="00D64B86"/>
    <w:rsid w:val="00D7141A"/>
    <w:rsid w:val="00D73F1D"/>
    <w:rsid w:val="00D84669"/>
    <w:rsid w:val="00D84DC2"/>
    <w:rsid w:val="00D918B2"/>
    <w:rsid w:val="00D93CD3"/>
    <w:rsid w:val="00D9756D"/>
    <w:rsid w:val="00DA15CB"/>
    <w:rsid w:val="00DA6537"/>
    <w:rsid w:val="00DB3B51"/>
    <w:rsid w:val="00DB3E9B"/>
    <w:rsid w:val="00DB675E"/>
    <w:rsid w:val="00DB7E4C"/>
    <w:rsid w:val="00DD0AC4"/>
    <w:rsid w:val="00DD5931"/>
    <w:rsid w:val="00DE0060"/>
    <w:rsid w:val="00DE5F67"/>
    <w:rsid w:val="00DE64F1"/>
    <w:rsid w:val="00DE7528"/>
    <w:rsid w:val="00DF3191"/>
    <w:rsid w:val="00DF6816"/>
    <w:rsid w:val="00E001A5"/>
    <w:rsid w:val="00E00AB8"/>
    <w:rsid w:val="00E0204A"/>
    <w:rsid w:val="00E04CB5"/>
    <w:rsid w:val="00E1156C"/>
    <w:rsid w:val="00E218DA"/>
    <w:rsid w:val="00E21D66"/>
    <w:rsid w:val="00E2413E"/>
    <w:rsid w:val="00E31545"/>
    <w:rsid w:val="00E373AD"/>
    <w:rsid w:val="00E46A20"/>
    <w:rsid w:val="00E46E55"/>
    <w:rsid w:val="00E47AEE"/>
    <w:rsid w:val="00E543EA"/>
    <w:rsid w:val="00E56B00"/>
    <w:rsid w:val="00E60DE9"/>
    <w:rsid w:val="00E61E2F"/>
    <w:rsid w:val="00E62069"/>
    <w:rsid w:val="00E64D3A"/>
    <w:rsid w:val="00E66C28"/>
    <w:rsid w:val="00E67961"/>
    <w:rsid w:val="00E70D85"/>
    <w:rsid w:val="00E719F1"/>
    <w:rsid w:val="00E72111"/>
    <w:rsid w:val="00E734F3"/>
    <w:rsid w:val="00E748D4"/>
    <w:rsid w:val="00E75E78"/>
    <w:rsid w:val="00E8011F"/>
    <w:rsid w:val="00E80874"/>
    <w:rsid w:val="00E80911"/>
    <w:rsid w:val="00E84DFC"/>
    <w:rsid w:val="00E85980"/>
    <w:rsid w:val="00E87AAD"/>
    <w:rsid w:val="00EA3138"/>
    <w:rsid w:val="00EA382D"/>
    <w:rsid w:val="00EA669A"/>
    <w:rsid w:val="00EA692D"/>
    <w:rsid w:val="00EB1509"/>
    <w:rsid w:val="00EB48C5"/>
    <w:rsid w:val="00EB68DA"/>
    <w:rsid w:val="00EB78BE"/>
    <w:rsid w:val="00EC466A"/>
    <w:rsid w:val="00ED0E72"/>
    <w:rsid w:val="00ED5725"/>
    <w:rsid w:val="00ED6179"/>
    <w:rsid w:val="00ED675B"/>
    <w:rsid w:val="00EE02E1"/>
    <w:rsid w:val="00EE03E8"/>
    <w:rsid w:val="00EE147B"/>
    <w:rsid w:val="00EE5015"/>
    <w:rsid w:val="00EE5D1F"/>
    <w:rsid w:val="00EF1660"/>
    <w:rsid w:val="00EF2B62"/>
    <w:rsid w:val="00EF51F1"/>
    <w:rsid w:val="00EF7907"/>
    <w:rsid w:val="00EF7A9C"/>
    <w:rsid w:val="00F01F5D"/>
    <w:rsid w:val="00F03049"/>
    <w:rsid w:val="00F068EF"/>
    <w:rsid w:val="00F14011"/>
    <w:rsid w:val="00F15236"/>
    <w:rsid w:val="00F16EA9"/>
    <w:rsid w:val="00F22113"/>
    <w:rsid w:val="00F25466"/>
    <w:rsid w:val="00F260D8"/>
    <w:rsid w:val="00F278E1"/>
    <w:rsid w:val="00F30604"/>
    <w:rsid w:val="00F33DCD"/>
    <w:rsid w:val="00F4087E"/>
    <w:rsid w:val="00F46585"/>
    <w:rsid w:val="00F50300"/>
    <w:rsid w:val="00F55C86"/>
    <w:rsid w:val="00F56838"/>
    <w:rsid w:val="00F65E71"/>
    <w:rsid w:val="00F66361"/>
    <w:rsid w:val="00F66721"/>
    <w:rsid w:val="00F70FF4"/>
    <w:rsid w:val="00F716F1"/>
    <w:rsid w:val="00F71D8D"/>
    <w:rsid w:val="00F80078"/>
    <w:rsid w:val="00F87590"/>
    <w:rsid w:val="00F875F9"/>
    <w:rsid w:val="00F949CD"/>
    <w:rsid w:val="00FA14F4"/>
    <w:rsid w:val="00FA4F2E"/>
    <w:rsid w:val="00FA56A7"/>
    <w:rsid w:val="00FA677F"/>
    <w:rsid w:val="00FA6AF5"/>
    <w:rsid w:val="00FB10F5"/>
    <w:rsid w:val="00FB48CC"/>
    <w:rsid w:val="00FB69E7"/>
    <w:rsid w:val="00FC0A6F"/>
    <w:rsid w:val="00FC0D5F"/>
    <w:rsid w:val="00FC544E"/>
    <w:rsid w:val="00FC622A"/>
    <w:rsid w:val="00FD1D24"/>
    <w:rsid w:val="00FD4DC2"/>
    <w:rsid w:val="00FE28A7"/>
    <w:rsid w:val="00FE6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5"/>
    <o:shapelayout v:ext="edit">
      <o:idmap v:ext="edit" data="1"/>
    </o:shapelayout>
  </w:shapeDefaults>
  <w:decimalSymbol w:val=","/>
  <w:listSeparator w:val=";"/>
  <w14:docId w14:val="2C234BB2"/>
  <w15:docId w15:val="{EA0B4988-7A7C-4C02-A5AD-ACDC17E95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3010D"/>
  </w:style>
  <w:style w:type="paragraph" w:styleId="Ttulo1">
    <w:name w:val="heading 1"/>
    <w:basedOn w:val="Normal"/>
    <w:next w:val="Normal"/>
    <w:qFormat/>
    <w:rsid w:val="0033010D"/>
    <w:pPr>
      <w:keepNext/>
      <w:numPr>
        <w:numId w:val="12"/>
      </w:numPr>
      <w:ind w:right="760"/>
      <w:outlineLvl w:val="0"/>
    </w:pPr>
    <w:rPr>
      <w:rFonts w:ascii="Arial" w:hAnsi="Arial"/>
      <w:sz w:val="24"/>
    </w:rPr>
  </w:style>
  <w:style w:type="paragraph" w:styleId="Ttulo2">
    <w:name w:val="heading 2"/>
    <w:basedOn w:val="Normal"/>
    <w:next w:val="Normal"/>
    <w:qFormat/>
    <w:rsid w:val="0033010D"/>
    <w:pPr>
      <w:keepNext/>
      <w:numPr>
        <w:ilvl w:val="1"/>
        <w:numId w:val="12"/>
      </w:numPr>
      <w:ind w:right="760"/>
      <w:outlineLvl w:val="1"/>
    </w:pPr>
    <w:rPr>
      <w:rFonts w:ascii="Arial" w:hAnsi="Arial"/>
      <w:b/>
      <w:sz w:val="24"/>
    </w:rPr>
  </w:style>
  <w:style w:type="paragraph" w:styleId="Ttulo3">
    <w:name w:val="heading 3"/>
    <w:basedOn w:val="Normal"/>
    <w:next w:val="Normal"/>
    <w:link w:val="Ttulo3Char"/>
    <w:qFormat/>
    <w:rsid w:val="0033010D"/>
    <w:pPr>
      <w:keepNext/>
      <w:numPr>
        <w:ilvl w:val="2"/>
        <w:numId w:val="12"/>
      </w:numPr>
      <w:ind w:right="760"/>
      <w:outlineLvl w:val="2"/>
    </w:pPr>
    <w:rPr>
      <w:rFonts w:ascii="Arial" w:hAnsi="Arial"/>
      <w:b/>
      <w:sz w:val="24"/>
      <w:u w:val="single"/>
    </w:rPr>
  </w:style>
  <w:style w:type="paragraph" w:styleId="Ttulo4">
    <w:name w:val="heading 4"/>
    <w:basedOn w:val="Normal"/>
    <w:next w:val="Normal"/>
    <w:qFormat/>
    <w:rsid w:val="0033010D"/>
    <w:pPr>
      <w:keepNext/>
      <w:numPr>
        <w:ilvl w:val="3"/>
        <w:numId w:val="12"/>
      </w:numPr>
      <w:ind w:right="760"/>
      <w:outlineLvl w:val="3"/>
    </w:pPr>
    <w:rPr>
      <w:rFonts w:ascii="Bookman Old Style" w:hAnsi="Bookman Old Style"/>
      <w:b/>
      <w:sz w:val="28"/>
    </w:rPr>
  </w:style>
  <w:style w:type="paragraph" w:styleId="Ttulo5">
    <w:name w:val="heading 5"/>
    <w:basedOn w:val="Normal"/>
    <w:next w:val="Normal"/>
    <w:link w:val="Ttulo5Char"/>
    <w:semiHidden/>
    <w:unhideWhenUsed/>
    <w:qFormat/>
    <w:rsid w:val="00295061"/>
    <w:pPr>
      <w:keepNext/>
      <w:keepLines/>
      <w:numPr>
        <w:ilvl w:val="4"/>
        <w:numId w:val="12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semiHidden/>
    <w:unhideWhenUsed/>
    <w:qFormat/>
    <w:rsid w:val="00295061"/>
    <w:pPr>
      <w:keepNext/>
      <w:keepLines/>
      <w:numPr>
        <w:ilvl w:val="5"/>
        <w:numId w:val="12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semiHidden/>
    <w:unhideWhenUsed/>
    <w:qFormat/>
    <w:rsid w:val="00295061"/>
    <w:pPr>
      <w:keepNext/>
      <w:keepLines/>
      <w:numPr>
        <w:ilvl w:val="6"/>
        <w:numId w:val="12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semiHidden/>
    <w:unhideWhenUsed/>
    <w:qFormat/>
    <w:rsid w:val="00295061"/>
    <w:pPr>
      <w:keepNext/>
      <w:keepLines/>
      <w:numPr>
        <w:ilvl w:val="7"/>
        <w:numId w:val="12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tulo9">
    <w:name w:val="heading 9"/>
    <w:basedOn w:val="Normal"/>
    <w:next w:val="Normal"/>
    <w:link w:val="Ttulo9Char"/>
    <w:semiHidden/>
    <w:unhideWhenUsed/>
    <w:qFormat/>
    <w:rsid w:val="000A7D3F"/>
    <w:pPr>
      <w:numPr>
        <w:ilvl w:val="8"/>
        <w:numId w:val="12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33010D"/>
    <w:pPr>
      <w:tabs>
        <w:tab w:val="center" w:pos="4320"/>
        <w:tab w:val="right" w:pos="8640"/>
      </w:tabs>
    </w:pPr>
  </w:style>
  <w:style w:type="paragraph" w:styleId="Rodap">
    <w:name w:val="footer"/>
    <w:basedOn w:val="Normal"/>
    <w:rsid w:val="0033010D"/>
    <w:pPr>
      <w:tabs>
        <w:tab w:val="center" w:pos="4320"/>
        <w:tab w:val="right" w:pos="8640"/>
      </w:tabs>
    </w:pPr>
  </w:style>
  <w:style w:type="paragraph" w:styleId="Textoembloco">
    <w:name w:val="Block Text"/>
    <w:basedOn w:val="Normal"/>
    <w:rsid w:val="0033010D"/>
    <w:pPr>
      <w:spacing w:line="360" w:lineRule="auto"/>
      <w:ind w:left="709" w:right="760" w:firstLine="2121"/>
      <w:jc w:val="both"/>
    </w:pPr>
    <w:rPr>
      <w:rFonts w:ascii="Arial" w:hAnsi="Arial"/>
      <w:sz w:val="24"/>
    </w:rPr>
  </w:style>
  <w:style w:type="paragraph" w:styleId="Recuodecorpodetexto">
    <w:name w:val="Body Text Indent"/>
    <w:basedOn w:val="Normal"/>
    <w:rsid w:val="00157C5E"/>
    <w:pPr>
      <w:ind w:left="4253" w:hanging="4253"/>
      <w:jc w:val="both"/>
    </w:pPr>
    <w:rPr>
      <w:rFonts w:ascii="Arial" w:hAnsi="Arial"/>
      <w:b/>
    </w:rPr>
  </w:style>
  <w:style w:type="paragraph" w:styleId="Recuodecorpodetexto2">
    <w:name w:val="Body Text Indent 2"/>
    <w:basedOn w:val="Normal"/>
    <w:rsid w:val="000E493F"/>
    <w:pPr>
      <w:spacing w:after="120" w:line="480" w:lineRule="auto"/>
      <w:ind w:left="283"/>
    </w:pPr>
  </w:style>
  <w:style w:type="character" w:styleId="Hyperlink">
    <w:name w:val="Hyperlink"/>
    <w:rsid w:val="005342F4"/>
    <w:rPr>
      <w:color w:val="0000FF"/>
      <w:u w:val="single"/>
    </w:rPr>
  </w:style>
  <w:style w:type="paragraph" w:styleId="Textodebalo">
    <w:name w:val="Balloon Text"/>
    <w:basedOn w:val="Normal"/>
    <w:link w:val="TextodebaloChar"/>
    <w:rsid w:val="00E80911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rsid w:val="00E80911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BC234F"/>
    <w:rPr>
      <w:rFonts w:ascii="Calibri" w:eastAsia="Calibri" w:hAnsi="Calibri"/>
      <w:sz w:val="22"/>
      <w:szCs w:val="22"/>
      <w:lang w:eastAsia="en-US"/>
    </w:rPr>
  </w:style>
  <w:style w:type="character" w:customStyle="1" w:styleId="Ttulo3Char">
    <w:name w:val="Título 3 Char"/>
    <w:link w:val="Ttulo3"/>
    <w:rsid w:val="006339FF"/>
    <w:rPr>
      <w:rFonts w:ascii="Arial" w:hAnsi="Arial"/>
      <w:b/>
      <w:sz w:val="24"/>
      <w:u w:val="single"/>
    </w:rPr>
  </w:style>
  <w:style w:type="character" w:customStyle="1" w:styleId="Ttulo9Char">
    <w:name w:val="Título 9 Char"/>
    <w:basedOn w:val="Fontepargpadro"/>
    <w:link w:val="Ttulo9"/>
    <w:semiHidden/>
    <w:rsid w:val="000A7D3F"/>
    <w:rPr>
      <w:rFonts w:ascii="Cambria" w:hAnsi="Cambria"/>
      <w:sz w:val="22"/>
      <w:szCs w:val="22"/>
    </w:rPr>
  </w:style>
  <w:style w:type="paragraph" w:styleId="Corpodetexto">
    <w:name w:val="Body Text"/>
    <w:basedOn w:val="Normal"/>
    <w:link w:val="CorpodetextoChar"/>
    <w:rsid w:val="000A7D3F"/>
    <w:pPr>
      <w:spacing w:after="120"/>
    </w:pPr>
  </w:style>
  <w:style w:type="character" w:customStyle="1" w:styleId="CorpodetextoChar">
    <w:name w:val="Corpo de texto Char"/>
    <w:basedOn w:val="Fontepargpadro"/>
    <w:link w:val="Corpodetexto"/>
    <w:rsid w:val="000A7D3F"/>
  </w:style>
  <w:style w:type="character" w:customStyle="1" w:styleId="CabealhoChar">
    <w:name w:val="Cabeçalho Char"/>
    <w:basedOn w:val="Fontepargpadro"/>
    <w:link w:val="Cabealho"/>
    <w:rsid w:val="00094436"/>
  </w:style>
  <w:style w:type="character" w:customStyle="1" w:styleId="Ttulo5Char">
    <w:name w:val="Título 5 Char"/>
    <w:basedOn w:val="Fontepargpadro"/>
    <w:link w:val="Ttulo5"/>
    <w:semiHidden/>
    <w:rsid w:val="00295061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semiHidden/>
    <w:rsid w:val="00295061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semiHidden/>
    <w:rsid w:val="0029506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semiHidden/>
    <w:rsid w:val="00295061"/>
    <w:rPr>
      <w:rFonts w:asciiTheme="majorHAnsi" w:eastAsiaTheme="majorEastAsia" w:hAnsiTheme="majorHAnsi" w:cstheme="majorBidi"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7468F"/>
    <w:pPr>
      <w:ind w:left="720"/>
      <w:contextualSpacing/>
    </w:pPr>
  </w:style>
  <w:style w:type="character" w:styleId="MenoPendente">
    <w:name w:val="Unresolved Mention"/>
    <w:basedOn w:val="Fontepargpadro"/>
    <w:uiPriority w:val="99"/>
    <w:semiHidden/>
    <w:unhideWhenUsed/>
    <w:rsid w:val="00602369"/>
    <w:rPr>
      <w:color w:val="808080"/>
      <w:shd w:val="clear" w:color="auto" w:fill="E6E6E6"/>
    </w:rPr>
  </w:style>
  <w:style w:type="table" w:styleId="Tabelacomgrade">
    <w:name w:val="Table Grid"/>
    <w:basedOn w:val="Tabelanormal"/>
    <w:rsid w:val="004013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37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6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5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2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63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35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2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4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7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19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2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ndra.ramos@sp.gov.br" TargetMode="External"/><Relationship Id="rId13" Type="http://schemas.openxmlformats.org/officeDocument/2006/relationships/hyperlink" Target="mailto:go.moreira@unesp.br" TargetMode="External"/><Relationship Id="rId18" Type="http://schemas.openxmlformats.org/officeDocument/2006/relationships/hyperlink" Target="mailto:meioambiente@itarare.sp.gov.br" TargetMode="External"/><Relationship Id="rId3" Type="http://schemas.openxmlformats.org/officeDocument/2006/relationships/styles" Target="styles.xml"/><Relationship Id="rId21" Type="http://schemas.openxmlformats.org/officeDocument/2006/relationships/hyperlink" Target="mailto:obras@taquarivai.sp.gov.br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baiao@sintaema.com.br" TargetMode="External"/><Relationship Id="rId17" Type="http://schemas.openxmlformats.org/officeDocument/2006/relationships/hyperlink" Target="mailto:secma@itai.sp.gov.br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bruna@aguasustentavel.org.br" TargetMode="External"/><Relationship Id="rId20" Type="http://schemas.openxmlformats.org/officeDocument/2006/relationships/hyperlink" Target="mailto:sedruma@pilardosul.sp.gov.br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beatriz_cgonzalez@ufscar.br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mailto:deivd.santana@enel.com" TargetMode="External"/><Relationship Id="rId23" Type="http://schemas.openxmlformats.org/officeDocument/2006/relationships/fontTable" Target="fontTable.xml"/><Relationship Id="rId10" Type="http://schemas.openxmlformats.org/officeDocument/2006/relationships/hyperlink" Target="mailto:lilla.manzione@unesp.br" TargetMode="External"/><Relationship Id="rId19" Type="http://schemas.openxmlformats.org/officeDocument/2006/relationships/hyperlink" Target="mailto:saemanmanduri@yahoo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moreto@sp.gov.br" TargetMode="External"/><Relationship Id="rId14" Type="http://schemas.openxmlformats.org/officeDocument/2006/relationships/hyperlink" Target="mailto:mrrpereira@sabesp.com.br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COMITES\CBH-AP\Of&#237;cio%20CBH%20%20AP%20001%20%2098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D7AD71-FB18-4580-AE79-E4167D566A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Ofício CBH  AP 001  98</Template>
  <TotalTime>1145</TotalTime>
  <Pages>1</Pages>
  <Words>183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Marília,  28 de Maio de 1 997</vt:lpstr>
    </vt:vector>
  </TitlesOfParts>
  <Company/>
  <LinksUpToDate>false</LinksUpToDate>
  <CharactersWithSpaces>2176</CharactersWithSpaces>
  <SharedDoc>false</SharedDoc>
  <HLinks>
    <vt:vector size="6" baseType="variant">
      <vt:variant>
        <vt:i4>5898281</vt:i4>
      </vt:variant>
      <vt:variant>
        <vt:i4>3</vt:i4>
      </vt:variant>
      <vt:variant>
        <vt:i4>0</vt:i4>
      </vt:variant>
      <vt:variant>
        <vt:i4>5</vt:i4>
      </vt:variant>
      <vt:variant>
        <vt:lpwstr>mailto:comitealpa@cednet.com.br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Marília,  28 de Maio de 1 997</dc:title>
  <dc:creator>ABS</dc:creator>
  <cp:lastModifiedBy>CBH_ALPA Comitê</cp:lastModifiedBy>
  <cp:revision>117</cp:revision>
  <cp:lastPrinted>2023-04-27T13:27:00Z</cp:lastPrinted>
  <dcterms:created xsi:type="dcterms:W3CDTF">2017-04-04T18:27:00Z</dcterms:created>
  <dcterms:modified xsi:type="dcterms:W3CDTF">2025-05-08T16:53:00Z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20415231</vt:i4>
  </property>
</Properties>
</file>