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6A847" w14:textId="77777777" w:rsidR="00AB5DAE" w:rsidRPr="00544A47" w:rsidRDefault="00DD0B04" w:rsidP="002A665B">
      <w:pPr>
        <w:pStyle w:val="Corpodetexto"/>
        <w:tabs>
          <w:tab w:val="left" w:pos="2520"/>
        </w:tabs>
        <w:spacing w:before="100" w:beforeAutospacing="1" w:after="100" w:afterAutospacing="1"/>
        <w:contextualSpacing/>
        <w:jc w:val="center"/>
        <w:rPr>
          <w:rFonts w:ascii="Arial" w:hAnsi="Arial" w:cs="Arial"/>
          <w:b/>
          <w:color w:val="000000" w:themeColor="text1"/>
          <w:sz w:val="24"/>
          <w:szCs w:val="24"/>
          <w:u w:val="single"/>
        </w:rPr>
      </w:pPr>
      <w:bookmarkStart w:id="0" w:name="_Hlk20294203"/>
      <w:r w:rsidRPr="00544A4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</w:t>
      </w:r>
      <w:r w:rsidR="00C16859" w:rsidRPr="00544A4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ÂMARA TÉCNICA DE PLANEJAMENTO</w:t>
      </w:r>
      <w:r w:rsidR="009B74B1" w:rsidRPr="00544A4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,</w:t>
      </w:r>
      <w:r w:rsidR="00C16859" w:rsidRPr="00544A4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 w:rsidR="00120F6F" w:rsidRPr="00544A4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GERENCIAMENTO E</w:t>
      </w:r>
      <w:r w:rsidR="00C16859" w:rsidRPr="00544A4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AVALIAÇÃO</w:t>
      </w:r>
      <w:r w:rsidR="00CD4CAF" w:rsidRPr="00544A4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| PGA</w:t>
      </w:r>
      <w:r w:rsidR="007B6C0D" w:rsidRPr="00544A4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- 202</w:t>
      </w:r>
      <w:r w:rsidR="008C59EA" w:rsidRPr="00544A4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5</w:t>
      </w:r>
      <w:r w:rsidR="007B6C0D" w:rsidRPr="00544A4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/202</w:t>
      </w:r>
      <w:r w:rsidR="008C59EA" w:rsidRPr="00544A47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7</w:t>
      </w:r>
    </w:p>
    <w:p w14:paraId="3A325F45" w14:textId="77777777" w:rsidR="00CD4CAF" w:rsidRPr="007B6C0D" w:rsidRDefault="00CD4CAF" w:rsidP="00CD4CAF">
      <w:pPr>
        <w:pStyle w:val="Corpodetexto"/>
        <w:tabs>
          <w:tab w:val="left" w:pos="2520"/>
        </w:tabs>
        <w:spacing w:before="100" w:beforeAutospacing="1" w:after="100" w:afterAutospacing="1"/>
        <w:contextualSpacing/>
        <w:jc w:val="center"/>
        <w:rPr>
          <w:rFonts w:ascii="Arial" w:hAnsi="Arial" w:cs="Arial"/>
          <w:b/>
          <w:color w:val="000000" w:themeColor="text1"/>
          <w:sz w:val="10"/>
          <w:szCs w:val="10"/>
          <w:u w:val="single"/>
        </w:rPr>
      </w:pPr>
    </w:p>
    <w:p w14:paraId="397DABBD" w14:textId="77777777" w:rsidR="00DD0B04" w:rsidRPr="00544A47" w:rsidRDefault="00DD0B04" w:rsidP="00AB5DAE">
      <w:pPr>
        <w:pStyle w:val="Corpodetexto"/>
        <w:tabs>
          <w:tab w:val="left" w:pos="2520"/>
        </w:tabs>
        <w:spacing w:after="0"/>
        <w:contextualSpacing/>
        <w:rPr>
          <w:rFonts w:ascii="Arial" w:hAnsi="Arial" w:cs="Arial"/>
          <w:b/>
          <w:color w:val="000000" w:themeColor="text1"/>
          <w:sz w:val="28"/>
          <w:szCs w:val="28"/>
          <w:u w:val="single"/>
        </w:rPr>
      </w:pPr>
      <w:r w:rsidRPr="00544A47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E</w:t>
      </w:r>
      <w:r w:rsidR="002157F2" w:rsidRPr="00544A47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STADO</w:t>
      </w:r>
      <w:r w:rsidR="00CD4CAF" w:rsidRPr="00544A47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 xml:space="preserve"> </w:t>
      </w:r>
    </w:p>
    <w:p w14:paraId="25324B0D" w14:textId="77777777" w:rsidR="00CD4CAF" w:rsidRPr="007B6C0D" w:rsidRDefault="00CD4CAF" w:rsidP="00AB5DAE">
      <w:pPr>
        <w:pStyle w:val="Corpodetexto"/>
        <w:tabs>
          <w:tab w:val="left" w:pos="2520"/>
        </w:tabs>
        <w:spacing w:after="0"/>
        <w:contextualSpacing/>
        <w:rPr>
          <w:rFonts w:asciiTheme="minorHAnsi" w:hAnsiTheme="minorHAnsi" w:cstheme="minorHAnsi"/>
          <w:b/>
          <w:color w:val="000000" w:themeColor="text1"/>
          <w:sz w:val="10"/>
          <w:szCs w:val="10"/>
          <w:u w:val="single"/>
        </w:rPr>
      </w:pPr>
    </w:p>
    <w:tbl>
      <w:tblPr>
        <w:tblStyle w:val="Tabelacomgrade"/>
        <w:tblW w:w="10064" w:type="dxa"/>
        <w:tblLook w:val="04A0" w:firstRow="1" w:lastRow="0" w:firstColumn="1" w:lastColumn="0" w:noHBand="0" w:noVBand="1"/>
      </w:tblPr>
      <w:tblGrid>
        <w:gridCol w:w="10064"/>
      </w:tblGrid>
      <w:tr w:rsidR="00CD4CAF" w:rsidRPr="006D2B7C" w14:paraId="42FF6622" w14:textId="77777777" w:rsidTr="00CD4CAF">
        <w:tc>
          <w:tcPr>
            <w:tcW w:w="10064" w:type="dxa"/>
          </w:tcPr>
          <w:p w14:paraId="1575FFF3" w14:textId="77777777" w:rsidR="00CD4CAF" w:rsidRPr="00544A47" w:rsidRDefault="00544A47" w:rsidP="00512880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544A47">
              <w:rPr>
                <w:rFonts w:ascii="Arial" w:hAnsi="Arial" w:cs="Arial"/>
                <w:b/>
                <w:sz w:val="24"/>
                <w:szCs w:val="24"/>
              </w:rPr>
              <w:t>SPÀGUAS</w:t>
            </w:r>
          </w:p>
          <w:p w14:paraId="6AE8D907" w14:textId="77777777" w:rsidR="00CD4CAF" w:rsidRDefault="00AD1517" w:rsidP="0071407F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77ECD" w:rsidRPr="000565EB">
              <w:rPr>
                <w:rFonts w:ascii="Arial" w:hAnsi="Arial" w:cs="Arial"/>
                <w:b/>
                <w:sz w:val="22"/>
                <w:szCs w:val="22"/>
                <w:u w:val="single"/>
              </w:rPr>
              <w:t>Antonio Francisco da Cunha</w:t>
            </w:r>
          </w:p>
          <w:p w14:paraId="01DAD3E3" w14:textId="77777777" w:rsidR="000565EB" w:rsidRPr="000565EB" w:rsidRDefault="000565EB" w:rsidP="0071407F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b/>
                <w:color w:val="FF0000"/>
                <w:sz w:val="28"/>
                <w:szCs w:val="28"/>
                <w:u w:val="single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9947F0">
              <w:rPr>
                <w:rFonts w:ascii="Arial" w:hAnsi="Arial" w:cs="Arial"/>
                <w:bCs/>
                <w:sz w:val="22"/>
                <w:szCs w:val="22"/>
              </w:rPr>
              <w:t>14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 w:rsidR="009947F0">
              <w:rPr>
                <w:rFonts w:ascii="Arial" w:hAnsi="Arial" w:cs="Arial"/>
                <w:bCs/>
                <w:sz w:val="22"/>
                <w:szCs w:val="22"/>
              </w:rPr>
              <w:t xml:space="preserve"> 33512599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 xml:space="preserve">e-mail: </w:t>
            </w:r>
            <w:hyperlink r:id="rId8" w:history="1">
              <w:r w:rsidR="000F08BC" w:rsidRPr="00D510FF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cunha.antoniofrancisco21@gmail.com</w:t>
              </w:r>
            </w:hyperlink>
            <w:r w:rsidR="000F08BC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CD4CAF" w:rsidRPr="006D2B7C" w14:paraId="3B65884F" w14:textId="77777777" w:rsidTr="00CD4CAF">
        <w:tc>
          <w:tcPr>
            <w:tcW w:w="10064" w:type="dxa"/>
          </w:tcPr>
          <w:p w14:paraId="5AFE08CF" w14:textId="77777777" w:rsidR="00544A47" w:rsidRDefault="009947F0" w:rsidP="00141273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U</w:t>
            </w:r>
            <w:r w:rsidR="00113B4E">
              <w:rPr>
                <w:rFonts w:ascii="Arial" w:hAnsi="Arial" w:cs="Arial"/>
                <w:b/>
                <w:sz w:val="22"/>
                <w:szCs w:val="22"/>
              </w:rPr>
              <w:t>FSCAR</w:t>
            </w:r>
          </w:p>
          <w:p w14:paraId="5EA4D19A" w14:textId="77777777" w:rsidR="009947F0" w:rsidRDefault="009947F0" w:rsidP="009947F0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Prof. Dr. Jorge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Luis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 Rodrigues Pantoja</w:t>
            </w:r>
          </w:p>
          <w:p w14:paraId="7409EA11" w14:textId="77777777" w:rsidR="00CD4CAF" w:rsidRPr="009947F0" w:rsidRDefault="009947F0" w:rsidP="00141273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>Telefone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0F08BC">
              <w:rPr>
                <w:rFonts w:ascii="Arial" w:hAnsi="Arial" w:cs="Arial"/>
                <w:bCs/>
                <w:sz w:val="22"/>
                <w:szCs w:val="22"/>
              </w:rPr>
              <w:t>(15) 998221.9212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|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9" w:history="1">
              <w:r w:rsidRPr="00D510FF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jorge.pantoja@ufscar.br</w:t>
              </w:r>
            </w:hyperlink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CD4CAF" w:rsidRPr="006D2B7C" w14:paraId="7CDB0E67" w14:textId="77777777" w:rsidTr="00CD4CAF">
        <w:tc>
          <w:tcPr>
            <w:tcW w:w="10064" w:type="dxa"/>
          </w:tcPr>
          <w:p w14:paraId="412B1B89" w14:textId="77777777" w:rsidR="00CD4CAF" w:rsidRPr="00A56211" w:rsidRDefault="00C850C9" w:rsidP="00FD124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CATI</w:t>
            </w:r>
          </w:p>
          <w:p w14:paraId="2DCC32A2" w14:textId="77777777" w:rsidR="00141273" w:rsidRPr="0071407F" w:rsidRDefault="00C850C9" w:rsidP="00141273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Paulo Roberto Leite</w:t>
            </w:r>
          </w:p>
          <w:p w14:paraId="0DBF3EDB" w14:textId="77777777" w:rsidR="00CD4CAF" w:rsidRPr="006D2B7C" w:rsidRDefault="00141273" w:rsidP="00141273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 w:rsidR="00D25CFD" w:rsidRPr="0071407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C850C9" w:rsidRPr="00B56E2C">
              <w:rPr>
                <w:rFonts w:ascii="Arial" w:hAnsi="Arial" w:cs="Arial"/>
                <w:bCs/>
                <w:sz w:val="22"/>
                <w:szCs w:val="22"/>
              </w:rPr>
              <w:t>(15) 99718.3325</w:t>
            </w:r>
            <w:r w:rsidR="00C850C9">
              <w:rPr>
                <w:rFonts w:ascii="Arial" w:hAnsi="Arial" w:cs="Arial"/>
                <w:bCs/>
                <w:sz w:val="22"/>
                <w:szCs w:val="22"/>
              </w:rPr>
              <w:t xml:space="preserve"> | </w:t>
            </w:r>
            <w:r w:rsidR="00C850C9" w:rsidRPr="00B56E2C">
              <w:rPr>
                <w:rFonts w:ascii="Arial" w:hAnsi="Arial" w:cs="Arial"/>
                <w:bCs/>
                <w:sz w:val="22"/>
                <w:szCs w:val="22"/>
              </w:rPr>
              <w:t xml:space="preserve">e-mail: </w:t>
            </w:r>
            <w:hyperlink r:id="rId10" w:history="1">
              <w:r w:rsidR="00C850C9" w:rsidRPr="004E79C7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paulo.leite@sp.gov.br</w:t>
              </w:r>
            </w:hyperlink>
          </w:p>
        </w:tc>
      </w:tr>
      <w:tr w:rsidR="00CD4CAF" w:rsidRPr="006D2B7C" w14:paraId="06C8156A" w14:textId="77777777" w:rsidTr="00CD4CAF">
        <w:tc>
          <w:tcPr>
            <w:tcW w:w="10064" w:type="dxa"/>
          </w:tcPr>
          <w:p w14:paraId="7AC4841E" w14:textId="77777777" w:rsidR="00CD4CAF" w:rsidRDefault="00F85242" w:rsidP="00FD124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UNESP</w:t>
            </w:r>
            <w:r w:rsidR="00CD4CAF" w:rsidRPr="000830E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  <w:p w14:paraId="600D7918" w14:textId="77777777" w:rsidR="00544A47" w:rsidRDefault="001102DF" w:rsidP="00FD1249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Prof. Rodrigo Lilla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Manzione</w:t>
            </w:r>
            <w:proofErr w:type="spellEnd"/>
          </w:p>
          <w:p w14:paraId="7FEB73D8" w14:textId="77777777" w:rsidR="00CD4CAF" w:rsidRPr="006D2B7C" w:rsidRDefault="00F85242" w:rsidP="00141273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71407F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 w:rsidR="00651396"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9410A0">
              <w:rPr>
                <w:rFonts w:ascii="Arial" w:hAnsi="Arial" w:cs="Arial"/>
                <w:bCs/>
                <w:sz w:val="22"/>
                <w:szCs w:val="22"/>
              </w:rPr>
              <w:t>14</w:t>
            </w:r>
            <w:r w:rsidR="00651396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 w:rsidR="009410A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2B7817">
              <w:rPr>
                <w:rFonts w:ascii="Arial" w:hAnsi="Arial" w:cs="Arial"/>
                <w:bCs/>
                <w:sz w:val="22"/>
                <w:szCs w:val="22"/>
              </w:rPr>
              <w:t>99781.1800 |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B56E2C"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>:</w:t>
            </w:r>
            <w:r w:rsidR="000051E8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1" w:history="1">
              <w:r w:rsidR="00446CD8" w:rsidRPr="000E606C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lilla.manzione@unesp.br</w:t>
              </w:r>
            </w:hyperlink>
            <w:r w:rsidR="00446CD8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bookmarkEnd w:id="0"/>
    </w:tbl>
    <w:p w14:paraId="44EA455F" w14:textId="77777777" w:rsidR="00A56211" w:rsidRPr="00A56211" w:rsidRDefault="00A56211" w:rsidP="00C16859">
      <w:pPr>
        <w:pStyle w:val="Corpodetexto"/>
        <w:tabs>
          <w:tab w:val="left" w:pos="2520"/>
        </w:tabs>
        <w:contextualSpacing/>
        <w:jc w:val="both"/>
        <w:rPr>
          <w:rFonts w:ascii="Arial" w:hAnsi="Arial" w:cs="Arial"/>
          <w:b/>
          <w:color w:val="000000" w:themeColor="text1"/>
          <w:sz w:val="10"/>
          <w:szCs w:val="10"/>
          <w:u w:val="single"/>
        </w:rPr>
      </w:pPr>
    </w:p>
    <w:p w14:paraId="6A741A63" w14:textId="77777777" w:rsidR="00D71447" w:rsidRPr="00544A47" w:rsidRDefault="00D71447" w:rsidP="00C16859">
      <w:pPr>
        <w:pStyle w:val="Corpodetexto"/>
        <w:tabs>
          <w:tab w:val="left" w:pos="2520"/>
        </w:tabs>
        <w:contextualSpacing/>
        <w:jc w:val="both"/>
        <w:rPr>
          <w:rFonts w:ascii="Arial" w:hAnsi="Arial" w:cs="Arial"/>
          <w:b/>
          <w:color w:val="000000" w:themeColor="text1"/>
          <w:sz w:val="28"/>
          <w:szCs w:val="28"/>
          <w:u w:val="single"/>
        </w:rPr>
      </w:pPr>
      <w:r w:rsidRPr="00544A47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SOCIEDADE CIVIL</w:t>
      </w:r>
      <w:r w:rsidR="00C16859" w:rsidRPr="00544A47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 xml:space="preserve"> </w:t>
      </w:r>
    </w:p>
    <w:p w14:paraId="03252FBF" w14:textId="77777777" w:rsidR="00DD0B04" w:rsidRPr="002A665B" w:rsidRDefault="00DD0B04" w:rsidP="004512A8">
      <w:pPr>
        <w:pStyle w:val="Corpodetexto"/>
        <w:tabs>
          <w:tab w:val="left" w:pos="2520"/>
        </w:tabs>
        <w:contextualSpacing/>
        <w:jc w:val="both"/>
        <w:rPr>
          <w:rFonts w:asciiTheme="minorHAnsi" w:hAnsiTheme="minorHAnsi" w:cstheme="minorHAnsi"/>
          <w:b/>
          <w:color w:val="FF0000"/>
          <w:sz w:val="10"/>
          <w:szCs w:val="10"/>
          <w:u w:val="single"/>
        </w:rPr>
      </w:pPr>
    </w:p>
    <w:tbl>
      <w:tblPr>
        <w:tblStyle w:val="Tabelacomgrade"/>
        <w:tblW w:w="10064" w:type="dxa"/>
        <w:tblLook w:val="04A0" w:firstRow="1" w:lastRow="0" w:firstColumn="1" w:lastColumn="0" w:noHBand="0" w:noVBand="1"/>
      </w:tblPr>
      <w:tblGrid>
        <w:gridCol w:w="10064"/>
      </w:tblGrid>
      <w:tr w:rsidR="00D609CE" w:rsidRPr="00E50925" w14:paraId="674DBCCE" w14:textId="77777777" w:rsidTr="00D609CE">
        <w:tc>
          <w:tcPr>
            <w:tcW w:w="10064" w:type="dxa"/>
          </w:tcPr>
          <w:p w14:paraId="44A55574" w14:textId="77777777" w:rsidR="00D609CE" w:rsidRPr="00942123" w:rsidRDefault="00D609CE" w:rsidP="00716636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42123">
              <w:rPr>
                <w:rFonts w:ascii="Arial" w:hAnsi="Arial" w:cs="Arial"/>
                <w:b/>
                <w:bCs/>
                <w:sz w:val="22"/>
                <w:szCs w:val="22"/>
              </w:rPr>
              <w:t>ASPIPP</w:t>
            </w:r>
            <w:r w:rsidRPr="0094212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5CC1D49" w14:textId="77777777" w:rsidR="00D609CE" w:rsidRPr="00C850C9" w:rsidRDefault="0095410F" w:rsidP="00BC11C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C850C9" w:rsidRPr="00C850C9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Vitor Pereira Pinto</w:t>
            </w:r>
          </w:p>
          <w:p w14:paraId="528C3157" w14:textId="77777777" w:rsidR="00C850C9" w:rsidRPr="00C850C9" w:rsidRDefault="00C850C9" w:rsidP="00BC11C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C850C9">
              <w:rPr>
                <w:rFonts w:ascii="Arial" w:hAnsi="Arial" w:cs="Arial"/>
                <w:bCs/>
                <w:sz w:val="22"/>
                <w:szCs w:val="22"/>
              </w:rPr>
              <w:t>Telefone: (14)99843.9301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| e-mail: </w:t>
            </w:r>
            <w:hyperlink r:id="rId12" w:history="1">
              <w:r w:rsidRPr="006E68E9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executivo@aspipp.com.br</w:t>
              </w:r>
            </w:hyperlink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D609CE" w:rsidRPr="00E50925" w14:paraId="75AA09A6" w14:textId="77777777" w:rsidTr="00D609CE">
        <w:tc>
          <w:tcPr>
            <w:tcW w:w="10064" w:type="dxa"/>
          </w:tcPr>
          <w:p w14:paraId="2C5121C0" w14:textId="77777777" w:rsidR="006743E7" w:rsidRPr="00400542" w:rsidRDefault="0046330B" w:rsidP="006743E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00542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743E7" w:rsidRPr="00400542">
              <w:rPr>
                <w:rFonts w:ascii="Arial" w:hAnsi="Arial" w:cs="Arial"/>
                <w:b/>
                <w:bCs/>
                <w:sz w:val="22"/>
                <w:szCs w:val="22"/>
              </w:rPr>
              <w:t>SINDICATO DOS ENGENHEIROS DO ESTADO DE SP</w:t>
            </w:r>
          </w:p>
          <w:p w14:paraId="3F888057" w14:textId="77777777" w:rsidR="00F85242" w:rsidRPr="00400542" w:rsidRDefault="006743E7" w:rsidP="00F85242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400542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F85242" w:rsidRPr="00400542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Fátima Aparecida </w:t>
            </w:r>
            <w:proofErr w:type="spellStart"/>
            <w:r w:rsidR="00F85242" w:rsidRPr="00400542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Blockwitz</w:t>
            </w:r>
            <w:proofErr w:type="spellEnd"/>
            <w:r w:rsidR="00F85242" w:rsidRPr="00400542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 </w:t>
            </w:r>
          </w:p>
          <w:p w14:paraId="72B06F48" w14:textId="77777777" w:rsidR="0071407F" w:rsidRPr="006743E7" w:rsidRDefault="00F85242" w:rsidP="00BC11C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00542">
              <w:rPr>
                <w:rFonts w:ascii="Arial" w:hAnsi="Arial" w:cs="Arial"/>
                <w:bCs/>
                <w:sz w:val="22"/>
                <w:szCs w:val="22"/>
              </w:rPr>
              <w:t xml:space="preserve">Telefone: (15) 99718.8364 | e-mail: </w:t>
            </w:r>
            <w:hyperlink r:id="rId13" w:history="1">
              <w:r w:rsidRPr="00144DF8">
                <w:rPr>
                  <w:rStyle w:val="Hyperlink"/>
                  <w:rFonts w:ascii="Arial" w:hAnsi="Arial" w:cs="Arial"/>
                  <w:bCs/>
                  <w:color w:val="auto"/>
                  <w:sz w:val="22"/>
                  <w:szCs w:val="22"/>
                  <w:u w:val="none"/>
                </w:rPr>
                <w:t>fatimablock@uol.com.br</w:t>
              </w:r>
            </w:hyperlink>
            <w:r w:rsidR="00CE5E22">
              <w:t xml:space="preserve"> </w:t>
            </w:r>
            <w:r w:rsidR="00144DF8">
              <w:t xml:space="preserve">    </w:t>
            </w:r>
            <w:r w:rsidR="004A571A">
              <w:t xml:space="preserve">   </w:t>
            </w:r>
            <w:r w:rsidR="00683A99" w:rsidRPr="00144DF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D609CE" w:rsidRPr="006D2B7C" w14:paraId="3A8F72A7" w14:textId="77777777" w:rsidTr="00D609CE">
        <w:tc>
          <w:tcPr>
            <w:tcW w:w="10064" w:type="dxa"/>
          </w:tcPr>
          <w:p w14:paraId="1741261C" w14:textId="77777777" w:rsidR="00D609CE" w:rsidRPr="00942123" w:rsidRDefault="00D609CE" w:rsidP="00716636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42123">
              <w:rPr>
                <w:rFonts w:ascii="Arial" w:hAnsi="Arial" w:cs="Arial"/>
                <w:b/>
                <w:bCs/>
                <w:sz w:val="22"/>
                <w:szCs w:val="22"/>
              </w:rPr>
              <w:t>A</w:t>
            </w:r>
            <w:r w:rsidR="008C59EA">
              <w:rPr>
                <w:rFonts w:ascii="Arial" w:hAnsi="Arial" w:cs="Arial"/>
                <w:b/>
                <w:bCs/>
                <w:sz w:val="22"/>
                <w:szCs w:val="22"/>
              </w:rPr>
              <w:t>BHIDRO</w:t>
            </w:r>
          </w:p>
          <w:p w14:paraId="395FBCF1" w14:textId="77777777" w:rsidR="00BC11C4" w:rsidRPr="00942123" w:rsidRDefault="00BC11C4" w:rsidP="00BC11C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94212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Marco André Ferreira D’ Oliveira</w:t>
            </w:r>
          </w:p>
          <w:p w14:paraId="28E028F1" w14:textId="77777777" w:rsidR="00D609CE" w:rsidRPr="006D2B7C" w:rsidRDefault="00BC11C4" w:rsidP="00BC11C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 w:rsidR="008104F3">
              <w:rPr>
                <w:rFonts w:ascii="Arial" w:hAnsi="Arial" w:cs="Arial"/>
                <w:bCs/>
                <w:sz w:val="22"/>
                <w:szCs w:val="22"/>
              </w:rPr>
              <w:t>(15) 99775.2275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| e-mail:</w:t>
            </w:r>
            <w:r w:rsidR="000067F1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4" w:history="1">
              <w:r w:rsidR="00E15D76" w:rsidRPr="006E68E9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nicolay1007@gmail.com</w:t>
              </w:r>
            </w:hyperlink>
            <w:r w:rsidR="000067F1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D609CE" w:rsidRPr="006D2B7C" w14:paraId="4D9CA7AE" w14:textId="77777777" w:rsidTr="00D609CE">
        <w:tc>
          <w:tcPr>
            <w:tcW w:w="10064" w:type="dxa"/>
          </w:tcPr>
          <w:p w14:paraId="2C2E46FD" w14:textId="77777777" w:rsidR="00D609CE" w:rsidRDefault="00D609CE" w:rsidP="0071407F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b/>
                <w:bCs/>
                <w:sz w:val="6"/>
                <w:szCs w:val="6"/>
              </w:rPr>
            </w:pPr>
          </w:p>
          <w:p w14:paraId="066614FB" w14:textId="77777777" w:rsidR="006743E7" w:rsidRPr="00E15D76" w:rsidRDefault="008C59EA" w:rsidP="006743E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ABCON</w:t>
            </w:r>
          </w:p>
          <w:p w14:paraId="153F9616" w14:textId="77777777" w:rsidR="006743E7" w:rsidRPr="006A1843" w:rsidRDefault="006743E7" w:rsidP="006743E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r w:rsidR="006A1843" w:rsidRPr="006A184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Marcos Roberto Ramos Pereira</w:t>
            </w:r>
          </w:p>
          <w:p w14:paraId="436D869C" w14:textId="77777777" w:rsidR="006743E7" w:rsidRPr="000D36B5" w:rsidRDefault="006743E7" w:rsidP="006743E7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6A1843">
              <w:rPr>
                <w:rFonts w:ascii="Arial" w:hAnsi="Arial" w:cs="Arial"/>
                <w:bCs/>
                <w:sz w:val="22"/>
                <w:szCs w:val="22"/>
              </w:rPr>
              <w:t>14</w:t>
            </w:r>
            <w:r>
              <w:rPr>
                <w:rFonts w:ascii="Arial" w:hAnsi="Arial" w:cs="Arial"/>
                <w:bCs/>
                <w:sz w:val="22"/>
                <w:szCs w:val="22"/>
              </w:rPr>
              <w:t>) 9</w:t>
            </w:r>
            <w:r w:rsidR="006A1843">
              <w:rPr>
                <w:rFonts w:ascii="Arial" w:hAnsi="Arial" w:cs="Arial"/>
                <w:bCs/>
                <w:sz w:val="22"/>
                <w:szCs w:val="22"/>
              </w:rPr>
              <w:t>8122</w:t>
            </w:r>
            <w:r>
              <w:rPr>
                <w:rFonts w:ascii="Arial" w:hAnsi="Arial" w:cs="Arial"/>
                <w:bCs/>
                <w:sz w:val="22"/>
                <w:szCs w:val="22"/>
              </w:rPr>
              <w:t>.</w:t>
            </w:r>
            <w:r w:rsidR="006A1843">
              <w:rPr>
                <w:rFonts w:ascii="Arial" w:hAnsi="Arial" w:cs="Arial"/>
                <w:bCs/>
                <w:sz w:val="22"/>
                <w:szCs w:val="22"/>
              </w:rPr>
              <w:t>4971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| e-mail: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5" w:history="1">
              <w:r w:rsidR="006A1843" w:rsidRPr="006B68A6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mrrpereira@sabesp.com.br</w:t>
              </w:r>
            </w:hyperlink>
            <w:r w:rsidR="006A1843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5BD1E67D" w14:textId="77777777" w:rsidR="0071407F" w:rsidRDefault="0071407F" w:rsidP="0071407F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b/>
                <w:bCs/>
                <w:sz w:val="6"/>
                <w:szCs w:val="6"/>
              </w:rPr>
            </w:pPr>
          </w:p>
          <w:p w14:paraId="1E841EC1" w14:textId="77777777" w:rsidR="0071407F" w:rsidRPr="00AB5DAE" w:rsidRDefault="0071407F" w:rsidP="0071407F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b/>
                <w:bCs/>
                <w:sz w:val="6"/>
                <w:szCs w:val="6"/>
              </w:rPr>
            </w:pPr>
          </w:p>
        </w:tc>
      </w:tr>
      <w:tr w:rsidR="00D609CE" w:rsidRPr="006D2B7C" w14:paraId="651BE8F1" w14:textId="77777777" w:rsidTr="00D609CE">
        <w:tc>
          <w:tcPr>
            <w:tcW w:w="10064" w:type="dxa"/>
          </w:tcPr>
          <w:p w14:paraId="0DD9A8B0" w14:textId="77777777" w:rsidR="006743E7" w:rsidRPr="00C850C9" w:rsidRDefault="008C59EA" w:rsidP="006743E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ECO ROAD</w:t>
            </w:r>
          </w:p>
          <w:p w14:paraId="72291FAE" w14:textId="77777777" w:rsidR="006743E7" w:rsidRPr="00315CC2" w:rsidRDefault="006743E7" w:rsidP="006743E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 xml:space="preserve"> </w:t>
            </w:r>
            <w:proofErr w:type="spellStart"/>
            <w:r w:rsidR="00315CC2" w:rsidRPr="00315CC2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Nain</w:t>
            </w:r>
            <w:proofErr w:type="spellEnd"/>
            <w:r w:rsidR="00315CC2" w:rsidRPr="00315CC2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Samuel de Almeida</w:t>
            </w:r>
          </w:p>
          <w:p w14:paraId="2EB15BCF" w14:textId="77777777" w:rsidR="00D609CE" w:rsidRPr="00AB5DAE" w:rsidRDefault="006743E7" w:rsidP="006743E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Theme="minorHAnsi" w:hAnsiTheme="minorHAnsi" w:cstheme="minorHAnsi"/>
                <w:sz w:val="6"/>
                <w:szCs w:val="6"/>
              </w:rPr>
            </w:pPr>
            <w:r w:rsidRPr="00C850C9">
              <w:rPr>
                <w:rFonts w:ascii="Arial" w:hAnsi="Arial" w:cs="Arial"/>
                <w:bCs/>
                <w:sz w:val="22"/>
                <w:szCs w:val="22"/>
              </w:rPr>
              <w:t xml:space="preserve">Telefone: </w:t>
            </w:r>
            <w:r w:rsidR="00315CC2">
              <w:rPr>
                <w:rFonts w:ascii="Arial" w:hAnsi="Arial" w:cs="Arial"/>
                <w:bCs/>
                <w:sz w:val="22"/>
                <w:szCs w:val="22"/>
              </w:rPr>
              <w:t>(</w:t>
            </w:r>
            <w:r w:rsidR="00315CC2" w:rsidRPr="00315CC2">
              <w:rPr>
                <w:rFonts w:ascii="Arial" w:hAnsi="Arial" w:cs="Arial"/>
                <w:bCs/>
                <w:sz w:val="22"/>
                <w:szCs w:val="22"/>
              </w:rPr>
              <w:t>15</w:t>
            </w:r>
            <w:r w:rsidR="00315CC2">
              <w:rPr>
                <w:rFonts w:ascii="Arial" w:hAnsi="Arial" w:cs="Arial"/>
                <w:bCs/>
                <w:sz w:val="22"/>
                <w:szCs w:val="22"/>
              </w:rPr>
              <w:t>)</w:t>
            </w:r>
            <w:r w:rsidR="00315CC2" w:rsidRPr="00315CC2">
              <w:rPr>
                <w:rFonts w:ascii="Arial" w:hAnsi="Arial" w:cs="Arial"/>
                <w:bCs/>
                <w:sz w:val="22"/>
                <w:szCs w:val="22"/>
              </w:rPr>
              <w:t xml:space="preserve"> 99170-4031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| e-mail: </w:t>
            </w:r>
            <w:hyperlink r:id="rId16" w:history="1">
              <w:r w:rsidR="00315CC2" w:rsidRPr="00FB47FF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nain.almeida@unesp.br</w:t>
              </w:r>
            </w:hyperlink>
            <w:r w:rsidR="00315CC2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</w:tbl>
    <w:p w14:paraId="7AC45018" w14:textId="77777777" w:rsidR="00F07239" w:rsidRPr="00A56211" w:rsidRDefault="00F07239" w:rsidP="004512A8">
      <w:pPr>
        <w:pStyle w:val="Corpodetexto"/>
        <w:tabs>
          <w:tab w:val="left" w:pos="2520"/>
        </w:tabs>
        <w:contextualSpacing/>
        <w:jc w:val="both"/>
        <w:rPr>
          <w:rFonts w:asciiTheme="minorHAnsi" w:hAnsiTheme="minorHAnsi" w:cstheme="minorHAnsi"/>
          <w:b/>
          <w:color w:val="FF0000"/>
          <w:sz w:val="10"/>
          <w:szCs w:val="10"/>
          <w:u w:val="single"/>
        </w:rPr>
      </w:pPr>
    </w:p>
    <w:p w14:paraId="5841B429" w14:textId="77777777" w:rsidR="00F07A55" w:rsidRPr="00544A47" w:rsidRDefault="00F07A55" w:rsidP="00F07A55">
      <w:pPr>
        <w:pStyle w:val="Corpodetexto"/>
        <w:tabs>
          <w:tab w:val="left" w:pos="2520"/>
        </w:tabs>
        <w:contextualSpacing/>
        <w:jc w:val="both"/>
        <w:rPr>
          <w:rFonts w:ascii="Arial" w:hAnsi="Arial" w:cs="Arial"/>
          <w:b/>
          <w:color w:val="000000" w:themeColor="text1"/>
          <w:sz w:val="28"/>
          <w:szCs w:val="28"/>
          <w:u w:val="single"/>
        </w:rPr>
      </w:pPr>
      <w:r w:rsidRPr="00544A47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 xml:space="preserve">MUNICÍPIOS </w:t>
      </w:r>
    </w:p>
    <w:p w14:paraId="6BA96414" w14:textId="77777777" w:rsidR="00DD0B04" w:rsidRPr="002A665B" w:rsidRDefault="00DD0B04" w:rsidP="004512A8">
      <w:pPr>
        <w:pStyle w:val="Corpodetexto"/>
        <w:tabs>
          <w:tab w:val="left" w:pos="2520"/>
        </w:tabs>
        <w:contextualSpacing/>
        <w:jc w:val="both"/>
        <w:rPr>
          <w:rFonts w:asciiTheme="minorHAnsi" w:hAnsiTheme="minorHAnsi" w:cstheme="minorHAnsi"/>
          <w:b/>
          <w:color w:val="FF0000"/>
          <w:sz w:val="10"/>
          <w:szCs w:val="10"/>
          <w:u w:val="single"/>
        </w:rPr>
      </w:pPr>
    </w:p>
    <w:tbl>
      <w:tblPr>
        <w:tblStyle w:val="Tabelacomgrade"/>
        <w:tblW w:w="10064" w:type="dxa"/>
        <w:tblLook w:val="04A0" w:firstRow="1" w:lastRow="0" w:firstColumn="1" w:lastColumn="0" w:noHBand="0" w:noVBand="1"/>
      </w:tblPr>
      <w:tblGrid>
        <w:gridCol w:w="10064"/>
      </w:tblGrid>
      <w:tr w:rsidR="00F20256" w:rsidRPr="00E50925" w14:paraId="5CA7385E" w14:textId="77777777" w:rsidTr="00F20256">
        <w:tc>
          <w:tcPr>
            <w:tcW w:w="10064" w:type="dxa"/>
          </w:tcPr>
          <w:p w14:paraId="5C7155A4" w14:textId="77777777" w:rsidR="00F20256" w:rsidRPr="00EB21DF" w:rsidRDefault="00846000" w:rsidP="00A56211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EB21DF">
              <w:rPr>
                <w:rFonts w:ascii="Arial" w:hAnsi="Arial" w:cs="Arial"/>
                <w:b/>
                <w:sz w:val="22"/>
                <w:szCs w:val="22"/>
              </w:rPr>
              <w:t xml:space="preserve">P.M </w:t>
            </w:r>
            <w:r w:rsidR="00400542">
              <w:rPr>
                <w:rFonts w:ascii="Arial" w:hAnsi="Arial" w:cs="Arial"/>
                <w:b/>
                <w:sz w:val="22"/>
                <w:szCs w:val="22"/>
              </w:rPr>
              <w:t>TAPIRAÍ</w:t>
            </w:r>
          </w:p>
          <w:p w14:paraId="02EF5085" w14:textId="77777777" w:rsidR="00846000" w:rsidRDefault="00400542" w:rsidP="00A56211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Fábio Cristiano Reis de Sousa</w:t>
            </w:r>
          </w:p>
          <w:p w14:paraId="31F0ACEC" w14:textId="77777777" w:rsidR="00EB21DF" w:rsidRPr="00EB21DF" w:rsidRDefault="00EB21DF" w:rsidP="00A56211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EB21DF">
              <w:rPr>
                <w:rFonts w:ascii="Arial" w:hAnsi="Arial" w:cs="Arial"/>
                <w:bCs/>
                <w:sz w:val="22"/>
                <w:szCs w:val="22"/>
              </w:rPr>
              <w:t xml:space="preserve">Telefone: (15) </w:t>
            </w:r>
            <w:r w:rsidR="00400542">
              <w:rPr>
                <w:rFonts w:ascii="Arial" w:hAnsi="Arial" w:cs="Arial"/>
                <w:bCs/>
                <w:sz w:val="22"/>
                <w:szCs w:val="22"/>
              </w:rPr>
              <w:t>99755.4469</w:t>
            </w:r>
            <w:r w:rsidRPr="00EB21DF">
              <w:rPr>
                <w:rFonts w:ascii="Arial" w:hAnsi="Arial" w:cs="Arial"/>
                <w:bCs/>
                <w:sz w:val="22"/>
                <w:szCs w:val="22"/>
              </w:rPr>
              <w:t xml:space="preserve"> | e-mail:</w:t>
            </w:r>
            <w:r w:rsidRPr="00400542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hyperlink r:id="rId17" w:history="1">
              <w:r w:rsidR="00400542" w:rsidRPr="00400542">
                <w:rPr>
                  <w:rStyle w:val="Hyperlink"/>
                  <w:rFonts w:ascii="Arial" w:hAnsi="Arial" w:cs="Arial"/>
                  <w:sz w:val="22"/>
                  <w:szCs w:val="22"/>
                </w:rPr>
                <w:t>convenios</w:t>
              </w:r>
              <w:r w:rsidR="00400542" w:rsidRPr="00400542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@tapirai.sp.gov.br</w:t>
              </w:r>
            </w:hyperlink>
            <w:r w:rsidR="00400542">
              <w:t xml:space="preserve"> </w:t>
            </w:r>
            <w:r w:rsidRPr="00EB21D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7926B2D3" w14:textId="77777777" w:rsidR="00846000" w:rsidRPr="00EB21DF" w:rsidRDefault="00846000" w:rsidP="00A56211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color w:val="FF0000"/>
                <w:sz w:val="10"/>
                <w:szCs w:val="10"/>
              </w:rPr>
            </w:pPr>
          </w:p>
        </w:tc>
      </w:tr>
      <w:tr w:rsidR="00F20256" w:rsidRPr="00E50925" w14:paraId="752A2196" w14:textId="77777777" w:rsidTr="00F20256">
        <w:tc>
          <w:tcPr>
            <w:tcW w:w="10064" w:type="dxa"/>
          </w:tcPr>
          <w:p w14:paraId="162A67C3" w14:textId="77777777" w:rsidR="006743E7" w:rsidRPr="000830E0" w:rsidRDefault="006743E7" w:rsidP="006743E7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830E0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P. M de </w:t>
            </w:r>
            <w:r w:rsidR="008C59EA">
              <w:rPr>
                <w:rFonts w:ascii="Arial" w:hAnsi="Arial" w:cs="Arial"/>
                <w:b/>
                <w:bCs/>
                <w:sz w:val="24"/>
                <w:szCs w:val="24"/>
              </w:rPr>
              <w:t>TAQUARITUBA</w:t>
            </w:r>
          </w:p>
          <w:p w14:paraId="0DA06BFA" w14:textId="77777777" w:rsidR="008C6B1E" w:rsidRPr="008C6B1E" w:rsidRDefault="008C6B1E" w:rsidP="00E6363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8C6B1E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William Rafael </w:t>
            </w:r>
            <w:proofErr w:type="spellStart"/>
            <w:r w:rsidRPr="008C6B1E">
              <w:rPr>
                <w:rFonts w:ascii="Arial" w:hAnsi="Arial" w:cs="Arial"/>
                <w:b/>
                <w:sz w:val="22"/>
                <w:szCs w:val="22"/>
                <w:u w:val="single"/>
              </w:rPr>
              <w:t>Pulz</w:t>
            </w:r>
            <w:proofErr w:type="spellEnd"/>
            <w:r w:rsidRPr="008C6B1E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 da Silva</w:t>
            </w:r>
          </w:p>
          <w:p w14:paraId="3F8F3D29" w14:textId="57B33FAE" w:rsidR="00F20256" w:rsidRPr="006743E7" w:rsidRDefault="00F85242" w:rsidP="00E63634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8728A"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(</w:t>
            </w:r>
            <w:r w:rsidR="00DF5F0F">
              <w:rPr>
                <w:rFonts w:ascii="Arial" w:hAnsi="Arial" w:cs="Arial"/>
                <w:bCs/>
                <w:sz w:val="22"/>
                <w:szCs w:val="22"/>
              </w:rPr>
              <w:t>14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) </w:t>
            </w:r>
            <w:r w:rsidR="00DF5F0F">
              <w:rPr>
                <w:rFonts w:ascii="Arial" w:hAnsi="Arial" w:cs="Arial"/>
                <w:bCs/>
                <w:sz w:val="22"/>
                <w:szCs w:val="22"/>
              </w:rPr>
              <w:t>99</w:t>
            </w:r>
            <w:r w:rsidR="008C6B1E">
              <w:rPr>
                <w:rFonts w:ascii="Arial" w:hAnsi="Arial" w:cs="Arial"/>
                <w:bCs/>
                <w:sz w:val="22"/>
                <w:szCs w:val="22"/>
              </w:rPr>
              <w:t>856.6736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68728A">
              <w:rPr>
                <w:rFonts w:ascii="Arial" w:hAnsi="Arial" w:cs="Arial"/>
                <w:bCs/>
                <w:sz w:val="22"/>
                <w:szCs w:val="22"/>
              </w:rPr>
              <w:t>| e-mail: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8C6B1E">
              <w:rPr>
                <w:rFonts w:ascii="Arial" w:hAnsi="Arial" w:cs="Arial"/>
                <w:bCs/>
                <w:sz w:val="22"/>
                <w:szCs w:val="22"/>
              </w:rPr>
              <w:t>engenharia</w:t>
            </w:r>
            <w:hyperlink r:id="rId18" w:history="1">
              <w:r w:rsidR="00DF5F0F" w:rsidRPr="0015029A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@taquarituba.sp.gov.br</w:t>
              </w:r>
            </w:hyperlink>
            <w:r w:rsidR="008C6B1E">
              <w:t xml:space="preserve">  </w:t>
            </w:r>
            <w:r w:rsidR="00DF5F0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F20256" w:rsidRPr="006D2B7C" w14:paraId="13B946E0" w14:textId="77777777" w:rsidTr="00F20256">
        <w:tc>
          <w:tcPr>
            <w:tcW w:w="10064" w:type="dxa"/>
          </w:tcPr>
          <w:p w14:paraId="6C577392" w14:textId="77777777" w:rsidR="006743E7" w:rsidRPr="00EB21DF" w:rsidRDefault="006743E7" w:rsidP="006743E7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EB21DF">
              <w:rPr>
                <w:rFonts w:ascii="Arial" w:hAnsi="Arial" w:cs="Arial"/>
                <w:b/>
                <w:sz w:val="22"/>
                <w:szCs w:val="22"/>
              </w:rPr>
              <w:t xml:space="preserve">P.M </w:t>
            </w:r>
            <w:r w:rsidR="008C59EA">
              <w:rPr>
                <w:rFonts w:ascii="Arial" w:hAnsi="Arial" w:cs="Arial"/>
                <w:b/>
                <w:sz w:val="22"/>
                <w:szCs w:val="22"/>
              </w:rPr>
              <w:t>ANGATUBA</w:t>
            </w:r>
          </w:p>
          <w:p w14:paraId="71F9A072" w14:textId="77777777" w:rsidR="00EB21DF" w:rsidRPr="009947F0" w:rsidRDefault="009947F0" w:rsidP="00EB21DF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9947F0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Guilherme </w:t>
            </w:r>
            <w:proofErr w:type="spellStart"/>
            <w:r w:rsidRPr="009947F0">
              <w:rPr>
                <w:rFonts w:ascii="Arial" w:hAnsi="Arial" w:cs="Arial"/>
                <w:b/>
                <w:sz w:val="22"/>
                <w:szCs w:val="22"/>
                <w:u w:val="single"/>
              </w:rPr>
              <w:t>Bonecher</w:t>
            </w:r>
            <w:proofErr w:type="spellEnd"/>
          </w:p>
          <w:p w14:paraId="108D31B9" w14:textId="77777777" w:rsidR="00F20256" w:rsidRPr="00EB21DF" w:rsidRDefault="00EB21DF" w:rsidP="00EB21DF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EB21DF">
              <w:rPr>
                <w:rFonts w:ascii="Arial" w:hAnsi="Arial" w:cs="Arial"/>
                <w:bCs/>
                <w:sz w:val="22"/>
                <w:szCs w:val="22"/>
              </w:rPr>
              <w:t>Telefone: (</w:t>
            </w:r>
            <w:r w:rsidR="009947F0">
              <w:rPr>
                <w:rFonts w:ascii="Arial" w:hAnsi="Arial" w:cs="Arial"/>
                <w:bCs/>
                <w:sz w:val="22"/>
                <w:szCs w:val="22"/>
              </w:rPr>
              <w:t>15</w:t>
            </w:r>
            <w:r w:rsidRPr="00EB21DF">
              <w:rPr>
                <w:rFonts w:ascii="Arial" w:hAnsi="Arial" w:cs="Arial"/>
                <w:bCs/>
                <w:sz w:val="22"/>
                <w:szCs w:val="22"/>
              </w:rPr>
              <w:t xml:space="preserve">) </w:t>
            </w:r>
            <w:r w:rsidR="009947F0">
              <w:rPr>
                <w:rFonts w:ascii="Arial" w:hAnsi="Arial" w:cs="Arial"/>
                <w:bCs/>
                <w:sz w:val="22"/>
                <w:szCs w:val="22"/>
              </w:rPr>
              <w:t>99782.7164</w:t>
            </w:r>
            <w:r w:rsidRPr="00EB21DF">
              <w:rPr>
                <w:rFonts w:ascii="Arial" w:hAnsi="Arial" w:cs="Arial"/>
                <w:bCs/>
                <w:sz w:val="22"/>
                <w:szCs w:val="22"/>
              </w:rPr>
              <w:t xml:space="preserve"> | 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19" w:history="1">
              <w:r w:rsidR="009947F0" w:rsidRPr="00D510FF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secretaria.meioambiente@angatuba.sp.gov.br</w:t>
              </w:r>
            </w:hyperlink>
            <w:r w:rsidR="009947F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F20256" w:rsidRPr="00716636" w14:paraId="1072DFA1" w14:textId="77777777" w:rsidTr="00F20256">
        <w:tc>
          <w:tcPr>
            <w:tcW w:w="10064" w:type="dxa"/>
          </w:tcPr>
          <w:p w14:paraId="45E0A97C" w14:textId="77777777" w:rsidR="006743E7" w:rsidRDefault="006743E7" w:rsidP="006743E7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01164E">
              <w:rPr>
                <w:rFonts w:ascii="Arial" w:hAnsi="Arial" w:cs="Arial"/>
                <w:b/>
                <w:sz w:val="22"/>
                <w:szCs w:val="22"/>
              </w:rPr>
              <w:t xml:space="preserve">P.M </w:t>
            </w:r>
            <w:r w:rsidR="008C59EA">
              <w:rPr>
                <w:rFonts w:ascii="Arial" w:hAnsi="Arial" w:cs="Arial"/>
                <w:b/>
                <w:sz w:val="22"/>
                <w:szCs w:val="22"/>
              </w:rPr>
              <w:t>PARANAPANEMA</w:t>
            </w:r>
          </w:p>
          <w:p w14:paraId="56D2D708" w14:textId="77777777" w:rsidR="003B58CB" w:rsidRDefault="00144DF8" w:rsidP="003B58CB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Oséias Rosa Junior</w:t>
            </w:r>
          </w:p>
          <w:p w14:paraId="719037B4" w14:textId="77777777" w:rsidR="006743E7" w:rsidRDefault="003B58CB" w:rsidP="003B58CB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Style w:val="Hyperlink"/>
              </w:rPr>
            </w:pPr>
            <w:r w:rsidRPr="00EB21DF">
              <w:rPr>
                <w:rFonts w:ascii="Arial" w:hAnsi="Arial" w:cs="Arial"/>
                <w:bCs/>
                <w:sz w:val="22"/>
                <w:szCs w:val="22"/>
              </w:rPr>
              <w:t xml:space="preserve">Telefone: (15) </w:t>
            </w:r>
            <w:r>
              <w:rPr>
                <w:rFonts w:ascii="Arial" w:hAnsi="Arial" w:cs="Arial"/>
                <w:bCs/>
                <w:sz w:val="22"/>
                <w:szCs w:val="22"/>
              </w:rPr>
              <w:t>99</w:t>
            </w:r>
            <w:r w:rsidR="00144DF8">
              <w:rPr>
                <w:rFonts w:ascii="Arial" w:hAnsi="Arial" w:cs="Arial"/>
                <w:bCs/>
                <w:sz w:val="22"/>
                <w:szCs w:val="22"/>
              </w:rPr>
              <w:t>621.7317</w:t>
            </w:r>
            <w:r w:rsidRPr="00EB21DF">
              <w:rPr>
                <w:rFonts w:ascii="Arial" w:hAnsi="Arial" w:cs="Arial"/>
                <w:bCs/>
                <w:sz w:val="22"/>
                <w:szCs w:val="22"/>
              </w:rPr>
              <w:t xml:space="preserve"> | e-mail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hyperlink r:id="rId20" w:history="1">
              <w:r w:rsidR="00144DF8" w:rsidRPr="008F00AA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oseias.rosa@paranapanema.sp.gov.br</w:t>
              </w:r>
            </w:hyperlink>
            <w:r w:rsidR="00144DF8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144DF8">
              <w:rPr>
                <w:rStyle w:val="Hyperlink"/>
              </w:rPr>
              <w:t xml:space="preserve"> </w:t>
            </w:r>
          </w:p>
          <w:p w14:paraId="44B5E083" w14:textId="77777777" w:rsidR="003B58CB" w:rsidRPr="003B58CB" w:rsidRDefault="003B58CB" w:rsidP="003B58CB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F20256" w:rsidRPr="00716636" w14:paraId="59F8849A" w14:textId="77777777" w:rsidTr="00F20256">
        <w:tc>
          <w:tcPr>
            <w:tcW w:w="10064" w:type="dxa"/>
          </w:tcPr>
          <w:p w14:paraId="21F9D565" w14:textId="77777777" w:rsidR="006743E7" w:rsidRPr="000830E0" w:rsidRDefault="006743E7" w:rsidP="006743E7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0830E0">
              <w:rPr>
                <w:rFonts w:ascii="Arial" w:hAnsi="Arial" w:cs="Arial"/>
                <w:b/>
                <w:sz w:val="22"/>
                <w:szCs w:val="22"/>
              </w:rPr>
              <w:t>P.M CAPÃO BONITO</w:t>
            </w:r>
          </w:p>
          <w:p w14:paraId="087C361F" w14:textId="77777777" w:rsidR="00EB21DF" w:rsidRPr="0034352F" w:rsidRDefault="0034352F" w:rsidP="00EB21DF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proofErr w:type="spellStart"/>
            <w:r w:rsidRPr="0034352F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Leonas</w:t>
            </w:r>
            <w:proofErr w:type="spellEnd"/>
            <w:r w:rsidRPr="0034352F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Carriel de Souza</w:t>
            </w:r>
          </w:p>
          <w:p w14:paraId="2035001B" w14:textId="77777777" w:rsidR="00EB21DF" w:rsidRPr="0034352F" w:rsidRDefault="00EB21DF" w:rsidP="00EB21DF">
            <w:pPr>
              <w:pStyle w:val="Corpodetexto"/>
              <w:tabs>
                <w:tab w:val="left" w:pos="2520"/>
              </w:tabs>
              <w:contextualSpacing/>
              <w:jc w:val="both"/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 w:rsidRPr="0034352F">
              <w:rPr>
                <w:rFonts w:ascii="Arial" w:hAnsi="Arial" w:cs="Arial"/>
                <w:bCs/>
                <w:sz w:val="22"/>
                <w:szCs w:val="22"/>
              </w:rPr>
              <w:t xml:space="preserve">Telefone: (15) </w:t>
            </w:r>
            <w:r w:rsidR="0034352F" w:rsidRPr="0034352F">
              <w:rPr>
                <w:rFonts w:ascii="Arial" w:hAnsi="Arial" w:cs="Arial"/>
                <w:bCs/>
                <w:sz w:val="22"/>
                <w:szCs w:val="22"/>
              </w:rPr>
              <w:t>99700.1394</w:t>
            </w:r>
            <w:r w:rsidRPr="0034352F">
              <w:rPr>
                <w:rFonts w:ascii="Arial" w:hAnsi="Arial" w:cs="Arial"/>
                <w:bCs/>
                <w:sz w:val="22"/>
                <w:szCs w:val="22"/>
              </w:rPr>
              <w:t xml:space="preserve"> | e-mail: </w:t>
            </w:r>
            <w:hyperlink r:id="rId21" w:history="1">
              <w:r w:rsidR="00DF5F0F" w:rsidRPr="0015029A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leonas.souza@gmail.com</w:t>
              </w:r>
            </w:hyperlink>
            <w:r w:rsidR="00DF5F0F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  <w:p w14:paraId="2C51D22B" w14:textId="77777777" w:rsidR="00F20256" w:rsidRPr="00716636" w:rsidRDefault="00F20256" w:rsidP="00A56211">
            <w:pPr>
              <w:pStyle w:val="Corpodetexto"/>
              <w:tabs>
                <w:tab w:val="left" w:pos="2520"/>
              </w:tabs>
              <w:spacing w:after="0"/>
              <w:contextualSpacing/>
              <w:jc w:val="both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</w:tbl>
    <w:p w14:paraId="2E03DEA4" w14:textId="77777777" w:rsidR="00AB14FD" w:rsidRDefault="00AB14FD" w:rsidP="00C3029B">
      <w:pPr>
        <w:pStyle w:val="Corpodetexto"/>
        <w:tabs>
          <w:tab w:val="left" w:pos="2520"/>
        </w:tabs>
        <w:ind w:left="720"/>
        <w:contextualSpacing/>
        <w:jc w:val="both"/>
        <w:rPr>
          <w:rFonts w:ascii="Calibri Light" w:hAnsi="Calibri Light" w:cs="Calibri Light"/>
          <w:sz w:val="10"/>
          <w:szCs w:val="10"/>
        </w:rPr>
      </w:pPr>
    </w:p>
    <w:p w14:paraId="6580F31F" w14:textId="77777777" w:rsidR="00AB14FD" w:rsidRPr="00417195" w:rsidRDefault="00AB14FD" w:rsidP="00C3029B">
      <w:pPr>
        <w:pStyle w:val="Corpodetexto"/>
        <w:tabs>
          <w:tab w:val="left" w:pos="2520"/>
        </w:tabs>
        <w:ind w:left="720"/>
        <w:contextualSpacing/>
        <w:jc w:val="both"/>
        <w:rPr>
          <w:rFonts w:ascii="Calibri Light" w:hAnsi="Calibri Light" w:cs="Calibri Light"/>
          <w:sz w:val="10"/>
          <w:szCs w:val="10"/>
        </w:rPr>
      </w:pPr>
    </w:p>
    <w:sectPr w:rsidR="00AB14FD" w:rsidRPr="00417195" w:rsidSect="00DD5931">
      <w:headerReference w:type="default" r:id="rId22"/>
      <w:pgSz w:w="11907" w:h="16840" w:code="9"/>
      <w:pgMar w:top="284" w:right="567" w:bottom="28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C5B34" w14:textId="77777777" w:rsidR="00844F7E" w:rsidRDefault="00844F7E">
      <w:r>
        <w:separator/>
      </w:r>
    </w:p>
  </w:endnote>
  <w:endnote w:type="continuationSeparator" w:id="0">
    <w:p w14:paraId="4BACC9BE" w14:textId="77777777" w:rsidR="00844F7E" w:rsidRDefault="00844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B8403" w14:textId="77777777" w:rsidR="00844F7E" w:rsidRDefault="00844F7E">
      <w:r>
        <w:separator/>
      </w:r>
    </w:p>
  </w:footnote>
  <w:footnote w:type="continuationSeparator" w:id="0">
    <w:p w14:paraId="6F9A9E03" w14:textId="77777777" w:rsidR="00844F7E" w:rsidRDefault="00844F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BB052" w14:textId="77777777" w:rsidR="0071407F" w:rsidRDefault="0071407F" w:rsidP="0071407F">
    <w:pPr>
      <w:jc w:val="right"/>
    </w:pPr>
    <w:r w:rsidRPr="00943C25">
      <w:rPr>
        <w:noProof/>
      </w:rPr>
      <w:drawing>
        <wp:anchor distT="0" distB="0" distL="114300" distR="114300" simplePos="0" relativeHeight="251659264" behindDoc="1" locked="0" layoutInCell="1" allowOverlap="1" wp14:anchorId="20E6CCA6" wp14:editId="5145BBB1">
          <wp:simplePos x="0" y="0"/>
          <wp:positionH relativeFrom="margin">
            <wp:posOffset>133350</wp:posOffset>
          </wp:positionH>
          <wp:positionV relativeFrom="paragraph">
            <wp:posOffset>-285750</wp:posOffset>
          </wp:positionV>
          <wp:extent cx="1838325" cy="577850"/>
          <wp:effectExtent l="0" t="0" r="9525" b="0"/>
          <wp:wrapTight wrapText="bothSides">
            <wp:wrapPolygon edited="0">
              <wp:start x="0" y="0"/>
              <wp:lineTo x="0" y="20651"/>
              <wp:lineTo x="21488" y="20651"/>
              <wp:lineTo x="21488" y="0"/>
              <wp:lineTo x="0" y="0"/>
            </wp:wrapPolygon>
          </wp:wrapTight>
          <wp:docPr id="27" name="Imagem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832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85399">
      <w:rPr>
        <w:sz w:val="24"/>
      </w:rPr>
      <w:t xml:space="preserve">          </w:t>
    </w:r>
  </w:p>
  <w:p w14:paraId="2E67E7DF" w14:textId="77777777" w:rsidR="00485399" w:rsidRPr="007B6B73" w:rsidRDefault="00485399" w:rsidP="00533C2B">
    <w:pPr>
      <w:pStyle w:val="Cabealho"/>
      <w:tabs>
        <w:tab w:val="left" w:pos="1860"/>
      </w:tabs>
      <w:jc w:val="right"/>
      <w:rPr>
        <w:rFonts w:ascii="Arial" w:hAnsi="Arial" w:cs="Arial"/>
        <w:sz w:val="16"/>
        <w:szCs w:val="16"/>
      </w:rPr>
    </w:pPr>
    <w:hyperlink r:id="rId2" w:history="1"/>
  </w:p>
  <w:p w14:paraId="633724AF" w14:textId="77777777" w:rsidR="00485399" w:rsidRDefault="00485399" w:rsidP="00533C2B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776DE72A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2127842079" o:spid="_x0000_i1025" type="#_x0000_t75" style="width:14.25pt;height:14.25pt;visibility:visible;mso-wrap-style:square">
            <v:imagedata r:id="rId1" o:title=""/>
          </v:shape>
        </w:pict>
      </mc:Choice>
      <mc:Fallback>
        <w:drawing>
          <wp:inline distT="0" distB="0" distL="0" distR="0" wp14:anchorId="642DDF9C">
            <wp:extent cx="180975" cy="180975"/>
            <wp:effectExtent l="0" t="0" r="0" b="0"/>
            <wp:docPr id="2127842079" name="Imagem 2127842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CD5774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B501B19"/>
    <w:multiLevelType w:val="singleLevel"/>
    <w:tmpl w:val="781A1CC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0E463F56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2D3F0B17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E6D368B"/>
    <w:multiLevelType w:val="hybridMultilevel"/>
    <w:tmpl w:val="6CDA44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856CB7"/>
    <w:multiLevelType w:val="hybridMultilevel"/>
    <w:tmpl w:val="70C82A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3B125C"/>
    <w:multiLevelType w:val="hybridMultilevel"/>
    <w:tmpl w:val="B3AAFB3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442364"/>
    <w:multiLevelType w:val="hybridMultilevel"/>
    <w:tmpl w:val="BA0259FC"/>
    <w:lvl w:ilvl="0" w:tplc="0416000F">
      <w:start w:val="1"/>
      <w:numFmt w:val="decimal"/>
      <w:lvlText w:val="%1."/>
      <w:lvlJc w:val="left"/>
      <w:pPr>
        <w:ind w:left="1609" w:hanging="360"/>
      </w:pPr>
    </w:lvl>
    <w:lvl w:ilvl="1" w:tplc="04160019" w:tentative="1">
      <w:start w:val="1"/>
      <w:numFmt w:val="lowerLetter"/>
      <w:lvlText w:val="%2."/>
      <w:lvlJc w:val="left"/>
      <w:pPr>
        <w:ind w:left="2329" w:hanging="360"/>
      </w:pPr>
    </w:lvl>
    <w:lvl w:ilvl="2" w:tplc="0416001B" w:tentative="1">
      <w:start w:val="1"/>
      <w:numFmt w:val="lowerRoman"/>
      <w:lvlText w:val="%3."/>
      <w:lvlJc w:val="right"/>
      <w:pPr>
        <w:ind w:left="3049" w:hanging="180"/>
      </w:pPr>
    </w:lvl>
    <w:lvl w:ilvl="3" w:tplc="0416000F" w:tentative="1">
      <w:start w:val="1"/>
      <w:numFmt w:val="decimal"/>
      <w:lvlText w:val="%4."/>
      <w:lvlJc w:val="left"/>
      <w:pPr>
        <w:ind w:left="3769" w:hanging="360"/>
      </w:pPr>
    </w:lvl>
    <w:lvl w:ilvl="4" w:tplc="04160019" w:tentative="1">
      <w:start w:val="1"/>
      <w:numFmt w:val="lowerLetter"/>
      <w:lvlText w:val="%5."/>
      <w:lvlJc w:val="left"/>
      <w:pPr>
        <w:ind w:left="4489" w:hanging="360"/>
      </w:pPr>
    </w:lvl>
    <w:lvl w:ilvl="5" w:tplc="0416001B" w:tentative="1">
      <w:start w:val="1"/>
      <w:numFmt w:val="lowerRoman"/>
      <w:lvlText w:val="%6."/>
      <w:lvlJc w:val="right"/>
      <w:pPr>
        <w:ind w:left="5209" w:hanging="180"/>
      </w:pPr>
    </w:lvl>
    <w:lvl w:ilvl="6" w:tplc="0416000F" w:tentative="1">
      <w:start w:val="1"/>
      <w:numFmt w:val="decimal"/>
      <w:lvlText w:val="%7."/>
      <w:lvlJc w:val="left"/>
      <w:pPr>
        <w:ind w:left="5929" w:hanging="360"/>
      </w:pPr>
    </w:lvl>
    <w:lvl w:ilvl="7" w:tplc="04160019" w:tentative="1">
      <w:start w:val="1"/>
      <w:numFmt w:val="lowerLetter"/>
      <w:lvlText w:val="%8."/>
      <w:lvlJc w:val="left"/>
      <w:pPr>
        <w:ind w:left="6649" w:hanging="360"/>
      </w:pPr>
    </w:lvl>
    <w:lvl w:ilvl="8" w:tplc="0416001B" w:tentative="1">
      <w:start w:val="1"/>
      <w:numFmt w:val="lowerRoman"/>
      <w:lvlText w:val="%9."/>
      <w:lvlJc w:val="right"/>
      <w:pPr>
        <w:ind w:left="7369" w:hanging="180"/>
      </w:pPr>
    </w:lvl>
  </w:abstractNum>
  <w:abstractNum w:abstractNumId="9" w15:restartNumberingAfterBreak="0">
    <w:nsid w:val="3A354591"/>
    <w:multiLevelType w:val="singleLevel"/>
    <w:tmpl w:val="FB28C20C"/>
    <w:lvl w:ilvl="0">
      <w:start w:val="16"/>
      <w:numFmt w:val="bullet"/>
      <w:lvlText w:val="-"/>
      <w:lvlJc w:val="left"/>
      <w:pPr>
        <w:tabs>
          <w:tab w:val="num" w:pos="3192"/>
        </w:tabs>
        <w:ind w:left="3192" w:hanging="360"/>
      </w:pPr>
      <w:rPr>
        <w:rFonts w:ascii="Times New Roman" w:hAnsi="Times New Roman" w:hint="default"/>
      </w:rPr>
    </w:lvl>
  </w:abstractNum>
  <w:abstractNum w:abstractNumId="10" w15:restartNumberingAfterBreak="0">
    <w:nsid w:val="3A754A4D"/>
    <w:multiLevelType w:val="hybridMultilevel"/>
    <w:tmpl w:val="38D499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0E5746"/>
    <w:multiLevelType w:val="hybridMultilevel"/>
    <w:tmpl w:val="9EBC01D6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C070FD1"/>
    <w:multiLevelType w:val="hybridMultilevel"/>
    <w:tmpl w:val="0C54550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8237D5"/>
    <w:multiLevelType w:val="hybridMultilevel"/>
    <w:tmpl w:val="5B3C784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C82521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 w15:restartNumberingAfterBreak="0">
    <w:nsid w:val="4D1905FF"/>
    <w:multiLevelType w:val="hybridMultilevel"/>
    <w:tmpl w:val="0DD60EE4"/>
    <w:lvl w:ilvl="0" w:tplc="D360C884">
      <w:start w:val="1"/>
      <w:numFmt w:val="decimal"/>
      <w:lvlText w:val="%1-"/>
      <w:lvlJc w:val="left"/>
      <w:pPr>
        <w:tabs>
          <w:tab w:val="num" w:pos="1440"/>
        </w:tabs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D7F34EB"/>
    <w:multiLevelType w:val="singleLevel"/>
    <w:tmpl w:val="A8C419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7" w15:restartNumberingAfterBreak="0">
    <w:nsid w:val="504D5790"/>
    <w:multiLevelType w:val="hybridMultilevel"/>
    <w:tmpl w:val="D6284EAA"/>
    <w:lvl w:ilvl="0" w:tplc="3E1ABE2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  <w:b w:val="0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666E5A"/>
    <w:multiLevelType w:val="hybridMultilevel"/>
    <w:tmpl w:val="82767F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8277C9"/>
    <w:multiLevelType w:val="hybridMultilevel"/>
    <w:tmpl w:val="1EFC32AC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F5A44C8"/>
    <w:multiLevelType w:val="hybridMultilevel"/>
    <w:tmpl w:val="4528891C"/>
    <w:lvl w:ilvl="0" w:tplc="61E021D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9B5A8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0F71C21"/>
    <w:multiLevelType w:val="hybridMultilevel"/>
    <w:tmpl w:val="7A58EC8A"/>
    <w:lvl w:ilvl="0" w:tplc="C840DD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27610EE"/>
    <w:multiLevelType w:val="hybridMultilevel"/>
    <w:tmpl w:val="7D84D93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025897"/>
    <w:multiLevelType w:val="hybridMultilevel"/>
    <w:tmpl w:val="F71A2C7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E812837"/>
    <w:multiLevelType w:val="hybridMultilevel"/>
    <w:tmpl w:val="9542B0FA"/>
    <w:lvl w:ilvl="0" w:tplc="9CF4E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2206678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699" w:hanging="283"/>
        </w:pPr>
        <w:rPr>
          <w:rFonts w:ascii="Symbol" w:hAnsi="Symbol" w:hint="default"/>
        </w:rPr>
      </w:lvl>
    </w:lvlOverride>
  </w:num>
  <w:num w:numId="2" w16cid:durableId="1055541035">
    <w:abstractNumId w:val="9"/>
  </w:num>
  <w:num w:numId="3" w16cid:durableId="5835147">
    <w:abstractNumId w:val="2"/>
  </w:num>
  <w:num w:numId="4" w16cid:durableId="195234997">
    <w:abstractNumId w:val="16"/>
  </w:num>
  <w:num w:numId="5" w16cid:durableId="955523029">
    <w:abstractNumId w:val="4"/>
  </w:num>
  <w:num w:numId="6" w16cid:durableId="750855650">
    <w:abstractNumId w:val="24"/>
  </w:num>
  <w:num w:numId="7" w16cid:durableId="9843159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87703255">
    <w:abstractNumId w:val="15"/>
  </w:num>
  <w:num w:numId="9" w16cid:durableId="419835392">
    <w:abstractNumId w:val="13"/>
  </w:num>
  <w:num w:numId="10" w16cid:durableId="1294600134">
    <w:abstractNumId w:val="8"/>
  </w:num>
  <w:num w:numId="11" w16cid:durableId="538669040">
    <w:abstractNumId w:val="14"/>
  </w:num>
  <w:num w:numId="12" w16cid:durableId="1873224638">
    <w:abstractNumId w:val="3"/>
  </w:num>
  <w:num w:numId="13" w16cid:durableId="1712730656">
    <w:abstractNumId w:val="1"/>
  </w:num>
  <w:num w:numId="14" w16cid:durableId="875780460">
    <w:abstractNumId w:val="17"/>
  </w:num>
  <w:num w:numId="15" w16cid:durableId="2110616846">
    <w:abstractNumId w:val="11"/>
  </w:num>
  <w:num w:numId="16" w16cid:durableId="1824001845">
    <w:abstractNumId w:val="19"/>
  </w:num>
  <w:num w:numId="17" w16cid:durableId="38626445">
    <w:abstractNumId w:val="25"/>
  </w:num>
  <w:num w:numId="18" w16cid:durableId="42869322">
    <w:abstractNumId w:val="20"/>
  </w:num>
  <w:num w:numId="19" w16cid:durableId="100227077">
    <w:abstractNumId w:val="21"/>
  </w:num>
  <w:num w:numId="20" w16cid:durableId="981344828">
    <w:abstractNumId w:val="22"/>
  </w:num>
  <w:num w:numId="21" w16cid:durableId="460349091">
    <w:abstractNumId w:val="23"/>
  </w:num>
  <w:num w:numId="22" w16cid:durableId="176969711">
    <w:abstractNumId w:val="6"/>
  </w:num>
  <w:num w:numId="23" w16cid:durableId="211385757">
    <w:abstractNumId w:val="12"/>
  </w:num>
  <w:num w:numId="24" w16cid:durableId="858350406">
    <w:abstractNumId w:val="5"/>
  </w:num>
  <w:num w:numId="25" w16cid:durableId="34736775">
    <w:abstractNumId w:val="18"/>
  </w:num>
  <w:num w:numId="26" w16cid:durableId="140737356">
    <w:abstractNumId w:val="7"/>
  </w:num>
  <w:num w:numId="27" w16cid:durableId="17158089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680"/>
    <w:rsid w:val="00003071"/>
    <w:rsid w:val="000051E8"/>
    <w:rsid w:val="000067F1"/>
    <w:rsid w:val="0001103D"/>
    <w:rsid w:val="0001164E"/>
    <w:rsid w:val="00015520"/>
    <w:rsid w:val="00016556"/>
    <w:rsid w:val="0002351C"/>
    <w:rsid w:val="0002636E"/>
    <w:rsid w:val="00031957"/>
    <w:rsid w:val="00031E4F"/>
    <w:rsid w:val="000359B8"/>
    <w:rsid w:val="00037EED"/>
    <w:rsid w:val="000401E2"/>
    <w:rsid w:val="00045985"/>
    <w:rsid w:val="00046BBA"/>
    <w:rsid w:val="000540CF"/>
    <w:rsid w:val="000565EB"/>
    <w:rsid w:val="00056D38"/>
    <w:rsid w:val="0007193E"/>
    <w:rsid w:val="0007365A"/>
    <w:rsid w:val="00074396"/>
    <w:rsid w:val="000830E0"/>
    <w:rsid w:val="00083133"/>
    <w:rsid w:val="00083A31"/>
    <w:rsid w:val="00084015"/>
    <w:rsid w:val="000850D5"/>
    <w:rsid w:val="000869EA"/>
    <w:rsid w:val="00094053"/>
    <w:rsid w:val="00094436"/>
    <w:rsid w:val="000A3B19"/>
    <w:rsid w:val="000A7D3F"/>
    <w:rsid w:val="000B1342"/>
    <w:rsid w:val="000B37B4"/>
    <w:rsid w:val="000B6BDA"/>
    <w:rsid w:val="000C0AA8"/>
    <w:rsid w:val="000C1958"/>
    <w:rsid w:val="000C4B70"/>
    <w:rsid w:val="000C51F6"/>
    <w:rsid w:val="000D3F9D"/>
    <w:rsid w:val="000D61EC"/>
    <w:rsid w:val="000D63BD"/>
    <w:rsid w:val="000E0196"/>
    <w:rsid w:val="000E2C6F"/>
    <w:rsid w:val="000E36A2"/>
    <w:rsid w:val="000E493F"/>
    <w:rsid w:val="000E5961"/>
    <w:rsid w:val="000E601F"/>
    <w:rsid w:val="000E7AEC"/>
    <w:rsid w:val="000F08BC"/>
    <w:rsid w:val="000F2507"/>
    <w:rsid w:val="000F317F"/>
    <w:rsid w:val="000F7EDF"/>
    <w:rsid w:val="00106ECB"/>
    <w:rsid w:val="001102DF"/>
    <w:rsid w:val="00113B4E"/>
    <w:rsid w:val="00120F6F"/>
    <w:rsid w:val="00122834"/>
    <w:rsid w:val="001255B9"/>
    <w:rsid w:val="001256D6"/>
    <w:rsid w:val="00126BDA"/>
    <w:rsid w:val="001324DA"/>
    <w:rsid w:val="0013567B"/>
    <w:rsid w:val="00140A9E"/>
    <w:rsid w:val="00141273"/>
    <w:rsid w:val="00144DF8"/>
    <w:rsid w:val="0015029D"/>
    <w:rsid w:val="001518CA"/>
    <w:rsid w:val="00157C5E"/>
    <w:rsid w:val="00165BFB"/>
    <w:rsid w:val="001664AF"/>
    <w:rsid w:val="001705AB"/>
    <w:rsid w:val="00174709"/>
    <w:rsid w:val="001754CB"/>
    <w:rsid w:val="00183E86"/>
    <w:rsid w:val="0018430C"/>
    <w:rsid w:val="001843D6"/>
    <w:rsid w:val="00186966"/>
    <w:rsid w:val="00190C2D"/>
    <w:rsid w:val="001A187C"/>
    <w:rsid w:val="001A4BCD"/>
    <w:rsid w:val="001B1347"/>
    <w:rsid w:val="001B19A4"/>
    <w:rsid w:val="001B5AAE"/>
    <w:rsid w:val="001B67A5"/>
    <w:rsid w:val="001B7A45"/>
    <w:rsid w:val="001C5443"/>
    <w:rsid w:val="001D3941"/>
    <w:rsid w:val="001D3AD5"/>
    <w:rsid w:val="001D52FD"/>
    <w:rsid w:val="001D7330"/>
    <w:rsid w:val="001E109B"/>
    <w:rsid w:val="001E10A0"/>
    <w:rsid w:val="001E392F"/>
    <w:rsid w:val="001E5B12"/>
    <w:rsid w:val="00200728"/>
    <w:rsid w:val="00203B43"/>
    <w:rsid w:val="002157F2"/>
    <w:rsid w:val="002158E6"/>
    <w:rsid w:val="00223A2C"/>
    <w:rsid w:val="002243CC"/>
    <w:rsid w:val="002267BD"/>
    <w:rsid w:val="00230143"/>
    <w:rsid w:val="00230CE4"/>
    <w:rsid w:val="002319BC"/>
    <w:rsid w:val="00231C15"/>
    <w:rsid w:val="00233039"/>
    <w:rsid w:val="0023586A"/>
    <w:rsid w:val="00236AB1"/>
    <w:rsid w:val="002427A9"/>
    <w:rsid w:val="0024331A"/>
    <w:rsid w:val="00244963"/>
    <w:rsid w:val="00254553"/>
    <w:rsid w:val="00261C3B"/>
    <w:rsid w:val="0026290B"/>
    <w:rsid w:val="00267572"/>
    <w:rsid w:val="002704AD"/>
    <w:rsid w:val="00273153"/>
    <w:rsid w:val="00275F34"/>
    <w:rsid w:val="00282CF6"/>
    <w:rsid w:val="00284C97"/>
    <w:rsid w:val="0028593D"/>
    <w:rsid w:val="00291129"/>
    <w:rsid w:val="00294D91"/>
    <w:rsid w:val="00295061"/>
    <w:rsid w:val="00295FE9"/>
    <w:rsid w:val="002A00C6"/>
    <w:rsid w:val="002A0AA0"/>
    <w:rsid w:val="002A665B"/>
    <w:rsid w:val="002B0569"/>
    <w:rsid w:val="002B1060"/>
    <w:rsid w:val="002B2AF1"/>
    <w:rsid w:val="002B370F"/>
    <w:rsid w:val="002B3B12"/>
    <w:rsid w:val="002B3FCB"/>
    <w:rsid w:val="002B7817"/>
    <w:rsid w:val="002C7F54"/>
    <w:rsid w:val="002D0A9E"/>
    <w:rsid w:val="002D178D"/>
    <w:rsid w:val="002D4070"/>
    <w:rsid w:val="002D442C"/>
    <w:rsid w:val="002D6677"/>
    <w:rsid w:val="002D7EA2"/>
    <w:rsid w:val="002E2B72"/>
    <w:rsid w:val="002E5DA1"/>
    <w:rsid w:val="002F0183"/>
    <w:rsid w:val="003018BB"/>
    <w:rsid w:val="00306055"/>
    <w:rsid w:val="00307F40"/>
    <w:rsid w:val="00311497"/>
    <w:rsid w:val="003150A7"/>
    <w:rsid w:val="00315CC2"/>
    <w:rsid w:val="00316AAE"/>
    <w:rsid w:val="00316BC9"/>
    <w:rsid w:val="00317C37"/>
    <w:rsid w:val="0032017F"/>
    <w:rsid w:val="0032331F"/>
    <w:rsid w:val="003241D7"/>
    <w:rsid w:val="003246C9"/>
    <w:rsid w:val="0033010D"/>
    <w:rsid w:val="00331DAB"/>
    <w:rsid w:val="0033482C"/>
    <w:rsid w:val="00342406"/>
    <w:rsid w:val="0034352F"/>
    <w:rsid w:val="00344C22"/>
    <w:rsid w:val="003451E7"/>
    <w:rsid w:val="0034562B"/>
    <w:rsid w:val="00345DA2"/>
    <w:rsid w:val="00347B29"/>
    <w:rsid w:val="00352D1B"/>
    <w:rsid w:val="00367DEE"/>
    <w:rsid w:val="00374457"/>
    <w:rsid w:val="00377C98"/>
    <w:rsid w:val="00386A59"/>
    <w:rsid w:val="00386C1F"/>
    <w:rsid w:val="00393073"/>
    <w:rsid w:val="003935E3"/>
    <w:rsid w:val="00397485"/>
    <w:rsid w:val="00397793"/>
    <w:rsid w:val="003A03B2"/>
    <w:rsid w:val="003A774C"/>
    <w:rsid w:val="003B0C92"/>
    <w:rsid w:val="003B20AC"/>
    <w:rsid w:val="003B58CB"/>
    <w:rsid w:val="003B7E99"/>
    <w:rsid w:val="003C1046"/>
    <w:rsid w:val="003C243D"/>
    <w:rsid w:val="003C499D"/>
    <w:rsid w:val="003D3524"/>
    <w:rsid w:val="003D388E"/>
    <w:rsid w:val="003F1F76"/>
    <w:rsid w:val="00400542"/>
    <w:rsid w:val="004047F1"/>
    <w:rsid w:val="00405C01"/>
    <w:rsid w:val="00407B24"/>
    <w:rsid w:val="0041088D"/>
    <w:rsid w:val="00410C61"/>
    <w:rsid w:val="00410EF0"/>
    <w:rsid w:val="00417195"/>
    <w:rsid w:val="00420089"/>
    <w:rsid w:val="00420D14"/>
    <w:rsid w:val="00421C27"/>
    <w:rsid w:val="0042447A"/>
    <w:rsid w:val="00426743"/>
    <w:rsid w:val="00431815"/>
    <w:rsid w:val="00431DB0"/>
    <w:rsid w:val="00434E01"/>
    <w:rsid w:val="00437F57"/>
    <w:rsid w:val="00446CD8"/>
    <w:rsid w:val="004512A8"/>
    <w:rsid w:val="00451D93"/>
    <w:rsid w:val="004525D3"/>
    <w:rsid w:val="0045630A"/>
    <w:rsid w:val="0046026D"/>
    <w:rsid w:val="00460744"/>
    <w:rsid w:val="0046101D"/>
    <w:rsid w:val="0046330B"/>
    <w:rsid w:val="0046680B"/>
    <w:rsid w:val="00466BCB"/>
    <w:rsid w:val="00470847"/>
    <w:rsid w:val="00476BEE"/>
    <w:rsid w:val="00485399"/>
    <w:rsid w:val="004905B5"/>
    <w:rsid w:val="0049346E"/>
    <w:rsid w:val="004936D4"/>
    <w:rsid w:val="00495C65"/>
    <w:rsid w:val="004964BB"/>
    <w:rsid w:val="004A571A"/>
    <w:rsid w:val="004A6483"/>
    <w:rsid w:val="004A7578"/>
    <w:rsid w:val="004B22C3"/>
    <w:rsid w:val="004B38C2"/>
    <w:rsid w:val="004B60AB"/>
    <w:rsid w:val="004B7BB8"/>
    <w:rsid w:val="004C1E46"/>
    <w:rsid w:val="004C7CC1"/>
    <w:rsid w:val="004D2CC8"/>
    <w:rsid w:val="004D35BE"/>
    <w:rsid w:val="004D5DEF"/>
    <w:rsid w:val="004D6C7D"/>
    <w:rsid w:val="004E2258"/>
    <w:rsid w:val="004E45C6"/>
    <w:rsid w:val="004E5EBE"/>
    <w:rsid w:val="004E6EDE"/>
    <w:rsid w:val="004F2960"/>
    <w:rsid w:val="004F6BF1"/>
    <w:rsid w:val="00500D52"/>
    <w:rsid w:val="0050215B"/>
    <w:rsid w:val="00505A1D"/>
    <w:rsid w:val="00507535"/>
    <w:rsid w:val="00507893"/>
    <w:rsid w:val="00517FE3"/>
    <w:rsid w:val="00520769"/>
    <w:rsid w:val="005209AB"/>
    <w:rsid w:val="005300DC"/>
    <w:rsid w:val="005303DA"/>
    <w:rsid w:val="00533C2B"/>
    <w:rsid w:val="005342F4"/>
    <w:rsid w:val="00541797"/>
    <w:rsid w:val="00542612"/>
    <w:rsid w:val="00542B97"/>
    <w:rsid w:val="005435D8"/>
    <w:rsid w:val="00544A47"/>
    <w:rsid w:val="00545342"/>
    <w:rsid w:val="00546E71"/>
    <w:rsid w:val="00553816"/>
    <w:rsid w:val="005653B7"/>
    <w:rsid w:val="005670F5"/>
    <w:rsid w:val="005679FC"/>
    <w:rsid w:val="0057482C"/>
    <w:rsid w:val="00583D4D"/>
    <w:rsid w:val="005845F1"/>
    <w:rsid w:val="00584CAE"/>
    <w:rsid w:val="00586296"/>
    <w:rsid w:val="005927AF"/>
    <w:rsid w:val="0059610C"/>
    <w:rsid w:val="005A09D7"/>
    <w:rsid w:val="005A28A8"/>
    <w:rsid w:val="005A2AAF"/>
    <w:rsid w:val="005A4749"/>
    <w:rsid w:val="005B0415"/>
    <w:rsid w:val="005B1E66"/>
    <w:rsid w:val="005B3669"/>
    <w:rsid w:val="005B506F"/>
    <w:rsid w:val="005C7396"/>
    <w:rsid w:val="005C767D"/>
    <w:rsid w:val="005D1483"/>
    <w:rsid w:val="005D2297"/>
    <w:rsid w:val="005D2B3D"/>
    <w:rsid w:val="005D2CC4"/>
    <w:rsid w:val="005D41F1"/>
    <w:rsid w:val="005D496B"/>
    <w:rsid w:val="005D7F7F"/>
    <w:rsid w:val="005E2215"/>
    <w:rsid w:val="005E2FF1"/>
    <w:rsid w:val="005E3C0A"/>
    <w:rsid w:val="005E66F0"/>
    <w:rsid w:val="005E6CE3"/>
    <w:rsid w:val="005F2ABD"/>
    <w:rsid w:val="005F2B37"/>
    <w:rsid w:val="006032FC"/>
    <w:rsid w:val="00603480"/>
    <w:rsid w:val="00603703"/>
    <w:rsid w:val="00607468"/>
    <w:rsid w:val="006145A2"/>
    <w:rsid w:val="006149AE"/>
    <w:rsid w:val="00615A48"/>
    <w:rsid w:val="00615E2D"/>
    <w:rsid w:val="00621571"/>
    <w:rsid w:val="00623D8D"/>
    <w:rsid w:val="00623EB3"/>
    <w:rsid w:val="006249A4"/>
    <w:rsid w:val="00624A86"/>
    <w:rsid w:val="0062578E"/>
    <w:rsid w:val="006309C5"/>
    <w:rsid w:val="006327C5"/>
    <w:rsid w:val="006339FF"/>
    <w:rsid w:val="006343BD"/>
    <w:rsid w:val="00634DEE"/>
    <w:rsid w:val="0063559E"/>
    <w:rsid w:val="00635C5C"/>
    <w:rsid w:val="00636485"/>
    <w:rsid w:val="00643160"/>
    <w:rsid w:val="0064474D"/>
    <w:rsid w:val="0064745B"/>
    <w:rsid w:val="00647524"/>
    <w:rsid w:val="00651396"/>
    <w:rsid w:val="00656810"/>
    <w:rsid w:val="006620E0"/>
    <w:rsid w:val="006743E7"/>
    <w:rsid w:val="00674F4D"/>
    <w:rsid w:val="0067645D"/>
    <w:rsid w:val="00677ECD"/>
    <w:rsid w:val="00680014"/>
    <w:rsid w:val="00683A99"/>
    <w:rsid w:val="0068468B"/>
    <w:rsid w:val="00692FE0"/>
    <w:rsid w:val="00693198"/>
    <w:rsid w:val="006934DF"/>
    <w:rsid w:val="00693CF6"/>
    <w:rsid w:val="006954BC"/>
    <w:rsid w:val="00697A2F"/>
    <w:rsid w:val="006A1843"/>
    <w:rsid w:val="006A4BBD"/>
    <w:rsid w:val="006A63C2"/>
    <w:rsid w:val="006B2AA9"/>
    <w:rsid w:val="006C2657"/>
    <w:rsid w:val="006C287E"/>
    <w:rsid w:val="006C5BD5"/>
    <w:rsid w:val="006D539C"/>
    <w:rsid w:val="006D7E09"/>
    <w:rsid w:val="006E1D62"/>
    <w:rsid w:val="006E2267"/>
    <w:rsid w:val="006E43C7"/>
    <w:rsid w:val="006E4D3C"/>
    <w:rsid w:val="006E58F8"/>
    <w:rsid w:val="006F0350"/>
    <w:rsid w:val="006F0479"/>
    <w:rsid w:val="006F0F89"/>
    <w:rsid w:val="006F4F22"/>
    <w:rsid w:val="00703071"/>
    <w:rsid w:val="0070554D"/>
    <w:rsid w:val="00711A45"/>
    <w:rsid w:val="0071407F"/>
    <w:rsid w:val="00715CFE"/>
    <w:rsid w:val="00716564"/>
    <w:rsid w:val="00716636"/>
    <w:rsid w:val="007167A1"/>
    <w:rsid w:val="00717E15"/>
    <w:rsid w:val="0072494A"/>
    <w:rsid w:val="00733C8B"/>
    <w:rsid w:val="00743922"/>
    <w:rsid w:val="00757D1E"/>
    <w:rsid w:val="00757EE3"/>
    <w:rsid w:val="00761100"/>
    <w:rsid w:val="00761D96"/>
    <w:rsid w:val="00764975"/>
    <w:rsid w:val="00766275"/>
    <w:rsid w:val="00767582"/>
    <w:rsid w:val="0077167F"/>
    <w:rsid w:val="00775E00"/>
    <w:rsid w:val="00777430"/>
    <w:rsid w:val="00777E8B"/>
    <w:rsid w:val="007819E2"/>
    <w:rsid w:val="00793234"/>
    <w:rsid w:val="00793F2F"/>
    <w:rsid w:val="00796314"/>
    <w:rsid w:val="007A41F7"/>
    <w:rsid w:val="007A72A3"/>
    <w:rsid w:val="007B4872"/>
    <w:rsid w:val="007B6B73"/>
    <w:rsid w:val="007B6C0D"/>
    <w:rsid w:val="007B7CAF"/>
    <w:rsid w:val="007C3D23"/>
    <w:rsid w:val="007C4BE2"/>
    <w:rsid w:val="007D0051"/>
    <w:rsid w:val="007D02B7"/>
    <w:rsid w:val="007D2C89"/>
    <w:rsid w:val="007E0852"/>
    <w:rsid w:val="007E1BD0"/>
    <w:rsid w:val="007E2DC0"/>
    <w:rsid w:val="007E5CD6"/>
    <w:rsid w:val="007E775A"/>
    <w:rsid w:val="007F1048"/>
    <w:rsid w:val="007F1A5E"/>
    <w:rsid w:val="007F2CE7"/>
    <w:rsid w:val="007F73DD"/>
    <w:rsid w:val="00800FEA"/>
    <w:rsid w:val="00802C78"/>
    <w:rsid w:val="00803620"/>
    <w:rsid w:val="00807229"/>
    <w:rsid w:val="008100E3"/>
    <w:rsid w:val="008104F3"/>
    <w:rsid w:val="0081619B"/>
    <w:rsid w:val="00816601"/>
    <w:rsid w:val="00816C06"/>
    <w:rsid w:val="00817816"/>
    <w:rsid w:val="00817E34"/>
    <w:rsid w:val="008258B1"/>
    <w:rsid w:val="00826092"/>
    <w:rsid w:val="0083147C"/>
    <w:rsid w:val="008336A0"/>
    <w:rsid w:val="008338B3"/>
    <w:rsid w:val="00837906"/>
    <w:rsid w:val="00841CEE"/>
    <w:rsid w:val="00844F7E"/>
    <w:rsid w:val="0084570F"/>
    <w:rsid w:val="00845EC7"/>
    <w:rsid w:val="00846000"/>
    <w:rsid w:val="00851195"/>
    <w:rsid w:val="008644E2"/>
    <w:rsid w:val="00870701"/>
    <w:rsid w:val="00872ABF"/>
    <w:rsid w:val="00876B7D"/>
    <w:rsid w:val="00876F9F"/>
    <w:rsid w:val="00877675"/>
    <w:rsid w:val="00881053"/>
    <w:rsid w:val="008828B4"/>
    <w:rsid w:val="00890D8B"/>
    <w:rsid w:val="008A16F1"/>
    <w:rsid w:val="008A1E9A"/>
    <w:rsid w:val="008A2551"/>
    <w:rsid w:val="008A3BFB"/>
    <w:rsid w:val="008A45FA"/>
    <w:rsid w:val="008A5383"/>
    <w:rsid w:val="008B09F2"/>
    <w:rsid w:val="008B4578"/>
    <w:rsid w:val="008B7B85"/>
    <w:rsid w:val="008C07A3"/>
    <w:rsid w:val="008C37E8"/>
    <w:rsid w:val="008C3F6F"/>
    <w:rsid w:val="008C4CD1"/>
    <w:rsid w:val="008C59EA"/>
    <w:rsid w:val="008C66CC"/>
    <w:rsid w:val="008C6B1E"/>
    <w:rsid w:val="008D0222"/>
    <w:rsid w:val="008D0467"/>
    <w:rsid w:val="008D25EF"/>
    <w:rsid w:val="008D572D"/>
    <w:rsid w:val="008D6B15"/>
    <w:rsid w:val="008D7ABD"/>
    <w:rsid w:val="008D7D02"/>
    <w:rsid w:val="008E3591"/>
    <w:rsid w:val="008E4254"/>
    <w:rsid w:val="008E4C72"/>
    <w:rsid w:val="008E5B52"/>
    <w:rsid w:val="008E5F77"/>
    <w:rsid w:val="008F16BF"/>
    <w:rsid w:val="008F36CF"/>
    <w:rsid w:val="009023B3"/>
    <w:rsid w:val="00904277"/>
    <w:rsid w:val="00904E99"/>
    <w:rsid w:val="00911E30"/>
    <w:rsid w:val="0091265E"/>
    <w:rsid w:val="009170DE"/>
    <w:rsid w:val="00924D44"/>
    <w:rsid w:val="0092593B"/>
    <w:rsid w:val="0092731B"/>
    <w:rsid w:val="00927A93"/>
    <w:rsid w:val="009410A0"/>
    <w:rsid w:val="00942123"/>
    <w:rsid w:val="0095410F"/>
    <w:rsid w:val="00955DC6"/>
    <w:rsid w:val="00960C38"/>
    <w:rsid w:val="009621B3"/>
    <w:rsid w:val="0096220B"/>
    <w:rsid w:val="00964B37"/>
    <w:rsid w:val="009663E7"/>
    <w:rsid w:val="0097468F"/>
    <w:rsid w:val="00986CDB"/>
    <w:rsid w:val="009879B9"/>
    <w:rsid w:val="009947F0"/>
    <w:rsid w:val="009963A4"/>
    <w:rsid w:val="009A36CD"/>
    <w:rsid w:val="009A3865"/>
    <w:rsid w:val="009A4D0C"/>
    <w:rsid w:val="009A5C76"/>
    <w:rsid w:val="009A643F"/>
    <w:rsid w:val="009B0A32"/>
    <w:rsid w:val="009B5CCB"/>
    <w:rsid w:val="009B74B1"/>
    <w:rsid w:val="009B7966"/>
    <w:rsid w:val="009C08EE"/>
    <w:rsid w:val="009C0C7D"/>
    <w:rsid w:val="009D41CA"/>
    <w:rsid w:val="009D4680"/>
    <w:rsid w:val="009D7572"/>
    <w:rsid w:val="009E3003"/>
    <w:rsid w:val="009E7913"/>
    <w:rsid w:val="009F0E46"/>
    <w:rsid w:val="009F3DE4"/>
    <w:rsid w:val="009F4624"/>
    <w:rsid w:val="009F4A55"/>
    <w:rsid w:val="009F5957"/>
    <w:rsid w:val="00A00231"/>
    <w:rsid w:val="00A029B7"/>
    <w:rsid w:val="00A058AC"/>
    <w:rsid w:val="00A1140B"/>
    <w:rsid w:val="00A139E7"/>
    <w:rsid w:val="00A1494B"/>
    <w:rsid w:val="00A15285"/>
    <w:rsid w:val="00A2047A"/>
    <w:rsid w:val="00A2268A"/>
    <w:rsid w:val="00A24D6B"/>
    <w:rsid w:val="00A250DD"/>
    <w:rsid w:val="00A33A4B"/>
    <w:rsid w:val="00A36162"/>
    <w:rsid w:val="00A36A8B"/>
    <w:rsid w:val="00A36AAA"/>
    <w:rsid w:val="00A4156B"/>
    <w:rsid w:val="00A45BAD"/>
    <w:rsid w:val="00A52A9F"/>
    <w:rsid w:val="00A55B33"/>
    <w:rsid w:val="00A56211"/>
    <w:rsid w:val="00A569E5"/>
    <w:rsid w:val="00A57DFF"/>
    <w:rsid w:val="00A63BB9"/>
    <w:rsid w:val="00A6560C"/>
    <w:rsid w:val="00A70DBE"/>
    <w:rsid w:val="00A80731"/>
    <w:rsid w:val="00A80C97"/>
    <w:rsid w:val="00A80FAF"/>
    <w:rsid w:val="00A82FC1"/>
    <w:rsid w:val="00A910A7"/>
    <w:rsid w:val="00A93D67"/>
    <w:rsid w:val="00A95807"/>
    <w:rsid w:val="00AA1B5C"/>
    <w:rsid w:val="00AA43C5"/>
    <w:rsid w:val="00AB14FD"/>
    <w:rsid w:val="00AB4418"/>
    <w:rsid w:val="00AB5DAE"/>
    <w:rsid w:val="00AB77B5"/>
    <w:rsid w:val="00AC4546"/>
    <w:rsid w:val="00AD04BE"/>
    <w:rsid w:val="00AD1517"/>
    <w:rsid w:val="00AD5E72"/>
    <w:rsid w:val="00AE0FE9"/>
    <w:rsid w:val="00AE322D"/>
    <w:rsid w:val="00AE4B01"/>
    <w:rsid w:val="00AE5080"/>
    <w:rsid w:val="00AE6BDE"/>
    <w:rsid w:val="00AF05CA"/>
    <w:rsid w:val="00AF70F2"/>
    <w:rsid w:val="00B04CCE"/>
    <w:rsid w:val="00B10747"/>
    <w:rsid w:val="00B15425"/>
    <w:rsid w:val="00B16A61"/>
    <w:rsid w:val="00B17E83"/>
    <w:rsid w:val="00B24B06"/>
    <w:rsid w:val="00B32498"/>
    <w:rsid w:val="00B41C4E"/>
    <w:rsid w:val="00B426D6"/>
    <w:rsid w:val="00B44324"/>
    <w:rsid w:val="00B56751"/>
    <w:rsid w:val="00B75040"/>
    <w:rsid w:val="00B80B13"/>
    <w:rsid w:val="00B80D0E"/>
    <w:rsid w:val="00B8168A"/>
    <w:rsid w:val="00B87BCA"/>
    <w:rsid w:val="00B9243F"/>
    <w:rsid w:val="00B92631"/>
    <w:rsid w:val="00B933FA"/>
    <w:rsid w:val="00BA1202"/>
    <w:rsid w:val="00BA2274"/>
    <w:rsid w:val="00BA54A6"/>
    <w:rsid w:val="00BA56A2"/>
    <w:rsid w:val="00BA5CAD"/>
    <w:rsid w:val="00BA744A"/>
    <w:rsid w:val="00BB21C1"/>
    <w:rsid w:val="00BB74B4"/>
    <w:rsid w:val="00BC11C4"/>
    <w:rsid w:val="00BC234F"/>
    <w:rsid w:val="00BC7901"/>
    <w:rsid w:val="00BC79DF"/>
    <w:rsid w:val="00BD471B"/>
    <w:rsid w:val="00BD57A5"/>
    <w:rsid w:val="00BD5B12"/>
    <w:rsid w:val="00BE16EB"/>
    <w:rsid w:val="00BE557F"/>
    <w:rsid w:val="00BE6462"/>
    <w:rsid w:val="00BE6959"/>
    <w:rsid w:val="00BE6981"/>
    <w:rsid w:val="00BE788C"/>
    <w:rsid w:val="00BF0319"/>
    <w:rsid w:val="00BF1487"/>
    <w:rsid w:val="00BF1622"/>
    <w:rsid w:val="00BF1973"/>
    <w:rsid w:val="00BF4584"/>
    <w:rsid w:val="00BF4812"/>
    <w:rsid w:val="00BF7350"/>
    <w:rsid w:val="00C0117D"/>
    <w:rsid w:val="00C02891"/>
    <w:rsid w:val="00C03B8A"/>
    <w:rsid w:val="00C053B8"/>
    <w:rsid w:val="00C06795"/>
    <w:rsid w:val="00C07614"/>
    <w:rsid w:val="00C12EED"/>
    <w:rsid w:val="00C14C18"/>
    <w:rsid w:val="00C16859"/>
    <w:rsid w:val="00C2268D"/>
    <w:rsid w:val="00C232E9"/>
    <w:rsid w:val="00C3029B"/>
    <w:rsid w:val="00C31520"/>
    <w:rsid w:val="00C33154"/>
    <w:rsid w:val="00C33FA0"/>
    <w:rsid w:val="00C33FB3"/>
    <w:rsid w:val="00C34422"/>
    <w:rsid w:val="00C34479"/>
    <w:rsid w:val="00C346C0"/>
    <w:rsid w:val="00C36D1A"/>
    <w:rsid w:val="00C37CB7"/>
    <w:rsid w:val="00C37E31"/>
    <w:rsid w:val="00C44FAC"/>
    <w:rsid w:val="00C53C9E"/>
    <w:rsid w:val="00C5407C"/>
    <w:rsid w:val="00C554E8"/>
    <w:rsid w:val="00C55816"/>
    <w:rsid w:val="00C62F0F"/>
    <w:rsid w:val="00C76938"/>
    <w:rsid w:val="00C82F82"/>
    <w:rsid w:val="00C850C9"/>
    <w:rsid w:val="00C87779"/>
    <w:rsid w:val="00C937A6"/>
    <w:rsid w:val="00C946B0"/>
    <w:rsid w:val="00CA0506"/>
    <w:rsid w:val="00CA2BA4"/>
    <w:rsid w:val="00CA4D17"/>
    <w:rsid w:val="00CB08BB"/>
    <w:rsid w:val="00CB1FAC"/>
    <w:rsid w:val="00CB7787"/>
    <w:rsid w:val="00CC1EBA"/>
    <w:rsid w:val="00CC2AF6"/>
    <w:rsid w:val="00CC2E78"/>
    <w:rsid w:val="00CC5978"/>
    <w:rsid w:val="00CC78E0"/>
    <w:rsid w:val="00CD06D1"/>
    <w:rsid w:val="00CD1866"/>
    <w:rsid w:val="00CD3387"/>
    <w:rsid w:val="00CD47F9"/>
    <w:rsid w:val="00CD48FC"/>
    <w:rsid w:val="00CD4CAF"/>
    <w:rsid w:val="00CD4D2E"/>
    <w:rsid w:val="00CD56B9"/>
    <w:rsid w:val="00CD5980"/>
    <w:rsid w:val="00CE0D63"/>
    <w:rsid w:val="00CE5E22"/>
    <w:rsid w:val="00CE76B7"/>
    <w:rsid w:val="00CF52E9"/>
    <w:rsid w:val="00CF7E41"/>
    <w:rsid w:val="00D069A8"/>
    <w:rsid w:val="00D06F63"/>
    <w:rsid w:val="00D13F10"/>
    <w:rsid w:val="00D14B18"/>
    <w:rsid w:val="00D2209F"/>
    <w:rsid w:val="00D22A33"/>
    <w:rsid w:val="00D23D79"/>
    <w:rsid w:val="00D23E25"/>
    <w:rsid w:val="00D25CFD"/>
    <w:rsid w:val="00D26CAF"/>
    <w:rsid w:val="00D373FD"/>
    <w:rsid w:val="00D41548"/>
    <w:rsid w:val="00D4558F"/>
    <w:rsid w:val="00D45786"/>
    <w:rsid w:val="00D46900"/>
    <w:rsid w:val="00D47297"/>
    <w:rsid w:val="00D52AB7"/>
    <w:rsid w:val="00D52B9E"/>
    <w:rsid w:val="00D554A2"/>
    <w:rsid w:val="00D609CE"/>
    <w:rsid w:val="00D61D2B"/>
    <w:rsid w:val="00D64B86"/>
    <w:rsid w:val="00D71447"/>
    <w:rsid w:val="00D775C7"/>
    <w:rsid w:val="00D84669"/>
    <w:rsid w:val="00D84DC2"/>
    <w:rsid w:val="00D918B2"/>
    <w:rsid w:val="00D93CD3"/>
    <w:rsid w:val="00D9756D"/>
    <w:rsid w:val="00DA15CB"/>
    <w:rsid w:val="00DA6537"/>
    <w:rsid w:val="00DA780B"/>
    <w:rsid w:val="00DB3B51"/>
    <w:rsid w:val="00DB3E9B"/>
    <w:rsid w:val="00DB675E"/>
    <w:rsid w:val="00DB7E4C"/>
    <w:rsid w:val="00DD0AC4"/>
    <w:rsid w:val="00DD0B04"/>
    <w:rsid w:val="00DD49F3"/>
    <w:rsid w:val="00DD5931"/>
    <w:rsid w:val="00DE0060"/>
    <w:rsid w:val="00DE5F67"/>
    <w:rsid w:val="00DE7528"/>
    <w:rsid w:val="00DF5F0F"/>
    <w:rsid w:val="00DF6816"/>
    <w:rsid w:val="00E001A5"/>
    <w:rsid w:val="00E00AB8"/>
    <w:rsid w:val="00E0204A"/>
    <w:rsid w:val="00E04CB5"/>
    <w:rsid w:val="00E1156C"/>
    <w:rsid w:val="00E15D76"/>
    <w:rsid w:val="00E218DA"/>
    <w:rsid w:val="00E21D66"/>
    <w:rsid w:val="00E225B3"/>
    <w:rsid w:val="00E2413E"/>
    <w:rsid w:val="00E31545"/>
    <w:rsid w:val="00E35397"/>
    <w:rsid w:val="00E373AD"/>
    <w:rsid w:val="00E46A20"/>
    <w:rsid w:val="00E46C73"/>
    <w:rsid w:val="00E46E55"/>
    <w:rsid w:val="00E47AEE"/>
    <w:rsid w:val="00E56B00"/>
    <w:rsid w:val="00E60DE9"/>
    <w:rsid w:val="00E61E2F"/>
    <w:rsid w:val="00E62069"/>
    <w:rsid w:val="00E63634"/>
    <w:rsid w:val="00E64D3A"/>
    <w:rsid w:val="00E65330"/>
    <w:rsid w:val="00E66C28"/>
    <w:rsid w:val="00E67961"/>
    <w:rsid w:val="00E70D85"/>
    <w:rsid w:val="00E719F1"/>
    <w:rsid w:val="00E72111"/>
    <w:rsid w:val="00E75745"/>
    <w:rsid w:val="00E75E78"/>
    <w:rsid w:val="00E80874"/>
    <w:rsid w:val="00E80911"/>
    <w:rsid w:val="00E87AAD"/>
    <w:rsid w:val="00E96D00"/>
    <w:rsid w:val="00EA0208"/>
    <w:rsid w:val="00EA3138"/>
    <w:rsid w:val="00EA382D"/>
    <w:rsid w:val="00EA692D"/>
    <w:rsid w:val="00EB1509"/>
    <w:rsid w:val="00EB21DF"/>
    <w:rsid w:val="00EB23AE"/>
    <w:rsid w:val="00EB2D39"/>
    <w:rsid w:val="00EB48C5"/>
    <w:rsid w:val="00EB68DA"/>
    <w:rsid w:val="00EC466A"/>
    <w:rsid w:val="00ED0E72"/>
    <w:rsid w:val="00ED21C5"/>
    <w:rsid w:val="00ED5725"/>
    <w:rsid w:val="00ED6179"/>
    <w:rsid w:val="00EE03E8"/>
    <w:rsid w:val="00EE147B"/>
    <w:rsid w:val="00EE5D1F"/>
    <w:rsid w:val="00EE6033"/>
    <w:rsid w:val="00EF1660"/>
    <w:rsid w:val="00EF2B62"/>
    <w:rsid w:val="00EF51F1"/>
    <w:rsid w:val="00EF7907"/>
    <w:rsid w:val="00EF7A9C"/>
    <w:rsid w:val="00F01F5D"/>
    <w:rsid w:val="00F04860"/>
    <w:rsid w:val="00F068EF"/>
    <w:rsid w:val="00F07239"/>
    <w:rsid w:val="00F07A55"/>
    <w:rsid w:val="00F15236"/>
    <w:rsid w:val="00F20256"/>
    <w:rsid w:val="00F22113"/>
    <w:rsid w:val="00F25466"/>
    <w:rsid w:val="00F260D8"/>
    <w:rsid w:val="00F278E1"/>
    <w:rsid w:val="00F30604"/>
    <w:rsid w:val="00F33DCD"/>
    <w:rsid w:val="00F46585"/>
    <w:rsid w:val="00F50300"/>
    <w:rsid w:val="00F55C86"/>
    <w:rsid w:val="00F56838"/>
    <w:rsid w:val="00F65E71"/>
    <w:rsid w:val="00F66721"/>
    <w:rsid w:val="00F66AE8"/>
    <w:rsid w:val="00F716F1"/>
    <w:rsid w:val="00F71D8D"/>
    <w:rsid w:val="00F77A8E"/>
    <w:rsid w:val="00F80078"/>
    <w:rsid w:val="00F8493B"/>
    <w:rsid w:val="00F85242"/>
    <w:rsid w:val="00F87590"/>
    <w:rsid w:val="00F875F9"/>
    <w:rsid w:val="00F949CD"/>
    <w:rsid w:val="00FA14F4"/>
    <w:rsid w:val="00FA4F2E"/>
    <w:rsid w:val="00FA56A7"/>
    <w:rsid w:val="00FA677F"/>
    <w:rsid w:val="00FA6AF5"/>
    <w:rsid w:val="00FB10F5"/>
    <w:rsid w:val="00FB48CC"/>
    <w:rsid w:val="00FB69E7"/>
    <w:rsid w:val="00FC0A6F"/>
    <w:rsid w:val="00FC0D5F"/>
    <w:rsid w:val="00FC544E"/>
    <w:rsid w:val="00FC622A"/>
    <w:rsid w:val="00FD1249"/>
    <w:rsid w:val="00FD4DC2"/>
    <w:rsid w:val="00FE28A7"/>
    <w:rsid w:val="00FE4B70"/>
    <w:rsid w:val="00FE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  <w14:docId w14:val="2445FD86"/>
  <w15:docId w15:val="{EA0B4988-7A7C-4C02-A5AD-ACDC17E9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3010D"/>
  </w:style>
  <w:style w:type="paragraph" w:styleId="Ttulo1">
    <w:name w:val="heading 1"/>
    <w:basedOn w:val="Normal"/>
    <w:next w:val="Normal"/>
    <w:qFormat/>
    <w:rsid w:val="0033010D"/>
    <w:pPr>
      <w:keepNext/>
      <w:numPr>
        <w:numId w:val="12"/>
      </w:numPr>
      <w:ind w:right="760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33010D"/>
    <w:pPr>
      <w:keepNext/>
      <w:numPr>
        <w:ilvl w:val="1"/>
        <w:numId w:val="12"/>
      </w:numPr>
      <w:ind w:right="760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link w:val="Ttulo3Char"/>
    <w:qFormat/>
    <w:rsid w:val="0033010D"/>
    <w:pPr>
      <w:keepNext/>
      <w:numPr>
        <w:ilvl w:val="2"/>
        <w:numId w:val="12"/>
      </w:numPr>
      <w:ind w:right="760"/>
      <w:outlineLvl w:val="2"/>
    </w:pPr>
    <w:rPr>
      <w:rFonts w:ascii="Arial" w:hAnsi="Arial"/>
      <w:b/>
      <w:sz w:val="24"/>
      <w:u w:val="single"/>
    </w:rPr>
  </w:style>
  <w:style w:type="paragraph" w:styleId="Ttulo4">
    <w:name w:val="heading 4"/>
    <w:basedOn w:val="Normal"/>
    <w:next w:val="Normal"/>
    <w:qFormat/>
    <w:rsid w:val="0033010D"/>
    <w:pPr>
      <w:keepNext/>
      <w:numPr>
        <w:ilvl w:val="3"/>
        <w:numId w:val="12"/>
      </w:numPr>
      <w:ind w:right="760"/>
      <w:outlineLvl w:val="3"/>
    </w:pPr>
    <w:rPr>
      <w:rFonts w:ascii="Bookman Old Style" w:hAnsi="Bookman Old Style"/>
      <w:b/>
      <w:sz w:val="28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295061"/>
    <w:pPr>
      <w:keepNext/>
      <w:keepLines/>
      <w:numPr>
        <w:ilvl w:val="4"/>
        <w:numId w:val="1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295061"/>
    <w:pPr>
      <w:keepNext/>
      <w:keepLines/>
      <w:numPr>
        <w:ilvl w:val="5"/>
        <w:numId w:val="1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295061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295061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0A7D3F"/>
    <w:pPr>
      <w:numPr>
        <w:ilvl w:val="8"/>
        <w:numId w:val="12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33010D"/>
    <w:pPr>
      <w:tabs>
        <w:tab w:val="center" w:pos="4320"/>
        <w:tab w:val="right" w:pos="8640"/>
      </w:tabs>
    </w:pPr>
  </w:style>
  <w:style w:type="paragraph" w:styleId="Rodap">
    <w:name w:val="footer"/>
    <w:basedOn w:val="Normal"/>
    <w:rsid w:val="0033010D"/>
    <w:pPr>
      <w:tabs>
        <w:tab w:val="center" w:pos="4320"/>
        <w:tab w:val="right" w:pos="8640"/>
      </w:tabs>
    </w:pPr>
  </w:style>
  <w:style w:type="paragraph" w:styleId="Textoembloco">
    <w:name w:val="Block Text"/>
    <w:basedOn w:val="Normal"/>
    <w:rsid w:val="0033010D"/>
    <w:pPr>
      <w:spacing w:line="360" w:lineRule="auto"/>
      <w:ind w:left="709" w:right="760" w:firstLine="2121"/>
      <w:jc w:val="both"/>
    </w:pPr>
    <w:rPr>
      <w:rFonts w:ascii="Arial" w:hAnsi="Arial"/>
      <w:sz w:val="24"/>
    </w:rPr>
  </w:style>
  <w:style w:type="paragraph" w:styleId="Recuodecorpodetexto">
    <w:name w:val="Body Text Indent"/>
    <w:basedOn w:val="Normal"/>
    <w:rsid w:val="00157C5E"/>
    <w:pPr>
      <w:ind w:left="4253" w:hanging="4253"/>
      <w:jc w:val="both"/>
    </w:pPr>
    <w:rPr>
      <w:rFonts w:ascii="Arial" w:hAnsi="Arial"/>
      <w:b/>
    </w:rPr>
  </w:style>
  <w:style w:type="paragraph" w:styleId="Recuodecorpodetexto2">
    <w:name w:val="Body Text Indent 2"/>
    <w:basedOn w:val="Normal"/>
    <w:rsid w:val="000E493F"/>
    <w:pPr>
      <w:spacing w:after="120" w:line="480" w:lineRule="auto"/>
      <w:ind w:left="283"/>
    </w:pPr>
  </w:style>
  <w:style w:type="character" w:styleId="Hyperlink">
    <w:name w:val="Hyperlink"/>
    <w:rsid w:val="005342F4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E8091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E80911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BC234F"/>
    <w:rPr>
      <w:rFonts w:ascii="Calibri" w:eastAsia="Calibri" w:hAnsi="Calibri"/>
      <w:sz w:val="22"/>
      <w:szCs w:val="22"/>
      <w:lang w:eastAsia="en-US"/>
    </w:rPr>
  </w:style>
  <w:style w:type="character" w:customStyle="1" w:styleId="Ttulo3Char">
    <w:name w:val="Título 3 Char"/>
    <w:link w:val="Ttulo3"/>
    <w:rsid w:val="006339FF"/>
    <w:rPr>
      <w:rFonts w:ascii="Arial" w:hAnsi="Arial"/>
      <w:b/>
      <w:sz w:val="24"/>
      <w:u w:val="single"/>
    </w:rPr>
  </w:style>
  <w:style w:type="character" w:customStyle="1" w:styleId="Ttulo9Char">
    <w:name w:val="Título 9 Char"/>
    <w:basedOn w:val="Fontepargpadro"/>
    <w:link w:val="Ttulo9"/>
    <w:semiHidden/>
    <w:rsid w:val="000A7D3F"/>
    <w:rPr>
      <w:rFonts w:ascii="Cambria" w:hAnsi="Cambria"/>
      <w:sz w:val="22"/>
      <w:szCs w:val="22"/>
    </w:rPr>
  </w:style>
  <w:style w:type="paragraph" w:styleId="Corpodetexto">
    <w:name w:val="Body Text"/>
    <w:basedOn w:val="Normal"/>
    <w:link w:val="CorpodetextoChar"/>
    <w:rsid w:val="000A7D3F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0A7D3F"/>
  </w:style>
  <w:style w:type="character" w:customStyle="1" w:styleId="CabealhoChar">
    <w:name w:val="Cabeçalho Char"/>
    <w:basedOn w:val="Fontepargpadro"/>
    <w:link w:val="Cabealho"/>
    <w:rsid w:val="00094436"/>
  </w:style>
  <w:style w:type="character" w:customStyle="1" w:styleId="Ttulo5Char">
    <w:name w:val="Título 5 Char"/>
    <w:basedOn w:val="Fontepargpadro"/>
    <w:link w:val="Ttulo5"/>
    <w:semiHidden/>
    <w:rsid w:val="002950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semiHidden/>
    <w:rsid w:val="0029506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semiHidden/>
    <w:rsid w:val="0029506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semiHidden/>
    <w:rsid w:val="00295061"/>
    <w:rPr>
      <w:rFonts w:asciiTheme="majorHAnsi" w:eastAsiaTheme="majorEastAsia" w:hAnsiTheme="majorHAnsi" w:cstheme="majorBidi"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7468F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603480"/>
    <w:rPr>
      <w:color w:val="605E5C"/>
      <w:shd w:val="clear" w:color="auto" w:fill="E1DFDD"/>
    </w:rPr>
  </w:style>
  <w:style w:type="table" w:styleId="Tabelacomgrade">
    <w:name w:val="Table Grid"/>
    <w:basedOn w:val="Tabelanormal"/>
    <w:rsid w:val="00FD1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39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nha.antoniofrancisco21@gmail.com" TargetMode="External"/><Relationship Id="rId13" Type="http://schemas.openxmlformats.org/officeDocument/2006/relationships/hyperlink" Target="mailto:fatimablock@uol.com.br" TargetMode="External"/><Relationship Id="rId18" Type="http://schemas.openxmlformats.org/officeDocument/2006/relationships/hyperlink" Target="mailto:agricultura@taquarituba.sp.gov.br" TargetMode="External"/><Relationship Id="rId3" Type="http://schemas.openxmlformats.org/officeDocument/2006/relationships/styles" Target="styles.xml"/><Relationship Id="rId21" Type="http://schemas.openxmlformats.org/officeDocument/2006/relationships/hyperlink" Target="mailto:leonas.souza@gmail.com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executivo@aspipp.com.br" TargetMode="External"/><Relationship Id="rId17" Type="http://schemas.openxmlformats.org/officeDocument/2006/relationships/hyperlink" Target="mailto:convenios@tapirai.sp.gov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nain.almeida@unesp.br" TargetMode="External"/><Relationship Id="rId20" Type="http://schemas.openxmlformats.org/officeDocument/2006/relationships/hyperlink" Target="mailto:oseias.rosa@paranapanema.sp.gov.b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illa.manzione@unesp.br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mrrpereira@sabesp.com.br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paulo.leite@sp.gov.br" TargetMode="External"/><Relationship Id="rId19" Type="http://schemas.openxmlformats.org/officeDocument/2006/relationships/hyperlink" Target="mailto:secretaria.meioambiente@angatuba.sp.gov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orge.pantoja@ufscar.br" TargetMode="External"/><Relationship Id="rId14" Type="http://schemas.openxmlformats.org/officeDocument/2006/relationships/hyperlink" Target="mailto:nicolay1007@gmail.com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mitealpa@cednet.com.br" TargetMode="External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MITES\CBH-AP\Of&#237;cio%20CBH%20%20AP%20001%20%2098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D77D98-C532-4C13-831B-E2DDC88442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Ofício CBH  AP 001  98</Template>
  <TotalTime>1397</TotalTime>
  <Pages>1</Pages>
  <Words>179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Marília,  28 de Maio de 1 997</vt:lpstr>
    </vt:vector>
  </TitlesOfParts>
  <Company/>
  <LinksUpToDate>false</LinksUpToDate>
  <CharactersWithSpaces>2292</CharactersWithSpaces>
  <SharedDoc>false</SharedDoc>
  <HLinks>
    <vt:vector size="6" baseType="variant">
      <vt:variant>
        <vt:i4>5898281</vt:i4>
      </vt:variant>
      <vt:variant>
        <vt:i4>3</vt:i4>
      </vt:variant>
      <vt:variant>
        <vt:i4>0</vt:i4>
      </vt:variant>
      <vt:variant>
        <vt:i4>5</vt:i4>
      </vt:variant>
      <vt:variant>
        <vt:lpwstr>mailto:comitealpa@cednet.com.br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Marília,  28 de Maio de 1 997</dc:title>
  <dc:creator>ABS</dc:creator>
  <cp:lastModifiedBy>CBH_ALPA Comitê</cp:lastModifiedBy>
  <cp:revision>172</cp:revision>
  <cp:lastPrinted>2023-05-05T12:51:00Z</cp:lastPrinted>
  <dcterms:created xsi:type="dcterms:W3CDTF">2017-04-04T18:30:00Z</dcterms:created>
  <dcterms:modified xsi:type="dcterms:W3CDTF">2025-05-21T18:50:00Z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20415231</vt:i4>
  </property>
</Properties>
</file>