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ED47B" w14:textId="77777777" w:rsidR="00E705BE" w:rsidRPr="00085DE9" w:rsidRDefault="00E705BE" w:rsidP="00E705BE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u w:val="single"/>
        </w:rPr>
      </w:pPr>
      <w:r w:rsidRPr="00085DE9">
        <w:rPr>
          <w:rFonts w:ascii="Arial" w:hAnsi="Arial" w:cs="Arial"/>
          <w:b/>
          <w:color w:val="000000" w:themeColor="text1"/>
          <w:u w:val="single"/>
        </w:rPr>
        <w:t>CÂMARA TÉCNICA DE ASSUNTOS INSTITUCIONAIS | AI</w:t>
      </w:r>
      <w:r w:rsidR="00300C18">
        <w:rPr>
          <w:rFonts w:ascii="Arial" w:hAnsi="Arial" w:cs="Arial"/>
          <w:b/>
          <w:color w:val="000000" w:themeColor="text1"/>
          <w:u w:val="single"/>
        </w:rPr>
        <w:t xml:space="preserve"> </w:t>
      </w:r>
      <w:r w:rsidR="00300C18" w:rsidRPr="004B0CC3">
        <w:rPr>
          <w:rFonts w:ascii="Arial" w:hAnsi="Arial" w:cs="Arial"/>
          <w:b/>
          <w:color w:val="000000" w:themeColor="text1"/>
          <w:u w:val="single"/>
        </w:rPr>
        <w:t>- 2023/2024</w:t>
      </w:r>
    </w:p>
    <w:p w14:paraId="3D9A3B4A" w14:textId="77777777" w:rsidR="0021606E" w:rsidRPr="0021606E" w:rsidRDefault="0021606E" w:rsidP="00E705BE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p w14:paraId="60E16018" w14:textId="77777777" w:rsidR="00E705BE" w:rsidRPr="00085DE9" w:rsidRDefault="00E705BE" w:rsidP="00E705BE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18"/>
          <w:szCs w:val="18"/>
          <w:u w:val="single"/>
        </w:rPr>
      </w:pPr>
      <w:r w:rsidRPr="00085DE9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 xml:space="preserve">ESTADO </w:t>
      </w:r>
    </w:p>
    <w:p w14:paraId="41306D3C" w14:textId="77777777" w:rsidR="0021606E" w:rsidRPr="0021606E" w:rsidRDefault="0021606E" w:rsidP="00E705BE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tbl>
      <w:tblPr>
        <w:tblStyle w:val="Tabelacomgrade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947E3F" w:rsidRPr="006D2B7C" w14:paraId="3C69BBD9" w14:textId="77777777" w:rsidTr="0021606E">
        <w:trPr>
          <w:trHeight w:val="794"/>
        </w:trPr>
        <w:tc>
          <w:tcPr>
            <w:tcW w:w="10205" w:type="dxa"/>
          </w:tcPr>
          <w:p w14:paraId="79DB5B94" w14:textId="77777777" w:rsidR="00085DE9" w:rsidRPr="00F3515A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CATI</w:t>
            </w:r>
          </w:p>
          <w:p w14:paraId="6F55333A" w14:textId="77777777" w:rsidR="00085DE9" w:rsidRPr="0068728A" w:rsidRDefault="00A84F31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Francisco César de Moura e Silva</w:t>
            </w:r>
          </w:p>
          <w:p w14:paraId="329B18A7" w14:textId="77777777" w:rsidR="00085DE9" w:rsidRPr="00B56E2C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4"/>
                <w:szCs w:val="4"/>
                <w:u w:val="single"/>
              </w:rPr>
            </w:pPr>
          </w:p>
          <w:p w14:paraId="030D9DC2" w14:textId="77777777" w:rsidR="0097475D" w:rsidRPr="0097475D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Book Antiqua" w:hAnsi="Book Antiqua" w:cs="Arial"/>
                <w:sz w:val="28"/>
                <w:szCs w:val="28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212CC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904C8A">
              <w:rPr>
                <w:rFonts w:ascii="Arial" w:hAnsi="Arial" w:cs="Arial"/>
                <w:bCs/>
                <w:sz w:val="22"/>
                <w:szCs w:val="22"/>
              </w:rPr>
              <w:t xml:space="preserve">99775.2480 </w:t>
            </w:r>
            <w:r w:rsidR="00904C8A" w:rsidRPr="0068728A">
              <w:rPr>
                <w:rFonts w:ascii="Arial" w:hAnsi="Arial" w:cs="Arial"/>
                <w:bCs/>
                <w:sz w:val="22"/>
                <w:szCs w:val="22"/>
              </w:rPr>
              <w:t>|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e-mail:</w:t>
            </w:r>
            <w:r w:rsidR="00A84F3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8" w:history="1">
              <w:r w:rsidR="00533C74" w:rsidRPr="00A70D3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francisco.moura@sp.gov.br</w:t>
              </w:r>
            </w:hyperlink>
            <w:r w:rsidR="00533C7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947E3F" w:rsidRPr="006D2B7C" w14:paraId="73CB4613" w14:textId="77777777" w:rsidTr="001041B4">
        <w:trPr>
          <w:trHeight w:val="635"/>
        </w:trPr>
        <w:tc>
          <w:tcPr>
            <w:tcW w:w="10205" w:type="dxa"/>
          </w:tcPr>
          <w:p w14:paraId="3F58394B" w14:textId="77777777" w:rsidR="0097475D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OAB</w:t>
            </w:r>
            <w:r w:rsidRPr="00F3515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369ACB56" w14:textId="77777777" w:rsidR="002E4B38" w:rsidRPr="0068728A" w:rsidRDefault="002E4B38" w:rsidP="002E4B3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José Benedito Lisboa Rolim</w:t>
            </w:r>
          </w:p>
          <w:p w14:paraId="6B777AF4" w14:textId="77777777" w:rsidR="002E4B38" w:rsidRPr="00B56E2C" w:rsidRDefault="002E4B38" w:rsidP="002E4B3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4"/>
                <w:szCs w:val="4"/>
                <w:u w:val="single"/>
              </w:rPr>
            </w:pPr>
          </w:p>
          <w:p w14:paraId="61B4E53D" w14:textId="77777777" w:rsidR="002E4B38" w:rsidRPr="001041B4" w:rsidRDefault="002E4B38" w:rsidP="002E4B3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99772.0319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|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9" w:history="1">
              <w:r w:rsidRPr="00A8082D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benerolim@ig.com.br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947E3F" w:rsidRPr="006D2B7C" w14:paraId="5AA15755" w14:textId="77777777" w:rsidTr="0021606E">
        <w:trPr>
          <w:trHeight w:val="794"/>
        </w:trPr>
        <w:tc>
          <w:tcPr>
            <w:tcW w:w="10205" w:type="dxa"/>
          </w:tcPr>
          <w:p w14:paraId="584C3CD7" w14:textId="77777777" w:rsidR="00085DE9" w:rsidRPr="00F3515A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UFSCAR</w:t>
            </w:r>
            <w:r w:rsidRPr="00F3515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FC6DA58" w14:textId="77777777" w:rsidR="00085DE9" w:rsidRPr="0068728A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Prof</w:t>
            </w:r>
            <w:r w:rsidR="00904C8A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a. Dra. </w:t>
            </w:r>
            <w:proofErr w:type="spellStart"/>
            <w:r w:rsidR="00904C8A">
              <w:rPr>
                <w:rFonts w:ascii="Arial" w:hAnsi="Arial" w:cs="Arial"/>
                <w:b/>
                <w:sz w:val="22"/>
                <w:szCs w:val="22"/>
                <w:u w:val="single"/>
              </w:rPr>
              <w:t>Elissandra</w:t>
            </w:r>
            <w:proofErr w:type="spellEnd"/>
            <w:r w:rsidR="00904C8A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</w:t>
            </w:r>
            <w:proofErr w:type="spellStart"/>
            <w:r w:rsidR="00904C8A">
              <w:rPr>
                <w:rFonts w:ascii="Arial" w:hAnsi="Arial" w:cs="Arial"/>
                <w:b/>
                <w:sz w:val="22"/>
                <w:szCs w:val="22"/>
                <w:u w:val="single"/>
              </w:rPr>
              <w:t>Ulbricht</w:t>
            </w:r>
            <w:proofErr w:type="spellEnd"/>
            <w:r w:rsidR="00904C8A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</w:t>
            </w:r>
            <w:proofErr w:type="spellStart"/>
            <w:r w:rsidR="00904C8A">
              <w:rPr>
                <w:rFonts w:ascii="Arial" w:hAnsi="Arial" w:cs="Arial"/>
                <w:b/>
                <w:sz w:val="22"/>
                <w:szCs w:val="22"/>
                <w:u w:val="single"/>
              </w:rPr>
              <w:t>Winkaler</w:t>
            </w:r>
            <w:proofErr w:type="spellEnd"/>
          </w:p>
          <w:p w14:paraId="0AB364CC" w14:textId="77777777" w:rsidR="00085DE9" w:rsidRPr="00B56E2C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4"/>
                <w:szCs w:val="4"/>
                <w:u w:val="single"/>
              </w:rPr>
            </w:pPr>
          </w:p>
          <w:p w14:paraId="1F2E9F48" w14:textId="63361BFF" w:rsidR="0097475D" w:rsidRPr="0097475D" w:rsidRDefault="00085DE9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Book Antiqua" w:hAnsi="Book Antiqua" w:cs="Arial"/>
                <w:sz w:val="28"/>
                <w:szCs w:val="28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 (</w:t>
            </w:r>
            <w:r w:rsidR="00CE1BF0">
              <w:rPr>
                <w:rFonts w:ascii="Arial" w:hAnsi="Arial" w:cs="Arial"/>
                <w:bCs/>
                <w:sz w:val="22"/>
                <w:szCs w:val="22"/>
              </w:rPr>
              <w:t>1</w:t>
            </w:r>
            <w:r w:rsidR="00904C8A">
              <w:rPr>
                <w:rFonts w:ascii="Arial" w:hAnsi="Arial" w:cs="Arial"/>
                <w:bCs/>
                <w:sz w:val="22"/>
                <w:szCs w:val="22"/>
              </w:rPr>
              <w:t>5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665FB9">
              <w:rPr>
                <w:rFonts w:ascii="Arial" w:hAnsi="Arial" w:cs="Arial"/>
                <w:bCs/>
                <w:sz w:val="22"/>
                <w:szCs w:val="22"/>
              </w:rPr>
              <w:t xml:space="preserve"> 996012728</w:t>
            </w:r>
            <w:r w:rsidR="00CE1BF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9967F5" w:rsidRPr="0068728A">
              <w:rPr>
                <w:rFonts w:ascii="Arial" w:hAnsi="Arial" w:cs="Arial"/>
                <w:bCs/>
                <w:sz w:val="22"/>
                <w:szCs w:val="22"/>
              </w:rPr>
              <w:t>|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e-mail:</w:t>
            </w:r>
            <w:r w:rsidR="00CE1BF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0" w:history="1">
              <w:r w:rsidR="00904C8A" w:rsidRPr="00CE3F51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euwinkaler@ufscar.br</w:t>
              </w:r>
            </w:hyperlink>
            <w:r w:rsidR="00904C8A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CE1BF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FE197D" w:rsidRPr="006D2B7C" w14:paraId="66404AF8" w14:textId="77777777" w:rsidTr="0021606E">
        <w:trPr>
          <w:trHeight w:val="794"/>
        </w:trPr>
        <w:tc>
          <w:tcPr>
            <w:tcW w:w="10205" w:type="dxa"/>
          </w:tcPr>
          <w:p w14:paraId="48A54440" w14:textId="77777777" w:rsidR="00FE197D" w:rsidRDefault="00FE197D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UNESP</w:t>
            </w:r>
          </w:p>
          <w:p w14:paraId="0F781A97" w14:textId="2D913C7E" w:rsidR="00FE197D" w:rsidRDefault="00FE197D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E197D">
              <w:rPr>
                <w:rFonts w:ascii="Arial" w:hAnsi="Arial" w:cs="Arial"/>
                <w:b/>
                <w:bCs/>
                <w:sz w:val="22"/>
                <w:szCs w:val="22"/>
              </w:rPr>
              <w:t>Prof. Leonardo Simões Agapito</w:t>
            </w:r>
          </w:p>
          <w:p w14:paraId="3142AEFF" w14:textId="62F1F810" w:rsidR="00FE197D" w:rsidRDefault="00FE197D" w:rsidP="00085DE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1</w:t>
            </w:r>
            <w:r>
              <w:rPr>
                <w:rFonts w:ascii="Arial" w:hAnsi="Arial" w:cs="Arial"/>
                <w:bCs/>
                <w:sz w:val="22"/>
                <w:szCs w:val="22"/>
              </w:rPr>
              <w:t>4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FE197D">
              <w:rPr>
                <w:rFonts w:ascii="Arial" w:hAnsi="Arial" w:cs="Arial"/>
                <w:bCs/>
                <w:sz w:val="22"/>
                <w:szCs w:val="22"/>
              </w:rPr>
              <w:t>981438472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>
              <w:t xml:space="preserve"> </w:t>
            </w:r>
            <w:hyperlink r:id="rId11" w:history="1">
              <w:r w:rsidRPr="00FE197D">
                <w:rPr>
                  <w:rStyle w:val="Hyperlink"/>
                  <w:rFonts w:ascii="Arial" w:hAnsi="Arial" w:cs="Arial"/>
                  <w:sz w:val="22"/>
                  <w:szCs w:val="22"/>
                </w:rPr>
                <w:t>leonardo.agapito@unesp.br</w:t>
              </w:r>
            </w:hyperlink>
            <w: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</w:tc>
      </w:tr>
    </w:tbl>
    <w:p w14:paraId="7AA05156" w14:textId="77777777" w:rsidR="00641E4F" w:rsidRPr="00641E4F" w:rsidRDefault="00641E4F" w:rsidP="00E705BE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p w14:paraId="735D3AF0" w14:textId="77777777" w:rsidR="00E705BE" w:rsidRPr="00085DE9" w:rsidRDefault="00E705BE" w:rsidP="00E705BE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18"/>
          <w:szCs w:val="18"/>
          <w:u w:val="single"/>
        </w:rPr>
      </w:pPr>
      <w:r w:rsidRPr="00085DE9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 xml:space="preserve">SOCIEDADE CIVIL </w:t>
      </w:r>
    </w:p>
    <w:p w14:paraId="5AAAFC33" w14:textId="77777777" w:rsidR="00A63D9B" w:rsidRPr="00FC55BC" w:rsidRDefault="00A63D9B" w:rsidP="00A63D9B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</w:rPr>
      </w:pPr>
    </w:p>
    <w:tbl>
      <w:tblPr>
        <w:tblStyle w:val="Tabelacomgrade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B56E2C" w:rsidRPr="006D2B7C" w14:paraId="4B73A212" w14:textId="77777777" w:rsidTr="0021606E">
        <w:trPr>
          <w:trHeight w:val="794"/>
        </w:trPr>
        <w:tc>
          <w:tcPr>
            <w:tcW w:w="10205" w:type="dxa"/>
          </w:tcPr>
          <w:p w14:paraId="6C9A29D5" w14:textId="77777777" w:rsidR="00984277" w:rsidRDefault="008833B6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ÚNICA</w:t>
            </w:r>
          </w:p>
          <w:p w14:paraId="7143D380" w14:textId="77777777" w:rsidR="008833B6" w:rsidRPr="00422014" w:rsidRDefault="00DE79BB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422014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Giuseppe Eduardo </w:t>
            </w:r>
            <w:proofErr w:type="spellStart"/>
            <w:r w:rsidRPr="00422014">
              <w:rPr>
                <w:rFonts w:ascii="Arial" w:hAnsi="Arial" w:cs="Arial"/>
                <w:b/>
                <w:sz w:val="22"/>
                <w:szCs w:val="22"/>
                <w:u w:val="single"/>
              </w:rPr>
              <w:t>Zermo</w:t>
            </w:r>
            <w:proofErr w:type="spellEnd"/>
          </w:p>
          <w:p w14:paraId="5215D0E8" w14:textId="77777777" w:rsidR="00984277" w:rsidRPr="00B56E2C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4"/>
                <w:szCs w:val="4"/>
                <w:u w:val="single"/>
              </w:rPr>
            </w:pPr>
          </w:p>
          <w:p w14:paraId="29FC346A" w14:textId="77777777" w:rsidR="00E705BE" w:rsidRPr="00B56E2C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Cs/>
                <w:color w:val="FF0000"/>
                <w:sz w:val="10"/>
                <w:szCs w:val="10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 (</w:t>
            </w:r>
            <w:r w:rsidR="00C605E9">
              <w:rPr>
                <w:rFonts w:ascii="Arial" w:hAnsi="Arial" w:cs="Arial"/>
                <w:bCs/>
                <w:sz w:val="22"/>
                <w:szCs w:val="22"/>
              </w:rPr>
              <w:t>19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C605E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9C1D8E">
              <w:rPr>
                <w:rFonts w:ascii="Arial" w:hAnsi="Arial" w:cs="Arial"/>
                <w:bCs/>
                <w:sz w:val="22"/>
                <w:szCs w:val="22"/>
              </w:rPr>
              <w:t>997305243</w:t>
            </w:r>
            <w:r w:rsidR="009C1D8E" w:rsidRPr="0068728A">
              <w:rPr>
                <w:rFonts w:ascii="Arial" w:hAnsi="Arial" w:cs="Arial"/>
                <w:bCs/>
                <w:sz w:val="22"/>
                <w:szCs w:val="22"/>
              </w:rPr>
              <w:t xml:space="preserve"> |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2" w:history="1">
              <w:r w:rsidR="00DE79BB" w:rsidRPr="00E5584A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giuseppe.zermo@raizen.com</w:t>
              </w:r>
            </w:hyperlink>
            <w:r w:rsidR="00DE79BB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B56E2C">
              <w:rPr>
                <w:rFonts w:ascii="Arial" w:hAnsi="Arial" w:cs="Arial"/>
                <w:bCs/>
                <w:color w:val="FF0000"/>
                <w:sz w:val="10"/>
                <w:szCs w:val="10"/>
              </w:rPr>
              <w:t xml:space="preserve"> </w:t>
            </w:r>
          </w:p>
        </w:tc>
      </w:tr>
      <w:tr w:rsidR="00B56E2C" w:rsidRPr="006D2B7C" w14:paraId="37D6C640" w14:textId="77777777" w:rsidTr="0021606E">
        <w:trPr>
          <w:trHeight w:val="794"/>
        </w:trPr>
        <w:tc>
          <w:tcPr>
            <w:tcW w:w="10205" w:type="dxa"/>
          </w:tcPr>
          <w:p w14:paraId="2E1D6508" w14:textId="77777777" w:rsidR="00984277" w:rsidRPr="00F3515A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INSTITUTO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CíLIOS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DA TERRA</w:t>
            </w:r>
          </w:p>
          <w:p w14:paraId="38B9AB3D" w14:textId="77777777" w:rsidR="00984277" w:rsidRPr="0068728A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Rafael Leonard Campolim Moraes </w:t>
            </w:r>
          </w:p>
          <w:p w14:paraId="45EB1A01" w14:textId="77777777" w:rsidR="00984277" w:rsidRPr="00B56E2C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4"/>
                <w:szCs w:val="4"/>
                <w:u w:val="single"/>
              </w:rPr>
            </w:pPr>
          </w:p>
          <w:p w14:paraId="67515FD8" w14:textId="77777777" w:rsidR="00A20F0D" w:rsidRPr="00B56E2C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 (1</w:t>
            </w:r>
            <w:r>
              <w:rPr>
                <w:rFonts w:ascii="Arial" w:hAnsi="Arial" w:cs="Arial"/>
                <w:bCs/>
                <w:sz w:val="22"/>
                <w:szCs w:val="22"/>
              </w:rPr>
              <w:t>5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) </w:t>
            </w:r>
            <w:r>
              <w:rPr>
                <w:rFonts w:ascii="Arial" w:hAnsi="Arial" w:cs="Arial"/>
                <w:bCs/>
                <w:sz w:val="22"/>
                <w:szCs w:val="22"/>
              </w:rPr>
              <w:t>99755.3512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|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3" w:history="1">
              <w:r w:rsidRPr="000E35B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rafacampolim@hotmail.com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4" w:history="1">
              <w:r w:rsidRPr="000E35B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institutociliosdaterra@gmail.com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B56E2C" w:rsidRPr="006D2B7C" w14:paraId="69B9897B" w14:textId="77777777" w:rsidTr="0021606E">
        <w:trPr>
          <w:trHeight w:val="794"/>
        </w:trPr>
        <w:tc>
          <w:tcPr>
            <w:tcW w:w="10205" w:type="dxa"/>
          </w:tcPr>
          <w:p w14:paraId="4580447D" w14:textId="77777777" w:rsidR="00984277" w:rsidRPr="00F3515A" w:rsidRDefault="008833B6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ARESPI</w:t>
            </w:r>
          </w:p>
          <w:p w14:paraId="64D054F0" w14:textId="77777777" w:rsidR="00984277" w:rsidRPr="0068728A" w:rsidRDefault="006A4CD3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Ariane Leite Rodrigues Ferreira</w:t>
            </w:r>
          </w:p>
          <w:p w14:paraId="275759C0" w14:textId="77777777" w:rsidR="00984277" w:rsidRPr="00B56E2C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4"/>
                <w:szCs w:val="4"/>
                <w:u w:val="single"/>
              </w:rPr>
            </w:pPr>
          </w:p>
          <w:p w14:paraId="5D1AD711" w14:textId="77777777" w:rsidR="001005BC" w:rsidRPr="00B56E2C" w:rsidRDefault="00984277" w:rsidP="009842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 (1</w:t>
            </w:r>
            <w:r w:rsidR="00625973">
              <w:rPr>
                <w:rFonts w:ascii="Arial" w:hAnsi="Arial" w:cs="Arial"/>
                <w:bCs/>
                <w:sz w:val="22"/>
                <w:szCs w:val="22"/>
              </w:rPr>
              <w:t>5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6A4CD3">
              <w:rPr>
                <w:rFonts w:ascii="Arial" w:hAnsi="Arial" w:cs="Arial"/>
                <w:bCs/>
                <w:sz w:val="22"/>
                <w:szCs w:val="22"/>
              </w:rPr>
              <w:t xml:space="preserve"> 99693.4454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proofErr w:type="spellStart"/>
            <w:r w:rsidRPr="0068728A">
              <w:rPr>
                <w:rFonts w:ascii="Arial" w:hAnsi="Arial" w:cs="Arial"/>
                <w:bCs/>
                <w:sz w:val="22"/>
                <w:szCs w:val="22"/>
              </w:rPr>
              <w:t>e-mai</w:t>
            </w:r>
            <w:proofErr w:type="spellEnd"/>
            <w:r w:rsidR="006A4CD3"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5" w:history="1">
              <w:r w:rsidR="006A4CD3" w:rsidRPr="007E6E44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arianef343@gmail.com</w:t>
              </w:r>
            </w:hyperlink>
            <w:r w:rsidR="006A4CD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2597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25973" w:rsidRPr="00B56E2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B56E2C" w:rsidRPr="006D2B7C" w14:paraId="032E4FAA" w14:textId="77777777" w:rsidTr="0021606E">
        <w:trPr>
          <w:trHeight w:val="794"/>
        </w:trPr>
        <w:tc>
          <w:tcPr>
            <w:tcW w:w="10205" w:type="dxa"/>
          </w:tcPr>
          <w:p w14:paraId="0DDC1984" w14:textId="77777777" w:rsidR="001005BC" w:rsidRDefault="008833B6" w:rsidP="00FC55B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ASPIPP</w:t>
            </w:r>
          </w:p>
          <w:p w14:paraId="4FCB8AA9" w14:textId="77777777" w:rsidR="008833B6" w:rsidRPr="006A4CD3" w:rsidRDefault="006A4CD3" w:rsidP="00625973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6A4CD3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Uiara </w:t>
            </w:r>
            <w:proofErr w:type="spellStart"/>
            <w:r w:rsidRPr="006A4CD3">
              <w:rPr>
                <w:rFonts w:ascii="Arial" w:hAnsi="Arial" w:cs="Arial"/>
                <w:b/>
                <w:sz w:val="22"/>
                <w:szCs w:val="22"/>
                <w:u w:val="single"/>
              </w:rPr>
              <w:t>Queli</w:t>
            </w:r>
            <w:proofErr w:type="spellEnd"/>
            <w:r w:rsidRPr="006A4CD3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Valim Almeida </w:t>
            </w:r>
          </w:p>
          <w:p w14:paraId="4E934797" w14:textId="77777777" w:rsidR="00625973" w:rsidRPr="00625973" w:rsidRDefault="00625973" w:rsidP="00625973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(1</w:t>
            </w:r>
            <w:r w:rsidR="006A4CD3">
              <w:rPr>
                <w:rFonts w:ascii="Arial" w:hAnsi="Arial" w:cs="Arial"/>
                <w:bCs/>
                <w:sz w:val="22"/>
                <w:szCs w:val="22"/>
              </w:rPr>
              <w:t>4</w:t>
            </w:r>
            <w:r>
              <w:rPr>
                <w:rFonts w:ascii="Arial" w:hAnsi="Arial" w:cs="Arial"/>
                <w:bCs/>
                <w:sz w:val="22"/>
                <w:szCs w:val="22"/>
              </w:rPr>
              <w:t>) 99</w:t>
            </w:r>
            <w:r w:rsidR="006A4CD3">
              <w:rPr>
                <w:rFonts w:ascii="Arial" w:hAnsi="Arial" w:cs="Arial"/>
                <w:bCs/>
                <w:sz w:val="22"/>
                <w:szCs w:val="22"/>
              </w:rPr>
              <w:t>664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6A4CD3">
              <w:rPr>
                <w:rFonts w:ascii="Arial" w:hAnsi="Arial" w:cs="Arial"/>
                <w:bCs/>
                <w:sz w:val="22"/>
                <w:szCs w:val="22"/>
              </w:rPr>
              <w:t>4581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 w:rsidR="006A4CD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6" w:history="1">
              <w:r w:rsidR="006A4CD3" w:rsidRPr="007E6E44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aspipp@aspipp.com.br</w:t>
              </w:r>
            </w:hyperlink>
            <w:r w:rsidR="006A4CD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B56E2C" w:rsidRPr="006D2B7C" w14:paraId="0B682F65" w14:textId="77777777" w:rsidTr="0021606E">
        <w:trPr>
          <w:trHeight w:val="794"/>
        </w:trPr>
        <w:tc>
          <w:tcPr>
            <w:tcW w:w="10205" w:type="dxa"/>
          </w:tcPr>
          <w:p w14:paraId="22B2DE23" w14:textId="77777777" w:rsidR="001005BC" w:rsidRDefault="008833B6" w:rsidP="00FC55B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CANIONS PAULISTA</w:t>
            </w:r>
          </w:p>
          <w:p w14:paraId="4300B318" w14:textId="77777777" w:rsidR="008833B6" w:rsidRPr="009A4F09" w:rsidRDefault="009A4F09" w:rsidP="0062597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9A4F09">
              <w:rPr>
                <w:rFonts w:ascii="Arial" w:hAnsi="Arial" w:cs="Arial"/>
                <w:b/>
                <w:sz w:val="22"/>
                <w:szCs w:val="22"/>
                <w:u w:val="single"/>
              </w:rPr>
              <w:t>Luana Maria Rodrigues</w:t>
            </w:r>
          </w:p>
          <w:p w14:paraId="0CE36A0D" w14:textId="77777777" w:rsidR="00625973" w:rsidRPr="00984277" w:rsidRDefault="00625973" w:rsidP="0062597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9A4F09"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>
              <w:rPr>
                <w:rFonts w:ascii="Arial" w:hAnsi="Arial" w:cs="Arial"/>
                <w:bCs/>
                <w:sz w:val="22"/>
                <w:szCs w:val="22"/>
              </w:rPr>
              <w:t>) 99</w:t>
            </w:r>
            <w:r w:rsidR="009A4F09">
              <w:rPr>
                <w:rFonts w:ascii="Arial" w:hAnsi="Arial" w:cs="Arial"/>
                <w:bCs/>
                <w:sz w:val="22"/>
                <w:szCs w:val="22"/>
              </w:rPr>
              <w:t>639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9A4F09">
              <w:rPr>
                <w:rFonts w:ascii="Arial" w:hAnsi="Arial" w:cs="Arial"/>
                <w:bCs/>
                <w:sz w:val="22"/>
                <w:szCs w:val="22"/>
              </w:rPr>
              <w:t>9137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7" w:history="1">
              <w:r w:rsidR="009A4F09" w:rsidRPr="00A36CEB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luana.rodrigues@canionspaulistas.org.br</w:t>
              </w:r>
            </w:hyperlink>
            <w:r w:rsidR="009A4F0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</w:tc>
      </w:tr>
    </w:tbl>
    <w:p w14:paraId="36EEF1C9" w14:textId="77777777" w:rsidR="00E705BE" w:rsidRPr="00FC55BC" w:rsidRDefault="00E705BE" w:rsidP="00A63D9B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</w:rPr>
      </w:pPr>
    </w:p>
    <w:p w14:paraId="07BE796D" w14:textId="77777777" w:rsidR="000F236D" w:rsidRPr="00085DE9" w:rsidRDefault="000F236D" w:rsidP="000F236D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18"/>
          <w:szCs w:val="18"/>
          <w:u w:val="single"/>
        </w:rPr>
      </w:pPr>
      <w:r w:rsidRPr="00085DE9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 xml:space="preserve">MUNICÍPIOS </w:t>
      </w:r>
    </w:p>
    <w:p w14:paraId="3144F010" w14:textId="77777777" w:rsidR="00A63D9B" w:rsidRPr="00FC55BC" w:rsidRDefault="00A63D9B" w:rsidP="00A63D9B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sz w:val="10"/>
          <w:szCs w:val="10"/>
        </w:rPr>
      </w:pPr>
    </w:p>
    <w:tbl>
      <w:tblPr>
        <w:tblStyle w:val="Tabelacomgrade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B56E2C" w:rsidRPr="00E50925" w14:paraId="58440F35" w14:textId="77777777" w:rsidTr="0021606E">
        <w:trPr>
          <w:trHeight w:val="794"/>
        </w:trPr>
        <w:tc>
          <w:tcPr>
            <w:tcW w:w="10205" w:type="dxa"/>
          </w:tcPr>
          <w:p w14:paraId="3CBA68C2" w14:textId="77777777" w:rsidR="00A33C4F" w:rsidRPr="00C63C11" w:rsidRDefault="00A33C4F" w:rsidP="00A33C4F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8833B6">
              <w:rPr>
                <w:rFonts w:ascii="Arial" w:hAnsi="Arial" w:cs="Arial"/>
                <w:b/>
                <w:bCs/>
                <w:sz w:val="22"/>
                <w:szCs w:val="22"/>
              </w:rPr>
              <w:t>BURI</w:t>
            </w:r>
          </w:p>
          <w:p w14:paraId="5651B73D" w14:textId="77777777" w:rsidR="009604BE" w:rsidRPr="007E4055" w:rsidRDefault="00A14CE4" w:rsidP="009604BE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A14CE4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Cleberson Donizeti Camargo</w:t>
            </w:r>
          </w:p>
          <w:p w14:paraId="17EF740F" w14:textId="77777777" w:rsidR="009E6428" w:rsidRPr="00B56E2C" w:rsidRDefault="009604BE" w:rsidP="009604BE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(15) </w:t>
            </w:r>
            <w:r w:rsidR="00A14CE4">
              <w:rPr>
                <w:rFonts w:ascii="Arial" w:hAnsi="Arial" w:cs="Arial"/>
                <w:bCs/>
                <w:sz w:val="22"/>
                <w:szCs w:val="22"/>
              </w:rPr>
              <w:t>99661.9694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8" w:history="1">
              <w:r w:rsidR="00A14CE4" w:rsidRPr="00EF4AE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meioambiente@buri.sp.gov.br</w:t>
              </w:r>
            </w:hyperlink>
            <w:r w:rsidR="00A14CE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</w:tc>
      </w:tr>
      <w:tr w:rsidR="00B56E2C" w:rsidRPr="006D2B7C" w14:paraId="6F0D9157" w14:textId="77777777" w:rsidTr="001041B4">
        <w:trPr>
          <w:trHeight w:val="691"/>
        </w:trPr>
        <w:tc>
          <w:tcPr>
            <w:tcW w:w="10205" w:type="dxa"/>
          </w:tcPr>
          <w:p w14:paraId="46084117" w14:textId="77777777" w:rsidR="002E4B38" w:rsidRPr="00C63C11" w:rsidRDefault="002E4B38" w:rsidP="002E4B38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8833B6">
              <w:rPr>
                <w:rFonts w:ascii="Arial" w:hAnsi="Arial" w:cs="Arial"/>
                <w:b/>
                <w:bCs/>
                <w:sz w:val="22"/>
                <w:szCs w:val="22"/>
              </w:rPr>
              <w:t>RIBEIRÃO BRANCO</w:t>
            </w:r>
          </w:p>
          <w:p w14:paraId="45B5EB38" w14:textId="77777777" w:rsidR="001005BC" w:rsidRPr="001041B4" w:rsidRDefault="000170FF" w:rsidP="002E4B38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B56E2C" w:rsidRPr="006D2B7C" w14:paraId="52CD7EA3" w14:textId="77777777" w:rsidTr="002E4B38">
        <w:trPr>
          <w:trHeight w:val="623"/>
        </w:trPr>
        <w:tc>
          <w:tcPr>
            <w:tcW w:w="10205" w:type="dxa"/>
          </w:tcPr>
          <w:p w14:paraId="768DBA2D" w14:textId="77777777" w:rsidR="001005BC" w:rsidRDefault="00A33C4F" w:rsidP="001041B4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8833B6">
              <w:rPr>
                <w:rFonts w:ascii="Arial" w:hAnsi="Arial" w:cs="Arial"/>
                <w:b/>
                <w:bCs/>
                <w:sz w:val="22"/>
                <w:szCs w:val="22"/>
              </w:rPr>
              <w:t>RIBEIRÃO GRANDE</w:t>
            </w:r>
          </w:p>
          <w:p w14:paraId="362C4F0D" w14:textId="77777777" w:rsidR="000170FF" w:rsidRPr="00484186" w:rsidRDefault="000170FF" w:rsidP="000170FF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484186">
              <w:rPr>
                <w:rFonts w:ascii="Arial" w:hAnsi="Arial" w:cs="Arial"/>
                <w:b/>
                <w:sz w:val="22"/>
                <w:szCs w:val="22"/>
                <w:u w:val="single"/>
              </w:rPr>
              <w:t>Gustavo Henrique Ferreira</w:t>
            </w:r>
          </w:p>
          <w:p w14:paraId="5CE1858E" w14:textId="77777777" w:rsidR="000170FF" w:rsidRPr="00B56E2C" w:rsidRDefault="000170FF" w:rsidP="000170FF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(15) 99765.4930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9" w:history="1">
              <w:r w:rsidRPr="00A222E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gustavo.ambiente2016@gmail.com</w:t>
              </w:r>
            </w:hyperlink>
          </w:p>
        </w:tc>
      </w:tr>
      <w:tr w:rsidR="00B56E2C" w:rsidRPr="006D2B7C" w14:paraId="57A1B5D5" w14:textId="77777777" w:rsidTr="0021606E">
        <w:trPr>
          <w:trHeight w:val="794"/>
        </w:trPr>
        <w:tc>
          <w:tcPr>
            <w:tcW w:w="10205" w:type="dxa"/>
          </w:tcPr>
          <w:p w14:paraId="30801C31" w14:textId="77777777" w:rsidR="00701BBF" w:rsidRDefault="00A33C4F" w:rsidP="001041B4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8833B6">
              <w:rPr>
                <w:rFonts w:ascii="Arial" w:hAnsi="Arial" w:cs="Arial"/>
                <w:b/>
                <w:bCs/>
                <w:sz w:val="22"/>
                <w:szCs w:val="22"/>
              </w:rPr>
              <w:t>PIRAJU</w:t>
            </w:r>
          </w:p>
          <w:p w14:paraId="3DC649A2" w14:textId="77777777" w:rsidR="001041B4" w:rsidRDefault="00547A86" w:rsidP="001041B4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547A8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Murilo Augusto </w:t>
            </w:r>
            <w:proofErr w:type="spellStart"/>
            <w:r w:rsidRPr="00547A8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Ripoli</w:t>
            </w:r>
            <w:proofErr w:type="spellEnd"/>
          </w:p>
          <w:p w14:paraId="7B03B0C7" w14:textId="77777777" w:rsidR="00547A86" w:rsidRPr="00547A86" w:rsidRDefault="00547A86" w:rsidP="001041B4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(14) 99797.1576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20" w:history="1">
              <w:r w:rsidRPr="00B1736F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muriloripoli@gmail.com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547A8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</w:p>
        </w:tc>
      </w:tr>
      <w:tr w:rsidR="002E4B38" w:rsidRPr="006D2B7C" w14:paraId="5BB8DDCE" w14:textId="77777777" w:rsidTr="0021606E">
        <w:trPr>
          <w:trHeight w:val="794"/>
        </w:trPr>
        <w:tc>
          <w:tcPr>
            <w:tcW w:w="10205" w:type="dxa"/>
          </w:tcPr>
          <w:p w14:paraId="71C989D0" w14:textId="77777777" w:rsidR="002E4B38" w:rsidRPr="00C63C11" w:rsidRDefault="008833B6" w:rsidP="001041B4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P.M de ITAPORANGA</w:t>
            </w:r>
          </w:p>
        </w:tc>
      </w:tr>
    </w:tbl>
    <w:p w14:paraId="5E2221BE" w14:textId="77777777" w:rsidR="00BF4965" w:rsidRDefault="00BF4965" w:rsidP="00BF4965">
      <w:pPr>
        <w:pStyle w:val="Corpodetexto"/>
        <w:tabs>
          <w:tab w:val="left" w:pos="2520"/>
        </w:tabs>
        <w:ind w:left="720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5E75642B" w14:textId="77777777" w:rsidR="00105020" w:rsidRPr="00105020" w:rsidRDefault="00105020" w:rsidP="00BF4965">
      <w:pPr>
        <w:pStyle w:val="Corpodetexto"/>
        <w:tabs>
          <w:tab w:val="left" w:pos="2520"/>
        </w:tabs>
        <w:ind w:left="720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58909FE9" w14:textId="77777777" w:rsidR="003541A5" w:rsidRDefault="003541A5" w:rsidP="003541A5">
      <w:pPr>
        <w:pStyle w:val="Corpodetexto"/>
        <w:tabs>
          <w:tab w:val="left" w:pos="2520"/>
        </w:tabs>
        <w:ind w:left="720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3F5382C3" w14:textId="77777777" w:rsidR="00EC77AD" w:rsidRPr="00105020" w:rsidRDefault="00EC77AD" w:rsidP="003541A5">
      <w:pPr>
        <w:pStyle w:val="Corpodetexto"/>
        <w:tabs>
          <w:tab w:val="left" w:pos="2520"/>
        </w:tabs>
        <w:ind w:left="720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sectPr w:rsidR="00EC77AD" w:rsidRPr="00105020" w:rsidSect="0021606E">
      <w:headerReference w:type="default" r:id="rId21"/>
      <w:pgSz w:w="11907" w:h="16840" w:code="9"/>
      <w:pgMar w:top="567" w:right="720" w:bottom="567" w:left="96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1C3B1" w14:textId="77777777" w:rsidR="00485399" w:rsidRDefault="00485399">
      <w:r>
        <w:separator/>
      </w:r>
    </w:p>
  </w:endnote>
  <w:endnote w:type="continuationSeparator" w:id="0">
    <w:p w14:paraId="34149A87" w14:textId="77777777" w:rsidR="00485399" w:rsidRDefault="00485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06A20" w14:textId="77777777" w:rsidR="00485399" w:rsidRDefault="00485399">
      <w:r>
        <w:separator/>
      </w:r>
    </w:p>
  </w:footnote>
  <w:footnote w:type="continuationSeparator" w:id="0">
    <w:p w14:paraId="1AF3E5B1" w14:textId="77777777" w:rsidR="00485399" w:rsidRDefault="00485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935E2" w14:textId="77777777" w:rsidR="00485399" w:rsidRPr="007B6B73" w:rsidRDefault="006155B4" w:rsidP="006155B4">
    <w:pPr>
      <w:jc w:val="right"/>
      <w:rPr>
        <w:rFonts w:ascii="Arial" w:hAnsi="Arial" w:cs="Arial"/>
        <w:sz w:val="16"/>
        <w:szCs w:val="16"/>
      </w:rPr>
    </w:pPr>
    <w:r w:rsidRPr="00943C25">
      <w:rPr>
        <w:noProof/>
      </w:rPr>
      <w:drawing>
        <wp:anchor distT="0" distB="0" distL="114300" distR="114300" simplePos="0" relativeHeight="251659264" behindDoc="1" locked="0" layoutInCell="1" allowOverlap="1" wp14:anchorId="6F6F3D86" wp14:editId="19981DD1">
          <wp:simplePos x="0" y="0"/>
          <wp:positionH relativeFrom="margin">
            <wp:align>left</wp:align>
          </wp:positionH>
          <wp:positionV relativeFrom="paragraph">
            <wp:posOffset>-352425</wp:posOffset>
          </wp:positionV>
          <wp:extent cx="1838325" cy="577850"/>
          <wp:effectExtent l="0" t="0" r="9525" b="0"/>
          <wp:wrapTight wrapText="bothSides">
            <wp:wrapPolygon edited="0">
              <wp:start x="0" y="0"/>
              <wp:lineTo x="0" y="20651"/>
              <wp:lineTo x="21488" y="20651"/>
              <wp:lineTo x="21488" y="0"/>
              <wp:lineTo x="0" y="0"/>
            </wp:wrapPolygon>
          </wp:wrapTight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85399">
      <w:rPr>
        <w:sz w:val="24"/>
      </w:rPr>
      <w:t xml:space="preserve">          </w:t>
    </w:r>
  </w:p>
  <w:p w14:paraId="5F5509A6" w14:textId="77777777" w:rsidR="00485399" w:rsidRDefault="00485399" w:rsidP="00533C2B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4B060AF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961522487" o:spid="_x0000_i1025" type="#_x0000_t75" style="width:10.2pt;height:10.2pt;visibility:visible;mso-wrap-style:square">
            <v:imagedata r:id="rId1" o:title=""/>
          </v:shape>
        </w:pict>
      </mc:Choice>
      <mc:Fallback>
        <w:drawing>
          <wp:inline distT="0" distB="0" distL="0" distR="0" wp14:anchorId="1893E817">
            <wp:extent cx="129540" cy="129540"/>
            <wp:effectExtent l="0" t="0" r="0" b="0"/>
            <wp:docPr id="961522487" name="Imagem 961522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CD5774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A354817"/>
    <w:multiLevelType w:val="hybridMultilevel"/>
    <w:tmpl w:val="A4D059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01B19"/>
    <w:multiLevelType w:val="singleLevel"/>
    <w:tmpl w:val="781A1C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0E463F5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2D3F0B1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32442364"/>
    <w:multiLevelType w:val="hybridMultilevel"/>
    <w:tmpl w:val="BA0259FC"/>
    <w:lvl w:ilvl="0" w:tplc="0416000F">
      <w:start w:val="1"/>
      <w:numFmt w:val="decimal"/>
      <w:lvlText w:val="%1."/>
      <w:lvlJc w:val="left"/>
      <w:pPr>
        <w:ind w:left="1609" w:hanging="360"/>
      </w:pPr>
    </w:lvl>
    <w:lvl w:ilvl="1" w:tplc="04160019" w:tentative="1">
      <w:start w:val="1"/>
      <w:numFmt w:val="lowerLetter"/>
      <w:lvlText w:val="%2."/>
      <w:lvlJc w:val="left"/>
      <w:pPr>
        <w:ind w:left="2329" w:hanging="360"/>
      </w:pPr>
    </w:lvl>
    <w:lvl w:ilvl="2" w:tplc="0416001B" w:tentative="1">
      <w:start w:val="1"/>
      <w:numFmt w:val="lowerRoman"/>
      <w:lvlText w:val="%3."/>
      <w:lvlJc w:val="right"/>
      <w:pPr>
        <w:ind w:left="3049" w:hanging="180"/>
      </w:pPr>
    </w:lvl>
    <w:lvl w:ilvl="3" w:tplc="0416000F" w:tentative="1">
      <w:start w:val="1"/>
      <w:numFmt w:val="decimal"/>
      <w:lvlText w:val="%4."/>
      <w:lvlJc w:val="left"/>
      <w:pPr>
        <w:ind w:left="3769" w:hanging="360"/>
      </w:pPr>
    </w:lvl>
    <w:lvl w:ilvl="4" w:tplc="04160019" w:tentative="1">
      <w:start w:val="1"/>
      <w:numFmt w:val="lowerLetter"/>
      <w:lvlText w:val="%5."/>
      <w:lvlJc w:val="left"/>
      <w:pPr>
        <w:ind w:left="4489" w:hanging="360"/>
      </w:pPr>
    </w:lvl>
    <w:lvl w:ilvl="5" w:tplc="0416001B" w:tentative="1">
      <w:start w:val="1"/>
      <w:numFmt w:val="lowerRoman"/>
      <w:lvlText w:val="%6."/>
      <w:lvlJc w:val="right"/>
      <w:pPr>
        <w:ind w:left="5209" w:hanging="180"/>
      </w:pPr>
    </w:lvl>
    <w:lvl w:ilvl="6" w:tplc="0416000F" w:tentative="1">
      <w:start w:val="1"/>
      <w:numFmt w:val="decimal"/>
      <w:lvlText w:val="%7."/>
      <w:lvlJc w:val="left"/>
      <w:pPr>
        <w:ind w:left="5929" w:hanging="360"/>
      </w:pPr>
    </w:lvl>
    <w:lvl w:ilvl="7" w:tplc="04160019" w:tentative="1">
      <w:start w:val="1"/>
      <w:numFmt w:val="lowerLetter"/>
      <w:lvlText w:val="%8."/>
      <w:lvlJc w:val="left"/>
      <w:pPr>
        <w:ind w:left="6649" w:hanging="360"/>
      </w:pPr>
    </w:lvl>
    <w:lvl w:ilvl="8" w:tplc="0416001B" w:tentative="1">
      <w:start w:val="1"/>
      <w:numFmt w:val="lowerRoman"/>
      <w:lvlText w:val="%9."/>
      <w:lvlJc w:val="right"/>
      <w:pPr>
        <w:ind w:left="7369" w:hanging="180"/>
      </w:pPr>
    </w:lvl>
  </w:abstractNum>
  <w:abstractNum w:abstractNumId="7" w15:restartNumberingAfterBreak="0">
    <w:nsid w:val="3A354591"/>
    <w:multiLevelType w:val="singleLevel"/>
    <w:tmpl w:val="FB28C20C"/>
    <w:lvl w:ilvl="0">
      <w:start w:val="16"/>
      <w:numFmt w:val="bullet"/>
      <w:lvlText w:val="-"/>
      <w:lvlJc w:val="left"/>
      <w:pPr>
        <w:tabs>
          <w:tab w:val="num" w:pos="3192"/>
        </w:tabs>
        <w:ind w:left="3192" w:hanging="360"/>
      </w:pPr>
      <w:rPr>
        <w:rFonts w:ascii="Times New Roman" w:hAnsi="Times New Roman" w:hint="default"/>
      </w:rPr>
    </w:lvl>
  </w:abstractNum>
  <w:abstractNum w:abstractNumId="8" w15:restartNumberingAfterBreak="0">
    <w:nsid w:val="3A754A4D"/>
    <w:multiLevelType w:val="hybridMultilevel"/>
    <w:tmpl w:val="38D499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0E5746"/>
    <w:multiLevelType w:val="hybridMultilevel"/>
    <w:tmpl w:val="9EBC01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D510A4C"/>
    <w:multiLevelType w:val="hybridMultilevel"/>
    <w:tmpl w:val="8C2AB6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8237D5"/>
    <w:multiLevelType w:val="hybridMultilevel"/>
    <w:tmpl w:val="5B3C7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C8252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44F47C5D"/>
    <w:multiLevelType w:val="hybridMultilevel"/>
    <w:tmpl w:val="DD302C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1905FF"/>
    <w:multiLevelType w:val="hybridMultilevel"/>
    <w:tmpl w:val="0DD60EE4"/>
    <w:lvl w:ilvl="0" w:tplc="D360C884">
      <w:start w:val="1"/>
      <w:numFmt w:val="decimal"/>
      <w:lvlText w:val="%1-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7F34EB"/>
    <w:multiLevelType w:val="singleLevel"/>
    <w:tmpl w:val="A8C419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04D5790"/>
    <w:multiLevelType w:val="hybridMultilevel"/>
    <w:tmpl w:val="D6284EAA"/>
    <w:lvl w:ilvl="0" w:tplc="3E1ABE2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b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7314E"/>
    <w:multiLevelType w:val="hybridMultilevel"/>
    <w:tmpl w:val="81D2FD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8277C9"/>
    <w:multiLevelType w:val="hybridMultilevel"/>
    <w:tmpl w:val="1EFC32A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F5A44C8"/>
    <w:multiLevelType w:val="hybridMultilevel"/>
    <w:tmpl w:val="4528891C"/>
    <w:lvl w:ilvl="0" w:tplc="61E021D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9B5A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0F71C21"/>
    <w:multiLevelType w:val="hybridMultilevel"/>
    <w:tmpl w:val="7A58EC8A"/>
    <w:lvl w:ilvl="0" w:tplc="C840D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7D05DF3"/>
    <w:multiLevelType w:val="hybridMultilevel"/>
    <w:tmpl w:val="EE9ED72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025897"/>
    <w:multiLevelType w:val="hybridMultilevel"/>
    <w:tmpl w:val="F71A2C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E812837"/>
    <w:multiLevelType w:val="hybridMultilevel"/>
    <w:tmpl w:val="9542B0FA"/>
    <w:lvl w:ilvl="0" w:tplc="9CF4E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1116B4B"/>
    <w:multiLevelType w:val="hybridMultilevel"/>
    <w:tmpl w:val="D876A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6822297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2" w16cid:durableId="862128866">
    <w:abstractNumId w:val="7"/>
  </w:num>
  <w:num w:numId="3" w16cid:durableId="1285427512">
    <w:abstractNumId w:val="3"/>
  </w:num>
  <w:num w:numId="4" w16cid:durableId="638875089">
    <w:abstractNumId w:val="15"/>
  </w:num>
  <w:num w:numId="5" w16cid:durableId="1260287671">
    <w:abstractNumId w:val="5"/>
  </w:num>
  <w:num w:numId="6" w16cid:durableId="1392846554">
    <w:abstractNumId w:val="23"/>
  </w:num>
  <w:num w:numId="7" w16cid:durableId="86398226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47234251">
    <w:abstractNumId w:val="14"/>
  </w:num>
  <w:num w:numId="9" w16cid:durableId="526673464">
    <w:abstractNumId w:val="11"/>
  </w:num>
  <w:num w:numId="10" w16cid:durableId="946426135">
    <w:abstractNumId w:val="6"/>
  </w:num>
  <w:num w:numId="11" w16cid:durableId="366568666">
    <w:abstractNumId w:val="12"/>
  </w:num>
  <w:num w:numId="12" w16cid:durableId="1819031208">
    <w:abstractNumId w:val="4"/>
  </w:num>
  <w:num w:numId="13" w16cid:durableId="1355767920">
    <w:abstractNumId w:val="1"/>
  </w:num>
  <w:num w:numId="14" w16cid:durableId="1151754163">
    <w:abstractNumId w:val="16"/>
  </w:num>
  <w:num w:numId="15" w16cid:durableId="283275471">
    <w:abstractNumId w:val="9"/>
  </w:num>
  <w:num w:numId="16" w16cid:durableId="259605387">
    <w:abstractNumId w:val="18"/>
  </w:num>
  <w:num w:numId="17" w16cid:durableId="34163841">
    <w:abstractNumId w:val="24"/>
  </w:num>
  <w:num w:numId="18" w16cid:durableId="1866096958">
    <w:abstractNumId w:val="19"/>
  </w:num>
  <w:num w:numId="19" w16cid:durableId="1145505987">
    <w:abstractNumId w:val="20"/>
  </w:num>
  <w:num w:numId="20" w16cid:durableId="2011902416">
    <w:abstractNumId w:val="21"/>
  </w:num>
  <w:num w:numId="21" w16cid:durableId="1268930620">
    <w:abstractNumId w:val="8"/>
  </w:num>
  <w:num w:numId="22" w16cid:durableId="973800268">
    <w:abstractNumId w:val="25"/>
  </w:num>
  <w:num w:numId="23" w16cid:durableId="1157108990">
    <w:abstractNumId w:val="17"/>
  </w:num>
  <w:num w:numId="24" w16cid:durableId="1051029310">
    <w:abstractNumId w:val="10"/>
  </w:num>
  <w:num w:numId="25" w16cid:durableId="1588035019">
    <w:abstractNumId w:val="22"/>
  </w:num>
  <w:num w:numId="26" w16cid:durableId="1437674461">
    <w:abstractNumId w:val="2"/>
  </w:num>
  <w:num w:numId="27" w16cid:durableId="83303285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680"/>
    <w:rsid w:val="00003071"/>
    <w:rsid w:val="00006CE3"/>
    <w:rsid w:val="00007819"/>
    <w:rsid w:val="0001103D"/>
    <w:rsid w:val="00015520"/>
    <w:rsid w:val="00016556"/>
    <w:rsid w:val="000170FF"/>
    <w:rsid w:val="0002351C"/>
    <w:rsid w:val="00023E6A"/>
    <w:rsid w:val="0002636E"/>
    <w:rsid w:val="00031957"/>
    <w:rsid w:val="00031E4F"/>
    <w:rsid w:val="000401E2"/>
    <w:rsid w:val="00045985"/>
    <w:rsid w:val="00046BBA"/>
    <w:rsid w:val="000540CF"/>
    <w:rsid w:val="00056D38"/>
    <w:rsid w:val="000577DA"/>
    <w:rsid w:val="0007193E"/>
    <w:rsid w:val="0007365A"/>
    <w:rsid w:val="00074396"/>
    <w:rsid w:val="00075995"/>
    <w:rsid w:val="00083133"/>
    <w:rsid w:val="000839F3"/>
    <w:rsid w:val="00083A31"/>
    <w:rsid w:val="00084015"/>
    <w:rsid w:val="000850D5"/>
    <w:rsid w:val="00085DE9"/>
    <w:rsid w:val="000865C2"/>
    <w:rsid w:val="000869EA"/>
    <w:rsid w:val="00094436"/>
    <w:rsid w:val="000A3B19"/>
    <w:rsid w:val="000A7D3F"/>
    <w:rsid w:val="000B37B4"/>
    <w:rsid w:val="000B6BDA"/>
    <w:rsid w:val="000C0AA8"/>
    <w:rsid w:val="000C4B70"/>
    <w:rsid w:val="000C51F6"/>
    <w:rsid w:val="000D3F9D"/>
    <w:rsid w:val="000D61EC"/>
    <w:rsid w:val="000D63BD"/>
    <w:rsid w:val="000E0196"/>
    <w:rsid w:val="000E2C6F"/>
    <w:rsid w:val="000E36A2"/>
    <w:rsid w:val="000E493F"/>
    <w:rsid w:val="000E5961"/>
    <w:rsid w:val="000E601F"/>
    <w:rsid w:val="000E7AEC"/>
    <w:rsid w:val="000F236D"/>
    <w:rsid w:val="000F2507"/>
    <w:rsid w:val="000F317F"/>
    <w:rsid w:val="000F7EDF"/>
    <w:rsid w:val="001005BC"/>
    <w:rsid w:val="001041B4"/>
    <w:rsid w:val="00105020"/>
    <w:rsid w:val="00122834"/>
    <w:rsid w:val="001255B9"/>
    <w:rsid w:val="001256D6"/>
    <w:rsid w:val="00126BDA"/>
    <w:rsid w:val="001324DA"/>
    <w:rsid w:val="0013567B"/>
    <w:rsid w:val="0015029D"/>
    <w:rsid w:val="001518CA"/>
    <w:rsid w:val="00152FEB"/>
    <w:rsid w:val="00157C5E"/>
    <w:rsid w:val="00165BFB"/>
    <w:rsid w:val="001664AF"/>
    <w:rsid w:val="001705AB"/>
    <w:rsid w:val="00174709"/>
    <w:rsid w:val="001754CB"/>
    <w:rsid w:val="00177AD4"/>
    <w:rsid w:val="00183E86"/>
    <w:rsid w:val="0018430C"/>
    <w:rsid w:val="001843D6"/>
    <w:rsid w:val="001847AB"/>
    <w:rsid w:val="00186966"/>
    <w:rsid w:val="00190C2D"/>
    <w:rsid w:val="0019392D"/>
    <w:rsid w:val="001A187C"/>
    <w:rsid w:val="001A4BCD"/>
    <w:rsid w:val="001B5AAE"/>
    <w:rsid w:val="001B67A5"/>
    <w:rsid w:val="001C5443"/>
    <w:rsid w:val="001D3941"/>
    <w:rsid w:val="001D3AD5"/>
    <w:rsid w:val="001D52FD"/>
    <w:rsid w:val="001E109B"/>
    <w:rsid w:val="001E10A0"/>
    <w:rsid w:val="001E392F"/>
    <w:rsid w:val="001E4DC0"/>
    <w:rsid w:val="001E5B12"/>
    <w:rsid w:val="00200728"/>
    <w:rsid w:val="00203B43"/>
    <w:rsid w:val="002107D0"/>
    <w:rsid w:val="00212CCF"/>
    <w:rsid w:val="0021606E"/>
    <w:rsid w:val="00223A2C"/>
    <w:rsid w:val="002243CC"/>
    <w:rsid w:val="00230143"/>
    <w:rsid w:val="00230CE4"/>
    <w:rsid w:val="002319BC"/>
    <w:rsid w:val="00231C15"/>
    <w:rsid w:val="00233039"/>
    <w:rsid w:val="0023586A"/>
    <w:rsid w:val="00236AB1"/>
    <w:rsid w:val="002427A9"/>
    <w:rsid w:val="0024331A"/>
    <w:rsid w:val="00243509"/>
    <w:rsid w:val="00244963"/>
    <w:rsid w:val="00247487"/>
    <w:rsid w:val="00254553"/>
    <w:rsid w:val="00261C3B"/>
    <w:rsid w:val="0026290B"/>
    <w:rsid w:val="00267572"/>
    <w:rsid w:val="002704AD"/>
    <w:rsid w:val="00275F34"/>
    <w:rsid w:val="00282CF6"/>
    <w:rsid w:val="00284C97"/>
    <w:rsid w:val="0028593D"/>
    <w:rsid w:val="00295061"/>
    <w:rsid w:val="00295FE9"/>
    <w:rsid w:val="002A00C6"/>
    <w:rsid w:val="002A0AA0"/>
    <w:rsid w:val="002B0569"/>
    <w:rsid w:val="002B0C04"/>
    <w:rsid w:val="002B1060"/>
    <w:rsid w:val="002B370F"/>
    <w:rsid w:val="002B3FCB"/>
    <w:rsid w:val="002C7AE2"/>
    <w:rsid w:val="002D0A9E"/>
    <w:rsid w:val="002D178D"/>
    <w:rsid w:val="002D4070"/>
    <w:rsid w:val="002D442C"/>
    <w:rsid w:val="002D5C22"/>
    <w:rsid w:val="002D6677"/>
    <w:rsid w:val="002E4B38"/>
    <w:rsid w:val="002E5DA1"/>
    <w:rsid w:val="002F0183"/>
    <w:rsid w:val="00300C18"/>
    <w:rsid w:val="003018BB"/>
    <w:rsid w:val="00307F40"/>
    <w:rsid w:val="00311497"/>
    <w:rsid w:val="003150A7"/>
    <w:rsid w:val="00316AAE"/>
    <w:rsid w:val="00316BC9"/>
    <w:rsid w:val="0032017F"/>
    <w:rsid w:val="0032340A"/>
    <w:rsid w:val="003241D7"/>
    <w:rsid w:val="003246C9"/>
    <w:rsid w:val="00326B2B"/>
    <w:rsid w:val="0033010D"/>
    <w:rsid w:val="00331DAB"/>
    <w:rsid w:val="0033482C"/>
    <w:rsid w:val="00342406"/>
    <w:rsid w:val="003451E7"/>
    <w:rsid w:val="0034562B"/>
    <w:rsid w:val="00347B29"/>
    <w:rsid w:val="00352D1B"/>
    <w:rsid w:val="003541A5"/>
    <w:rsid w:val="00367DEE"/>
    <w:rsid w:val="00374457"/>
    <w:rsid w:val="00377C98"/>
    <w:rsid w:val="00386A59"/>
    <w:rsid w:val="00386C1F"/>
    <w:rsid w:val="003935E3"/>
    <w:rsid w:val="00397485"/>
    <w:rsid w:val="00397793"/>
    <w:rsid w:val="003A03B2"/>
    <w:rsid w:val="003B0C92"/>
    <w:rsid w:val="003B7E99"/>
    <w:rsid w:val="003C1046"/>
    <w:rsid w:val="003C243D"/>
    <w:rsid w:val="003C3D5E"/>
    <w:rsid w:val="003C499D"/>
    <w:rsid w:val="003C4D2C"/>
    <w:rsid w:val="003C5877"/>
    <w:rsid w:val="003D3524"/>
    <w:rsid w:val="003D388E"/>
    <w:rsid w:val="003D3BC3"/>
    <w:rsid w:val="003E1354"/>
    <w:rsid w:val="003F1F76"/>
    <w:rsid w:val="00405C01"/>
    <w:rsid w:val="00407B24"/>
    <w:rsid w:val="0041088D"/>
    <w:rsid w:val="00410C61"/>
    <w:rsid w:val="00410EF0"/>
    <w:rsid w:val="00420089"/>
    <w:rsid w:val="00420D14"/>
    <w:rsid w:val="00421C27"/>
    <w:rsid w:val="00422014"/>
    <w:rsid w:val="00426743"/>
    <w:rsid w:val="0043120B"/>
    <w:rsid w:val="00431815"/>
    <w:rsid w:val="00431DB0"/>
    <w:rsid w:val="00435441"/>
    <w:rsid w:val="00437F57"/>
    <w:rsid w:val="0044547A"/>
    <w:rsid w:val="00445C7E"/>
    <w:rsid w:val="00451D93"/>
    <w:rsid w:val="004525D3"/>
    <w:rsid w:val="0045630A"/>
    <w:rsid w:val="0046026D"/>
    <w:rsid w:val="00460744"/>
    <w:rsid w:val="0046101D"/>
    <w:rsid w:val="00462911"/>
    <w:rsid w:val="0046680B"/>
    <w:rsid w:val="00466BCB"/>
    <w:rsid w:val="00470847"/>
    <w:rsid w:val="00476BEE"/>
    <w:rsid w:val="00484186"/>
    <w:rsid w:val="00485399"/>
    <w:rsid w:val="004905B5"/>
    <w:rsid w:val="004936D4"/>
    <w:rsid w:val="00495C65"/>
    <w:rsid w:val="004A6483"/>
    <w:rsid w:val="004A7578"/>
    <w:rsid w:val="004B22C3"/>
    <w:rsid w:val="004B38C2"/>
    <w:rsid w:val="004B60AB"/>
    <w:rsid w:val="004B7BB8"/>
    <w:rsid w:val="004C1E46"/>
    <w:rsid w:val="004C5CE3"/>
    <w:rsid w:val="004C7CC1"/>
    <w:rsid w:val="004D2CC8"/>
    <w:rsid w:val="004D35BE"/>
    <w:rsid w:val="004D6C7D"/>
    <w:rsid w:val="004D740F"/>
    <w:rsid w:val="004E2258"/>
    <w:rsid w:val="004E45C6"/>
    <w:rsid w:val="004E5EBE"/>
    <w:rsid w:val="004F2960"/>
    <w:rsid w:val="004F44B8"/>
    <w:rsid w:val="004F6BF1"/>
    <w:rsid w:val="005003BF"/>
    <w:rsid w:val="00500D52"/>
    <w:rsid w:val="0050215B"/>
    <w:rsid w:val="00505289"/>
    <w:rsid w:val="00505A1D"/>
    <w:rsid w:val="00507893"/>
    <w:rsid w:val="005134E2"/>
    <w:rsid w:val="00520769"/>
    <w:rsid w:val="005209AB"/>
    <w:rsid w:val="005300DC"/>
    <w:rsid w:val="00532AAB"/>
    <w:rsid w:val="00533C2B"/>
    <w:rsid w:val="00533C74"/>
    <w:rsid w:val="005342F4"/>
    <w:rsid w:val="00541797"/>
    <w:rsid w:val="00541B9F"/>
    <w:rsid w:val="00542612"/>
    <w:rsid w:val="00542B97"/>
    <w:rsid w:val="005435D8"/>
    <w:rsid w:val="00545342"/>
    <w:rsid w:val="00546E71"/>
    <w:rsid w:val="00547A86"/>
    <w:rsid w:val="005653B7"/>
    <w:rsid w:val="005670F5"/>
    <w:rsid w:val="005707C7"/>
    <w:rsid w:val="00583D4D"/>
    <w:rsid w:val="005845F1"/>
    <w:rsid w:val="00586296"/>
    <w:rsid w:val="005927AF"/>
    <w:rsid w:val="005A09D7"/>
    <w:rsid w:val="005A1E4B"/>
    <w:rsid w:val="005A28A8"/>
    <w:rsid w:val="005A2AAF"/>
    <w:rsid w:val="005A3F04"/>
    <w:rsid w:val="005A4749"/>
    <w:rsid w:val="005B0415"/>
    <w:rsid w:val="005B1E66"/>
    <w:rsid w:val="005B506F"/>
    <w:rsid w:val="005C7396"/>
    <w:rsid w:val="005D1483"/>
    <w:rsid w:val="005D2297"/>
    <w:rsid w:val="005D2B3D"/>
    <w:rsid w:val="005D2CC4"/>
    <w:rsid w:val="005D41F1"/>
    <w:rsid w:val="005D4820"/>
    <w:rsid w:val="005D7F7F"/>
    <w:rsid w:val="005E2215"/>
    <w:rsid w:val="005E2FF1"/>
    <w:rsid w:val="005E3C0A"/>
    <w:rsid w:val="005E66F0"/>
    <w:rsid w:val="005E6CE3"/>
    <w:rsid w:val="005F2ABD"/>
    <w:rsid w:val="005F2B37"/>
    <w:rsid w:val="006032FC"/>
    <w:rsid w:val="00603703"/>
    <w:rsid w:val="00607468"/>
    <w:rsid w:val="006145A2"/>
    <w:rsid w:val="006149AE"/>
    <w:rsid w:val="006155B4"/>
    <w:rsid w:val="00615A48"/>
    <w:rsid w:val="00615E2D"/>
    <w:rsid w:val="00621571"/>
    <w:rsid w:val="00623EB3"/>
    <w:rsid w:val="006249A4"/>
    <w:rsid w:val="0062578E"/>
    <w:rsid w:val="00625973"/>
    <w:rsid w:val="006309C5"/>
    <w:rsid w:val="006327C5"/>
    <w:rsid w:val="006339FF"/>
    <w:rsid w:val="00634DEE"/>
    <w:rsid w:val="00635C5C"/>
    <w:rsid w:val="00636485"/>
    <w:rsid w:val="006379D3"/>
    <w:rsid w:val="00641E4F"/>
    <w:rsid w:val="0064745B"/>
    <w:rsid w:val="00647524"/>
    <w:rsid w:val="00656810"/>
    <w:rsid w:val="006570DC"/>
    <w:rsid w:val="006620E0"/>
    <w:rsid w:val="00664D4F"/>
    <w:rsid w:val="00665FB9"/>
    <w:rsid w:val="00674F4D"/>
    <w:rsid w:val="0067645D"/>
    <w:rsid w:val="00681437"/>
    <w:rsid w:val="0068468B"/>
    <w:rsid w:val="006846D3"/>
    <w:rsid w:val="00690B2B"/>
    <w:rsid w:val="00692FE0"/>
    <w:rsid w:val="00693198"/>
    <w:rsid w:val="006934DF"/>
    <w:rsid w:val="00693CF6"/>
    <w:rsid w:val="006954BC"/>
    <w:rsid w:val="00697A2F"/>
    <w:rsid w:val="006A4BBD"/>
    <w:rsid w:val="006A4CD3"/>
    <w:rsid w:val="006B2AA9"/>
    <w:rsid w:val="006C173B"/>
    <w:rsid w:val="006C287E"/>
    <w:rsid w:val="006C317D"/>
    <w:rsid w:val="006C3C39"/>
    <w:rsid w:val="006C5BD5"/>
    <w:rsid w:val="006D7E09"/>
    <w:rsid w:val="006E1D62"/>
    <w:rsid w:val="006E2267"/>
    <w:rsid w:val="006E43C7"/>
    <w:rsid w:val="006E4D3C"/>
    <w:rsid w:val="006E58F8"/>
    <w:rsid w:val="006F0350"/>
    <w:rsid w:val="006F0479"/>
    <w:rsid w:val="006F0F89"/>
    <w:rsid w:val="006F222E"/>
    <w:rsid w:val="006F27CB"/>
    <w:rsid w:val="00701BBF"/>
    <w:rsid w:val="00703071"/>
    <w:rsid w:val="0070554D"/>
    <w:rsid w:val="0070574E"/>
    <w:rsid w:val="00707878"/>
    <w:rsid w:val="00711A45"/>
    <w:rsid w:val="007167A1"/>
    <w:rsid w:val="00717E15"/>
    <w:rsid w:val="0072494A"/>
    <w:rsid w:val="00733C8B"/>
    <w:rsid w:val="00743922"/>
    <w:rsid w:val="00757D1E"/>
    <w:rsid w:val="00757EE3"/>
    <w:rsid w:val="00761100"/>
    <w:rsid w:val="00761D96"/>
    <w:rsid w:val="00764975"/>
    <w:rsid w:val="00766275"/>
    <w:rsid w:val="007741EF"/>
    <w:rsid w:val="00775E00"/>
    <w:rsid w:val="00777430"/>
    <w:rsid w:val="0078070A"/>
    <w:rsid w:val="007819E2"/>
    <w:rsid w:val="00793234"/>
    <w:rsid w:val="00793F2F"/>
    <w:rsid w:val="007A41F7"/>
    <w:rsid w:val="007A72A3"/>
    <w:rsid w:val="007B4872"/>
    <w:rsid w:val="007B6B73"/>
    <w:rsid w:val="007B7F9F"/>
    <w:rsid w:val="007C3D23"/>
    <w:rsid w:val="007C4BE2"/>
    <w:rsid w:val="007D0051"/>
    <w:rsid w:val="007D02B7"/>
    <w:rsid w:val="007D2C89"/>
    <w:rsid w:val="007E0852"/>
    <w:rsid w:val="007E1BD0"/>
    <w:rsid w:val="007E2DC0"/>
    <w:rsid w:val="007E775A"/>
    <w:rsid w:val="007F2CE7"/>
    <w:rsid w:val="00800FEA"/>
    <w:rsid w:val="00802C78"/>
    <w:rsid w:val="00803620"/>
    <w:rsid w:val="008100E3"/>
    <w:rsid w:val="0081619B"/>
    <w:rsid w:val="00816601"/>
    <w:rsid w:val="00816C06"/>
    <w:rsid w:val="00817816"/>
    <w:rsid w:val="00817E34"/>
    <w:rsid w:val="008248AB"/>
    <w:rsid w:val="00826092"/>
    <w:rsid w:val="0083147C"/>
    <w:rsid w:val="008336A0"/>
    <w:rsid w:val="008338B3"/>
    <w:rsid w:val="00837906"/>
    <w:rsid w:val="00841CEE"/>
    <w:rsid w:val="0084570F"/>
    <w:rsid w:val="00845EC7"/>
    <w:rsid w:val="00851195"/>
    <w:rsid w:val="0085209C"/>
    <w:rsid w:val="008532D9"/>
    <w:rsid w:val="00856376"/>
    <w:rsid w:val="008644E2"/>
    <w:rsid w:val="00872ABF"/>
    <w:rsid w:val="00873957"/>
    <w:rsid w:val="00876B7D"/>
    <w:rsid w:val="00877675"/>
    <w:rsid w:val="00881053"/>
    <w:rsid w:val="008828B4"/>
    <w:rsid w:val="008833B6"/>
    <w:rsid w:val="008A16F1"/>
    <w:rsid w:val="008A1E9A"/>
    <w:rsid w:val="008A2551"/>
    <w:rsid w:val="008A3BFB"/>
    <w:rsid w:val="008A45FA"/>
    <w:rsid w:val="008A5383"/>
    <w:rsid w:val="008B09F2"/>
    <w:rsid w:val="008B4578"/>
    <w:rsid w:val="008C07A3"/>
    <w:rsid w:val="008C37E8"/>
    <w:rsid w:val="008C3F6F"/>
    <w:rsid w:val="008C4CD1"/>
    <w:rsid w:val="008C66CC"/>
    <w:rsid w:val="008D0222"/>
    <w:rsid w:val="008D0467"/>
    <w:rsid w:val="008D25EF"/>
    <w:rsid w:val="008D572D"/>
    <w:rsid w:val="008D7D02"/>
    <w:rsid w:val="008E3591"/>
    <w:rsid w:val="008E4254"/>
    <w:rsid w:val="008E5B52"/>
    <w:rsid w:val="008E5F77"/>
    <w:rsid w:val="008F16BF"/>
    <w:rsid w:val="009023B3"/>
    <w:rsid w:val="00904C8A"/>
    <w:rsid w:val="00904E99"/>
    <w:rsid w:val="00907364"/>
    <w:rsid w:val="009170DE"/>
    <w:rsid w:val="00924D44"/>
    <w:rsid w:val="0092593B"/>
    <w:rsid w:val="0092731B"/>
    <w:rsid w:val="00927A93"/>
    <w:rsid w:val="00947E3F"/>
    <w:rsid w:val="00955DC6"/>
    <w:rsid w:val="009604BE"/>
    <w:rsid w:val="00960C38"/>
    <w:rsid w:val="0096220B"/>
    <w:rsid w:val="009647B3"/>
    <w:rsid w:val="00964B37"/>
    <w:rsid w:val="009663E7"/>
    <w:rsid w:val="0097468F"/>
    <w:rsid w:val="0097475D"/>
    <w:rsid w:val="009818C3"/>
    <w:rsid w:val="00982238"/>
    <w:rsid w:val="00984277"/>
    <w:rsid w:val="00986CDB"/>
    <w:rsid w:val="009963A4"/>
    <w:rsid w:val="009967F5"/>
    <w:rsid w:val="009A36CD"/>
    <w:rsid w:val="009A3865"/>
    <w:rsid w:val="009A3EFD"/>
    <w:rsid w:val="009A4D0C"/>
    <w:rsid w:val="009A4F09"/>
    <w:rsid w:val="009A643F"/>
    <w:rsid w:val="009B194D"/>
    <w:rsid w:val="009B2DE9"/>
    <w:rsid w:val="009B5CCB"/>
    <w:rsid w:val="009B74B1"/>
    <w:rsid w:val="009B7966"/>
    <w:rsid w:val="009C0C7D"/>
    <w:rsid w:val="009C1D8E"/>
    <w:rsid w:val="009C4BC6"/>
    <w:rsid w:val="009D41CA"/>
    <w:rsid w:val="009D4680"/>
    <w:rsid w:val="009D7572"/>
    <w:rsid w:val="009E60BD"/>
    <w:rsid w:val="009E6428"/>
    <w:rsid w:val="009F0E46"/>
    <w:rsid w:val="009F4624"/>
    <w:rsid w:val="009F4A55"/>
    <w:rsid w:val="009F5957"/>
    <w:rsid w:val="00A00231"/>
    <w:rsid w:val="00A029B7"/>
    <w:rsid w:val="00A058AC"/>
    <w:rsid w:val="00A1140B"/>
    <w:rsid w:val="00A139E7"/>
    <w:rsid w:val="00A1494B"/>
    <w:rsid w:val="00A14CE4"/>
    <w:rsid w:val="00A15285"/>
    <w:rsid w:val="00A20F0D"/>
    <w:rsid w:val="00A2268A"/>
    <w:rsid w:val="00A250DD"/>
    <w:rsid w:val="00A2566E"/>
    <w:rsid w:val="00A33A4B"/>
    <w:rsid w:val="00A33C4F"/>
    <w:rsid w:val="00A36162"/>
    <w:rsid w:val="00A36A8B"/>
    <w:rsid w:val="00A45BAD"/>
    <w:rsid w:val="00A47EF6"/>
    <w:rsid w:val="00A52A9F"/>
    <w:rsid w:val="00A55B33"/>
    <w:rsid w:val="00A57DFF"/>
    <w:rsid w:val="00A62C93"/>
    <w:rsid w:val="00A63BB9"/>
    <w:rsid w:val="00A63D9B"/>
    <w:rsid w:val="00A64270"/>
    <w:rsid w:val="00A70DBE"/>
    <w:rsid w:val="00A7333C"/>
    <w:rsid w:val="00A75C3F"/>
    <w:rsid w:val="00A80731"/>
    <w:rsid w:val="00A80C97"/>
    <w:rsid w:val="00A80FAF"/>
    <w:rsid w:val="00A82FC1"/>
    <w:rsid w:val="00A84F31"/>
    <w:rsid w:val="00A87AE4"/>
    <w:rsid w:val="00A90164"/>
    <w:rsid w:val="00A910A7"/>
    <w:rsid w:val="00A92531"/>
    <w:rsid w:val="00A93D67"/>
    <w:rsid w:val="00AA1B5C"/>
    <w:rsid w:val="00AB4418"/>
    <w:rsid w:val="00AB77B5"/>
    <w:rsid w:val="00AC2CBD"/>
    <w:rsid w:val="00AC4546"/>
    <w:rsid w:val="00AD04BE"/>
    <w:rsid w:val="00AD2751"/>
    <w:rsid w:val="00AD2EDF"/>
    <w:rsid w:val="00AD5E72"/>
    <w:rsid w:val="00AE0FE9"/>
    <w:rsid w:val="00AE322D"/>
    <w:rsid w:val="00AE4B01"/>
    <w:rsid w:val="00AE5080"/>
    <w:rsid w:val="00AE6BDE"/>
    <w:rsid w:val="00AF05CA"/>
    <w:rsid w:val="00AF0610"/>
    <w:rsid w:val="00AF70F2"/>
    <w:rsid w:val="00B04CCE"/>
    <w:rsid w:val="00B063C5"/>
    <w:rsid w:val="00B07D74"/>
    <w:rsid w:val="00B10747"/>
    <w:rsid w:val="00B132E0"/>
    <w:rsid w:val="00B15425"/>
    <w:rsid w:val="00B16A61"/>
    <w:rsid w:val="00B17E83"/>
    <w:rsid w:val="00B24B06"/>
    <w:rsid w:val="00B41C4E"/>
    <w:rsid w:val="00B44324"/>
    <w:rsid w:val="00B56E2C"/>
    <w:rsid w:val="00B75040"/>
    <w:rsid w:val="00B80D0E"/>
    <w:rsid w:val="00B8168A"/>
    <w:rsid w:val="00B87BCA"/>
    <w:rsid w:val="00B92631"/>
    <w:rsid w:val="00B933FA"/>
    <w:rsid w:val="00BA54A6"/>
    <w:rsid w:val="00BA56A2"/>
    <w:rsid w:val="00BA5CAD"/>
    <w:rsid w:val="00BB21C1"/>
    <w:rsid w:val="00BB74B4"/>
    <w:rsid w:val="00BC234F"/>
    <w:rsid w:val="00BC79DF"/>
    <w:rsid w:val="00BD471B"/>
    <w:rsid w:val="00BD57A5"/>
    <w:rsid w:val="00BE16EB"/>
    <w:rsid w:val="00BE557F"/>
    <w:rsid w:val="00BE6462"/>
    <w:rsid w:val="00BE6981"/>
    <w:rsid w:val="00BE788C"/>
    <w:rsid w:val="00BF0319"/>
    <w:rsid w:val="00BF1487"/>
    <w:rsid w:val="00BF4812"/>
    <w:rsid w:val="00BF4965"/>
    <w:rsid w:val="00BF7350"/>
    <w:rsid w:val="00C0117D"/>
    <w:rsid w:val="00C02891"/>
    <w:rsid w:val="00C03B8A"/>
    <w:rsid w:val="00C06795"/>
    <w:rsid w:val="00C07614"/>
    <w:rsid w:val="00C12EED"/>
    <w:rsid w:val="00C1435D"/>
    <w:rsid w:val="00C2268D"/>
    <w:rsid w:val="00C232E9"/>
    <w:rsid w:val="00C31520"/>
    <w:rsid w:val="00C31E33"/>
    <w:rsid w:val="00C331A7"/>
    <w:rsid w:val="00C33FB3"/>
    <w:rsid w:val="00C34422"/>
    <w:rsid w:val="00C34479"/>
    <w:rsid w:val="00C346C0"/>
    <w:rsid w:val="00C347AA"/>
    <w:rsid w:val="00C36FDB"/>
    <w:rsid w:val="00C37E31"/>
    <w:rsid w:val="00C44FAC"/>
    <w:rsid w:val="00C5013B"/>
    <w:rsid w:val="00C5407C"/>
    <w:rsid w:val="00C554E8"/>
    <w:rsid w:val="00C55816"/>
    <w:rsid w:val="00C605E9"/>
    <w:rsid w:val="00C62F0F"/>
    <w:rsid w:val="00C76938"/>
    <w:rsid w:val="00C82F82"/>
    <w:rsid w:val="00C84BD5"/>
    <w:rsid w:val="00C87779"/>
    <w:rsid w:val="00C937A6"/>
    <w:rsid w:val="00C946B0"/>
    <w:rsid w:val="00CA0506"/>
    <w:rsid w:val="00CA2BA4"/>
    <w:rsid w:val="00CB08BB"/>
    <w:rsid w:val="00CB1FAC"/>
    <w:rsid w:val="00CB7787"/>
    <w:rsid w:val="00CC1EBA"/>
    <w:rsid w:val="00CC2AF6"/>
    <w:rsid w:val="00CC2E78"/>
    <w:rsid w:val="00CC5978"/>
    <w:rsid w:val="00CC78E0"/>
    <w:rsid w:val="00CD06D1"/>
    <w:rsid w:val="00CD1866"/>
    <w:rsid w:val="00CD3387"/>
    <w:rsid w:val="00CD47F9"/>
    <w:rsid w:val="00CD48FC"/>
    <w:rsid w:val="00CD4D2E"/>
    <w:rsid w:val="00CD56B9"/>
    <w:rsid w:val="00CD5980"/>
    <w:rsid w:val="00CE0D63"/>
    <w:rsid w:val="00CE1A76"/>
    <w:rsid w:val="00CE1BF0"/>
    <w:rsid w:val="00CE76B7"/>
    <w:rsid w:val="00CF1E02"/>
    <w:rsid w:val="00CF52E9"/>
    <w:rsid w:val="00CF5D35"/>
    <w:rsid w:val="00D069A8"/>
    <w:rsid w:val="00D06F63"/>
    <w:rsid w:val="00D14B18"/>
    <w:rsid w:val="00D2209F"/>
    <w:rsid w:val="00D22A33"/>
    <w:rsid w:val="00D23D79"/>
    <w:rsid w:val="00D23E25"/>
    <w:rsid w:val="00D26CAF"/>
    <w:rsid w:val="00D373FD"/>
    <w:rsid w:val="00D41548"/>
    <w:rsid w:val="00D439C9"/>
    <w:rsid w:val="00D4558F"/>
    <w:rsid w:val="00D45786"/>
    <w:rsid w:val="00D46900"/>
    <w:rsid w:val="00D47297"/>
    <w:rsid w:val="00D52B9E"/>
    <w:rsid w:val="00D550A4"/>
    <w:rsid w:val="00D554A2"/>
    <w:rsid w:val="00D61D2B"/>
    <w:rsid w:val="00D64B86"/>
    <w:rsid w:val="00D65C8B"/>
    <w:rsid w:val="00D76B72"/>
    <w:rsid w:val="00D84669"/>
    <w:rsid w:val="00D84DC2"/>
    <w:rsid w:val="00D918B2"/>
    <w:rsid w:val="00D93CD3"/>
    <w:rsid w:val="00D9756D"/>
    <w:rsid w:val="00DA15CB"/>
    <w:rsid w:val="00DA6537"/>
    <w:rsid w:val="00DB3B51"/>
    <w:rsid w:val="00DB3E9B"/>
    <w:rsid w:val="00DB675E"/>
    <w:rsid w:val="00DB7133"/>
    <w:rsid w:val="00DB7E4C"/>
    <w:rsid w:val="00DC26B2"/>
    <w:rsid w:val="00DD0AC4"/>
    <w:rsid w:val="00DD0B04"/>
    <w:rsid w:val="00DD5931"/>
    <w:rsid w:val="00DE0060"/>
    <w:rsid w:val="00DE5F67"/>
    <w:rsid w:val="00DE7528"/>
    <w:rsid w:val="00DE79BB"/>
    <w:rsid w:val="00DF375D"/>
    <w:rsid w:val="00DF6816"/>
    <w:rsid w:val="00E001A5"/>
    <w:rsid w:val="00E00AB8"/>
    <w:rsid w:val="00E0204A"/>
    <w:rsid w:val="00E04CB5"/>
    <w:rsid w:val="00E1156C"/>
    <w:rsid w:val="00E218DA"/>
    <w:rsid w:val="00E21D66"/>
    <w:rsid w:val="00E229CE"/>
    <w:rsid w:val="00E2413E"/>
    <w:rsid w:val="00E31545"/>
    <w:rsid w:val="00E373AD"/>
    <w:rsid w:val="00E46A20"/>
    <w:rsid w:val="00E46E55"/>
    <w:rsid w:val="00E47AEE"/>
    <w:rsid w:val="00E50E55"/>
    <w:rsid w:val="00E56B00"/>
    <w:rsid w:val="00E60DE9"/>
    <w:rsid w:val="00E61E2F"/>
    <w:rsid w:val="00E62069"/>
    <w:rsid w:val="00E64D3A"/>
    <w:rsid w:val="00E66C28"/>
    <w:rsid w:val="00E67961"/>
    <w:rsid w:val="00E705BE"/>
    <w:rsid w:val="00E70D85"/>
    <w:rsid w:val="00E719F1"/>
    <w:rsid w:val="00E71A11"/>
    <w:rsid w:val="00E72111"/>
    <w:rsid w:val="00E75E78"/>
    <w:rsid w:val="00E80874"/>
    <w:rsid w:val="00E80911"/>
    <w:rsid w:val="00E84B52"/>
    <w:rsid w:val="00E87AAD"/>
    <w:rsid w:val="00E91EF4"/>
    <w:rsid w:val="00EA3138"/>
    <w:rsid w:val="00EA382D"/>
    <w:rsid w:val="00EA692D"/>
    <w:rsid w:val="00EB1509"/>
    <w:rsid w:val="00EB23AE"/>
    <w:rsid w:val="00EB48C5"/>
    <w:rsid w:val="00EB68DA"/>
    <w:rsid w:val="00EC363D"/>
    <w:rsid w:val="00EC466A"/>
    <w:rsid w:val="00EC77AD"/>
    <w:rsid w:val="00ED0E72"/>
    <w:rsid w:val="00ED5725"/>
    <w:rsid w:val="00ED6179"/>
    <w:rsid w:val="00EE03E8"/>
    <w:rsid w:val="00EE147B"/>
    <w:rsid w:val="00EE2290"/>
    <w:rsid w:val="00EE5D1F"/>
    <w:rsid w:val="00EF1660"/>
    <w:rsid w:val="00EF2B62"/>
    <w:rsid w:val="00EF51F1"/>
    <w:rsid w:val="00EF7907"/>
    <w:rsid w:val="00EF7A9C"/>
    <w:rsid w:val="00F01F5D"/>
    <w:rsid w:val="00F068EF"/>
    <w:rsid w:val="00F15236"/>
    <w:rsid w:val="00F22113"/>
    <w:rsid w:val="00F25466"/>
    <w:rsid w:val="00F260D8"/>
    <w:rsid w:val="00F278E1"/>
    <w:rsid w:val="00F30604"/>
    <w:rsid w:val="00F30CBF"/>
    <w:rsid w:val="00F32195"/>
    <w:rsid w:val="00F3316D"/>
    <w:rsid w:val="00F33DCD"/>
    <w:rsid w:val="00F3778C"/>
    <w:rsid w:val="00F46585"/>
    <w:rsid w:val="00F50300"/>
    <w:rsid w:val="00F55C86"/>
    <w:rsid w:val="00F56838"/>
    <w:rsid w:val="00F65E71"/>
    <w:rsid w:val="00F66721"/>
    <w:rsid w:val="00F70E07"/>
    <w:rsid w:val="00F716F1"/>
    <w:rsid w:val="00F71D8D"/>
    <w:rsid w:val="00F80078"/>
    <w:rsid w:val="00F87590"/>
    <w:rsid w:val="00F875F9"/>
    <w:rsid w:val="00F949CD"/>
    <w:rsid w:val="00FA14F4"/>
    <w:rsid w:val="00FA4F2E"/>
    <w:rsid w:val="00FA56A7"/>
    <w:rsid w:val="00FA677F"/>
    <w:rsid w:val="00FA6AF5"/>
    <w:rsid w:val="00FA78CE"/>
    <w:rsid w:val="00FB10F5"/>
    <w:rsid w:val="00FB26F7"/>
    <w:rsid w:val="00FB48CC"/>
    <w:rsid w:val="00FB69E7"/>
    <w:rsid w:val="00FC0A6F"/>
    <w:rsid w:val="00FC0D5F"/>
    <w:rsid w:val="00FC521E"/>
    <w:rsid w:val="00FC544E"/>
    <w:rsid w:val="00FC55BC"/>
    <w:rsid w:val="00FC622A"/>
    <w:rsid w:val="00FD4DC2"/>
    <w:rsid w:val="00FE197D"/>
    <w:rsid w:val="00FE28A7"/>
    <w:rsid w:val="00FE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  <w14:docId w14:val="0BF4D3FD"/>
  <w15:docId w15:val="{EA0B4988-7A7C-4C02-A5AD-ACDC17E9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10D"/>
  </w:style>
  <w:style w:type="paragraph" w:styleId="Ttulo1">
    <w:name w:val="heading 1"/>
    <w:basedOn w:val="Normal"/>
    <w:next w:val="Normal"/>
    <w:qFormat/>
    <w:rsid w:val="0033010D"/>
    <w:pPr>
      <w:keepNext/>
      <w:numPr>
        <w:numId w:val="12"/>
      </w:numPr>
      <w:ind w:right="760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33010D"/>
    <w:pPr>
      <w:keepNext/>
      <w:numPr>
        <w:ilvl w:val="1"/>
        <w:numId w:val="12"/>
      </w:numPr>
      <w:ind w:right="76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link w:val="Ttulo3Char"/>
    <w:qFormat/>
    <w:rsid w:val="0033010D"/>
    <w:pPr>
      <w:keepNext/>
      <w:numPr>
        <w:ilvl w:val="2"/>
        <w:numId w:val="12"/>
      </w:numPr>
      <w:ind w:right="760"/>
      <w:outlineLvl w:val="2"/>
    </w:pPr>
    <w:rPr>
      <w:rFonts w:ascii="Arial" w:hAnsi="Arial"/>
      <w:b/>
      <w:sz w:val="24"/>
      <w:u w:val="single"/>
    </w:rPr>
  </w:style>
  <w:style w:type="paragraph" w:styleId="Ttulo4">
    <w:name w:val="heading 4"/>
    <w:basedOn w:val="Normal"/>
    <w:next w:val="Normal"/>
    <w:qFormat/>
    <w:rsid w:val="0033010D"/>
    <w:pPr>
      <w:keepNext/>
      <w:numPr>
        <w:ilvl w:val="3"/>
        <w:numId w:val="12"/>
      </w:numPr>
      <w:ind w:right="760"/>
      <w:outlineLvl w:val="3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295061"/>
    <w:pPr>
      <w:keepNext/>
      <w:keepLines/>
      <w:numPr>
        <w:ilvl w:val="4"/>
        <w:numId w:val="1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295061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295061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295061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0A7D3F"/>
    <w:pPr>
      <w:numPr>
        <w:ilvl w:val="8"/>
        <w:numId w:val="1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3010D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har"/>
    <w:uiPriority w:val="99"/>
    <w:rsid w:val="0033010D"/>
    <w:pPr>
      <w:tabs>
        <w:tab w:val="center" w:pos="4320"/>
        <w:tab w:val="right" w:pos="8640"/>
      </w:tabs>
    </w:pPr>
  </w:style>
  <w:style w:type="paragraph" w:styleId="Textoembloco">
    <w:name w:val="Block Text"/>
    <w:basedOn w:val="Normal"/>
    <w:rsid w:val="0033010D"/>
    <w:pPr>
      <w:spacing w:line="360" w:lineRule="auto"/>
      <w:ind w:left="709" w:right="760" w:firstLine="2121"/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rsid w:val="00157C5E"/>
    <w:pPr>
      <w:ind w:left="4253" w:hanging="4253"/>
      <w:jc w:val="both"/>
    </w:pPr>
    <w:rPr>
      <w:rFonts w:ascii="Arial" w:hAnsi="Arial"/>
      <w:b/>
    </w:rPr>
  </w:style>
  <w:style w:type="paragraph" w:styleId="Recuodecorpodetexto2">
    <w:name w:val="Body Text Indent 2"/>
    <w:basedOn w:val="Normal"/>
    <w:rsid w:val="000E493F"/>
    <w:pPr>
      <w:spacing w:after="120" w:line="480" w:lineRule="auto"/>
      <w:ind w:left="283"/>
    </w:pPr>
  </w:style>
  <w:style w:type="character" w:styleId="Hyperlink">
    <w:name w:val="Hyperlink"/>
    <w:rsid w:val="005342F4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E8091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E80911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C234F"/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6339FF"/>
    <w:rPr>
      <w:rFonts w:ascii="Arial" w:hAnsi="Arial"/>
      <w:b/>
      <w:sz w:val="24"/>
      <w:u w:val="single"/>
    </w:rPr>
  </w:style>
  <w:style w:type="character" w:customStyle="1" w:styleId="Ttulo9Char">
    <w:name w:val="Título 9 Char"/>
    <w:basedOn w:val="Fontepargpadro"/>
    <w:link w:val="Ttulo9"/>
    <w:semiHidden/>
    <w:rsid w:val="000A7D3F"/>
    <w:rPr>
      <w:rFonts w:ascii="Cambria" w:hAnsi="Cambria"/>
      <w:sz w:val="22"/>
      <w:szCs w:val="22"/>
    </w:rPr>
  </w:style>
  <w:style w:type="paragraph" w:styleId="Corpodetexto">
    <w:name w:val="Body Text"/>
    <w:basedOn w:val="Normal"/>
    <w:link w:val="CorpodetextoChar"/>
    <w:rsid w:val="000A7D3F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A7D3F"/>
  </w:style>
  <w:style w:type="character" w:customStyle="1" w:styleId="CabealhoChar">
    <w:name w:val="Cabeçalho Char"/>
    <w:basedOn w:val="Fontepargpadro"/>
    <w:link w:val="Cabealho"/>
    <w:rsid w:val="00094436"/>
  </w:style>
  <w:style w:type="character" w:customStyle="1" w:styleId="Ttulo5Char">
    <w:name w:val="Título 5 Char"/>
    <w:basedOn w:val="Fontepargpadro"/>
    <w:link w:val="Ttulo5"/>
    <w:semiHidden/>
    <w:rsid w:val="002950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semiHidden/>
    <w:rsid w:val="002950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semiHidden/>
    <w:rsid w:val="002950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semiHidden/>
    <w:rsid w:val="00295061"/>
    <w:rPr>
      <w:rFonts w:asciiTheme="majorHAnsi" w:eastAsiaTheme="majorEastAsia" w:hAnsiTheme="majorHAnsi" w:cstheme="majorBidi"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68F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2107D0"/>
    <w:rPr>
      <w:color w:val="808080"/>
      <w:shd w:val="clear" w:color="auto" w:fill="E6E6E6"/>
    </w:rPr>
  </w:style>
  <w:style w:type="character" w:styleId="Forte">
    <w:name w:val="Strong"/>
    <w:basedOn w:val="Fontepargpadro"/>
    <w:uiPriority w:val="22"/>
    <w:qFormat/>
    <w:rsid w:val="003D3BC3"/>
    <w:rPr>
      <w:b/>
      <w:bCs/>
    </w:rPr>
  </w:style>
  <w:style w:type="table" w:styleId="Tabelacomgrade">
    <w:name w:val="Table Grid"/>
    <w:basedOn w:val="Tabelanormal"/>
    <w:rsid w:val="00A63D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641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9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3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cisco.moura@sp.gov.br" TargetMode="External"/><Relationship Id="rId13" Type="http://schemas.openxmlformats.org/officeDocument/2006/relationships/hyperlink" Target="mailto:rafacampolim@hotmail.com" TargetMode="External"/><Relationship Id="rId18" Type="http://schemas.openxmlformats.org/officeDocument/2006/relationships/hyperlink" Target="mailto:meioambiente@buri.sp.gov.br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mailto:giuseppe.zermo@raizen.com" TargetMode="External"/><Relationship Id="rId17" Type="http://schemas.openxmlformats.org/officeDocument/2006/relationships/hyperlink" Target="mailto:luana.rodrigues@canionspaulistas.org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spipp@aspipp.com.br" TargetMode="External"/><Relationship Id="rId20" Type="http://schemas.openxmlformats.org/officeDocument/2006/relationships/hyperlink" Target="mailto:muriloripoli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eonardo.agapito@unesp.b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rianef343@gmail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euwinkaler@ufscar.br" TargetMode="External"/><Relationship Id="rId19" Type="http://schemas.openxmlformats.org/officeDocument/2006/relationships/hyperlink" Target="mailto:gustavo.ambiente2016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enerolim@ig.com.br" TargetMode="External"/><Relationship Id="rId14" Type="http://schemas.openxmlformats.org/officeDocument/2006/relationships/hyperlink" Target="mailto:institutociliosdaterra@gmail.com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MITES\CBH-AP\Of&#237;cio%20CBH%20%20AP%20001%20%2098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B9DA8-5EBC-48C3-8348-833CB5A92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Ofício CBH  AP 001  98</Template>
  <TotalTime>1396</TotalTime>
  <Pages>1</Pages>
  <Words>165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Marília,  28 de Maio de 1 997</vt:lpstr>
    </vt:vector>
  </TitlesOfParts>
  <Company/>
  <LinksUpToDate>false</LinksUpToDate>
  <CharactersWithSpaces>2064</CharactersWithSpaces>
  <SharedDoc>false</SharedDoc>
  <HLinks>
    <vt:vector size="6" baseType="variant">
      <vt:variant>
        <vt:i4>5898281</vt:i4>
      </vt:variant>
      <vt:variant>
        <vt:i4>3</vt:i4>
      </vt:variant>
      <vt:variant>
        <vt:i4>0</vt:i4>
      </vt:variant>
      <vt:variant>
        <vt:i4>5</vt:i4>
      </vt:variant>
      <vt:variant>
        <vt:lpwstr>mailto:comitealpa@cednet.com.br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Marília,  28 de Maio de 1 997</dc:title>
  <dc:creator>ABS</dc:creator>
  <cp:lastModifiedBy>CBH_ALPA Comitê</cp:lastModifiedBy>
  <cp:revision>131</cp:revision>
  <cp:lastPrinted>2023-05-05T16:49:00Z</cp:lastPrinted>
  <dcterms:created xsi:type="dcterms:W3CDTF">2017-04-04T18:21:00Z</dcterms:created>
  <dcterms:modified xsi:type="dcterms:W3CDTF">2025-05-08T16:59:00Z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20415231</vt:i4>
  </property>
</Properties>
</file>